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67B77C" w14:textId="77777777" w:rsidR="000C768C" w:rsidRDefault="000C768C" w:rsidP="000C768C">
      <w:pPr>
        <w:jc w:val="right"/>
        <w:rPr>
          <w:rFonts w:ascii="Arial" w:hAnsi="Arial" w:cs="Arial"/>
          <w:b/>
          <w:bCs/>
          <w:color w:val="FF0000"/>
          <w:sz w:val="18"/>
          <w:szCs w:val="18"/>
        </w:rPr>
      </w:pPr>
      <w:r w:rsidRPr="00B85CD7">
        <w:rPr>
          <w:rFonts w:ascii="Arial" w:hAnsi="Arial" w:cs="Arial"/>
          <w:b/>
          <w:bCs/>
          <w:color w:val="FF0000"/>
          <w:sz w:val="18"/>
          <w:szCs w:val="18"/>
        </w:rPr>
        <w:t>FORMATO TESO_</w:t>
      </w:r>
      <w:r>
        <w:rPr>
          <w:rFonts w:ascii="Arial" w:hAnsi="Arial" w:cs="Arial"/>
          <w:b/>
          <w:bCs/>
          <w:color w:val="FF0000"/>
          <w:sz w:val="18"/>
          <w:szCs w:val="18"/>
        </w:rPr>
        <w:t>005b</w:t>
      </w:r>
    </w:p>
    <w:p w14:paraId="66F6E025" w14:textId="77777777" w:rsidR="000C768C" w:rsidRDefault="000C768C" w:rsidP="000C768C">
      <w:pPr>
        <w:jc w:val="right"/>
        <w:rPr>
          <w:rFonts w:ascii="Arial" w:hAnsi="Arial" w:cs="Arial"/>
          <w:b/>
          <w:bCs/>
          <w:sz w:val="20"/>
          <w:szCs w:val="20"/>
        </w:rPr>
      </w:pPr>
    </w:p>
    <w:p w14:paraId="2801CBF3" w14:textId="397E9104" w:rsidR="000C768C" w:rsidRDefault="000C768C" w:rsidP="000C768C">
      <w:pPr>
        <w:jc w:val="center"/>
        <w:rPr>
          <w:rFonts w:ascii="Arial" w:hAnsi="Arial" w:cs="Arial"/>
          <w:b/>
          <w:bCs/>
          <w:sz w:val="20"/>
          <w:szCs w:val="20"/>
        </w:rPr>
      </w:pPr>
      <w:r w:rsidRPr="006A4A94">
        <w:rPr>
          <w:rFonts w:ascii="Arial" w:hAnsi="Arial" w:cs="Arial"/>
          <w:b/>
          <w:bCs/>
          <w:sz w:val="20"/>
          <w:szCs w:val="20"/>
        </w:rPr>
        <w:t>H. AYUNTAMIENTO DE JALACINGO, VERACRUZ</w:t>
      </w:r>
      <w:r w:rsidRPr="006A4A94">
        <w:rPr>
          <w:rFonts w:ascii="Arial" w:hAnsi="Arial" w:cs="Arial"/>
          <w:b/>
          <w:bCs/>
          <w:sz w:val="20"/>
          <w:szCs w:val="20"/>
        </w:rPr>
        <w:br/>
      </w:r>
      <w:r w:rsidR="00162A0A">
        <w:rPr>
          <w:rFonts w:ascii="Arial" w:hAnsi="Arial" w:cs="Arial"/>
          <w:b/>
          <w:bCs/>
          <w:sz w:val="20"/>
          <w:szCs w:val="20"/>
        </w:rPr>
        <w:t xml:space="preserve">SOLICITUD DE REQUERIMIENTOS PARA EVENTOS MUNICIPALES </w:t>
      </w:r>
    </w:p>
    <w:p w14:paraId="70A68BCC" w14:textId="77777777" w:rsidR="00DA48F2" w:rsidRDefault="00DA48F2" w:rsidP="000C768C">
      <w:pPr>
        <w:jc w:val="right"/>
        <w:rPr>
          <w:rFonts w:ascii="Arial" w:hAnsi="Arial" w:cs="Arial"/>
          <w:b/>
          <w:bCs/>
          <w:sz w:val="20"/>
          <w:szCs w:val="20"/>
        </w:rPr>
      </w:pPr>
    </w:p>
    <w:p w14:paraId="187CD028" w14:textId="42A50D72" w:rsidR="000C768C" w:rsidRDefault="00CE4332" w:rsidP="000C768C">
      <w:pPr>
        <w:jc w:val="right"/>
        <w:rPr>
          <w:rFonts w:ascii="Arial" w:hAnsi="Arial" w:cs="Arial"/>
          <w:b/>
          <w:bCs/>
          <w:sz w:val="20"/>
          <w:szCs w:val="20"/>
        </w:rPr>
      </w:pPr>
      <w:r w:rsidRPr="00CE4332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39CAC63" wp14:editId="44B538E9">
                <wp:simplePos x="0" y="0"/>
                <wp:positionH relativeFrom="column">
                  <wp:posOffset>-386319</wp:posOffset>
                </wp:positionH>
                <wp:positionV relativeFrom="paragraph">
                  <wp:posOffset>6700149</wp:posOffset>
                </wp:positionV>
                <wp:extent cx="5229860" cy="1128395"/>
                <wp:effectExtent l="0" t="0" r="0" b="0"/>
                <wp:wrapNone/>
                <wp:docPr id="24" name="Grupo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860" cy="1128395"/>
                          <a:chOff x="0" y="0"/>
                          <a:chExt cx="3723437" cy="1128827"/>
                        </a:xfrm>
                      </wpg:grpSpPr>
                      <wps:wsp>
                        <wps:cNvPr id="19" name="Cuadro de texto 19">
                          <a:extLst>
                            <a:ext uri="{FF2B5EF4-FFF2-40B4-BE49-F238E27FC236}">
                              <a16:creationId xmlns:a16="http://schemas.microsoft.com/office/drawing/2014/main" id="{6F258EF1-16BC-414E-8089-06CB8828FF1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614477"/>
                            <a:ext cx="1879600" cy="514350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5D0C1A" w14:textId="7D507312" w:rsidR="00270431" w:rsidRPr="00CE4332" w:rsidRDefault="00270431" w:rsidP="00270431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dark1"/>
                                  <w:sz w:val="20"/>
                                  <w:szCs w:val="20"/>
                                </w:rPr>
                              </w:pPr>
                              <w:r w:rsidRPr="00896142">
                                <w:rPr>
                                  <w:rFonts w:asciiTheme="minorHAnsi" w:hAnsi="Calibri" w:cstheme="minorBidi"/>
                                  <w:color w:val="000000" w:themeColor="dark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CE4332" w:rsidRPr="00CE4332">
                                <w:rPr>
                                  <w:rFonts w:ascii="Arial" w:hAnsi="Arial" w:cs="Arial"/>
                                  <w:color w:val="000000" w:themeColor="dark1"/>
                                  <w:sz w:val="20"/>
                                  <w:szCs w:val="20"/>
                                </w:rPr>
                                <w:t>(nombre, firma y sello)</w:t>
                              </w:r>
                            </w:p>
                            <w:p w14:paraId="79A62E63" w14:textId="6C46874A" w:rsidR="00270431" w:rsidRPr="00896142" w:rsidRDefault="00CE4332" w:rsidP="0027043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  <w:t>Titular de la Unidad Administrativa</w:t>
                              </w:r>
                            </w:p>
                          </w:txbxContent>
                        </wps:txbx>
                        <wps:bodyPr vertOverflow="clip" horzOverflow="clip" wrap="square" rtlCol="0" anchor="ctr"/>
                      </wps:wsp>
                      <wps:wsp>
                        <wps:cNvPr id="17" name="Cuadro de texto 17">
                          <a:extLst>
                            <a:ext uri="{FF2B5EF4-FFF2-40B4-BE49-F238E27FC236}">
                              <a16:creationId xmlns:a16="http://schemas.microsoft.com/office/drawing/2014/main" id="{8D7F0789-0D6E-43A1-B02F-F751A73DBA85}"/>
                            </a:ext>
                          </a:extLst>
                        </wps:cNvPr>
                        <wps:cNvSpPr txBox="1"/>
                        <wps:spPr>
                          <a:xfrm>
                            <a:off x="1858061" y="599847"/>
                            <a:ext cx="1865376" cy="50482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64504A" w14:textId="7B1C8541" w:rsidR="00270431" w:rsidRPr="00896142" w:rsidRDefault="00270431" w:rsidP="0027043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</w:pPr>
                              <w:r w:rsidRPr="00896142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CE4332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  <w:t>(</w:t>
                              </w:r>
                              <w:r w:rsidR="00CE4332" w:rsidRPr="00CE4332">
                                <w:rPr>
                                  <w:rFonts w:ascii="Arial" w:hAnsi="Arial" w:cs="Arial"/>
                                  <w:color w:val="000000" w:themeColor="dark1"/>
                                  <w:sz w:val="20"/>
                                  <w:szCs w:val="20"/>
                                </w:rPr>
                                <w:t>nombre, firma y sello)</w:t>
                              </w:r>
                            </w:p>
                            <w:p w14:paraId="7A68FF4C" w14:textId="77777777" w:rsidR="00270431" w:rsidRPr="00896142" w:rsidRDefault="00270431" w:rsidP="0027043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</w:pPr>
                              <w:r w:rsidRPr="00896142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dark1"/>
                                  <w:sz w:val="20"/>
                                  <w:szCs w:val="20"/>
                                </w:rPr>
                                <w:t>Presidente Municipal</w:t>
                              </w:r>
                            </w:p>
                          </w:txbxContent>
                        </wps:txbx>
                        <wps:bodyPr vertOverflow="clip" horzOverflow="clip" wrap="square" rtlCol="0" anchor="ctr"/>
                      </wps:wsp>
                      <wps:wsp>
                        <wps:cNvPr id="20" name="Cuadro de texto 20">
                          <a:extLst>
                            <a:ext uri="{FF2B5EF4-FFF2-40B4-BE49-F238E27FC236}">
                              <a16:creationId xmlns:a16="http://schemas.microsoft.com/office/drawing/2014/main" id="{1375131E-8485-47FB-94D4-5A328060202C}"/>
                            </a:ext>
                          </a:extLst>
                        </wps:cNvPr>
                        <wps:cNvSpPr txBox="1"/>
                        <wps:spPr>
                          <a:xfrm>
                            <a:off x="2318919" y="0"/>
                            <a:ext cx="1085850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71EC6EEA" w14:textId="77777777" w:rsidR="00270431" w:rsidRDefault="00270431" w:rsidP="00270431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sz w:val="22"/>
                                  <w:szCs w:val="22"/>
                                </w:rPr>
                                <w:t>Autorizó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  <wps:wsp>
                        <wps:cNvPr id="22" name="Cuadro de texto 22">
                          <a:extLst>
                            <a:ext uri="{FF2B5EF4-FFF2-40B4-BE49-F238E27FC236}">
                              <a16:creationId xmlns:a16="http://schemas.microsoft.com/office/drawing/2014/main" id="{19D4731C-8149-4754-A404-F46643F0608F}"/>
                            </a:ext>
                          </a:extLst>
                        </wps:cNvPr>
                        <wps:cNvSpPr txBox="1"/>
                        <wps:spPr>
                          <a:xfrm>
                            <a:off x="395021" y="0"/>
                            <a:ext cx="1085850" cy="266700"/>
                          </a:xfrm>
                          <a:prstGeom prst="rect">
                            <a:avLst/>
                          </a:prstGeom>
                          <a:noFill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E40303E" w14:textId="77777777" w:rsidR="00270431" w:rsidRDefault="00270431" w:rsidP="00270431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000000" w:themeColor="text1"/>
                                  <w:sz w:val="22"/>
                                  <w:szCs w:val="22"/>
                                </w:rPr>
                                <w:t>Solicitó</w:t>
                              </w:r>
                            </w:p>
                          </w:txbxContent>
                        </wps:txbx>
                        <wps:bodyPr vertOverflow="clip" horzOverflow="clip" wrap="square" rtlCol="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9CAC63" id="Grupo 24" o:spid="_x0000_s1026" style="position:absolute;left:0;text-align:left;margin-left:-30.4pt;margin-top:527.55pt;width:411.8pt;height:88.85pt;z-index:251664384;mso-width-relative:margin;mso-height-relative:margin" coordsize="37234,11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19" o:spid="_x0000_s1027" type="#_x0000_t202" style="position:absolute;top:6144;width:18796;height:5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" filled="f" stroked="f">
                  <v:textbox>
                    <w:txbxContent>
                      <w:p w14:paraId="515D0C1A" w14:textId="7D507312" w:rsidR="00270431" w:rsidRPr="00CE4332" w:rsidRDefault="00270431" w:rsidP="00270431">
                        <w:pPr>
                          <w:jc w:val="center"/>
                          <w:rPr>
                            <w:rFonts w:asciiTheme="minorHAnsi" w:hAnsi="Calibri" w:cstheme="minorBidi"/>
                            <w:color w:val="000000" w:themeColor="dark1"/>
                            <w:sz w:val="20"/>
                            <w:szCs w:val="20"/>
                          </w:rPr>
                        </w:pPr>
                        <w:r w:rsidRPr="00896142">
                          <w:rPr>
                            <w:rFonts w:asciiTheme="minorHAnsi" w:hAnsi="Calibri" w:cstheme="minorBidi"/>
                            <w:color w:val="000000" w:themeColor="dark1"/>
                            <w:sz w:val="20"/>
                            <w:szCs w:val="20"/>
                          </w:rPr>
                          <w:t xml:space="preserve"> </w:t>
                        </w:r>
                        <w:r w:rsidR="00CE4332" w:rsidRPr="00CE4332">
                          <w:rPr>
                            <w:rFonts w:ascii="Arial" w:hAnsi="Arial" w:cs="Arial"/>
                            <w:color w:val="000000" w:themeColor="dark1"/>
                            <w:sz w:val="20"/>
                            <w:szCs w:val="20"/>
                          </w:rPr>
                          <w:t>(nombre, firma y sello)</w:t>
                        </w:r>
                      </w:p>
                      <w:p w14:paraId="79A62E63" w14:textId="6C46874A" w:rsidR="00270431" w:rsidRPr="00896142" w:rsidRDefault="00CE4332" w:rsidP="0027043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  <w:t>Titular de la Unidad Administrativa</w:t>
                        </w:r>
                      </w:p>
                    </w:txbxContent>
                  </v:textbox>
                </v:shape>
                <v:shape id="Cuadro de texto 17" o:spid="_x0000_s1028" type="#_x0000_t202" style="position:absolute;left:18580;top:5998;width:18654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" filled="f" stroked="f">
                  <v:textbox>
                    <w:txbxContent>
                      <w:p w14:paraId="4364504A" w14:textId="7B1C8541" w:rsidR="00270431" w:rsidRPr="00896142" w:rsidRDefault="00270431" w:rsidP="0027043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</w:pPr>
                        <w:r w:rsidRPr="00896142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  <w:t xml:space="preserve"> </w:t>
                        </w:r>
                        <w:r w:rsidR="00CE4332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  <w:t>(</w:t>
                        </w:r>
                        <w:r w:rsidR="00CE4332" w:rsidRPr="00CE4332">
                          <w:rPr>
                            <w:rFonts w:ascii="Arial" w:hAnsi="Arial" w:cs="Arial"/>
                            <w:color w:val="000000" w:themeColor="dark1"/>
                            <w:sz w:val="20"/>
                            <w:szCs w:val="20"/>
                          </w:rPr>
                          <w:t>nombre, firma y sello)</w:t>
                        </w:r>
                      </w:p>
                      <w:p w14:paraId="7A68FF4C" w14:textId="77777777" w:rsidR="00270431" w:rsidRPr="00896142" w:rsidRDefault="00270431" w:rsidP="0027043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</w:pPr>
                        <w:r w:rsidRPr="00896142">
                          <w:rPr>
                            <w:rFonts w:ascii="Arial" w:hAnsi="Arial" w:cs="Arial"/>
                            <w:b/>
                            <w:bCs/>
                            <w:color w:val="000000" w:themeColor="dark1"/>
                            <w:sz w:val="20"/>
                            <w:szCs w:val="20"/>
                          </w:rPr>
                          <w:t>Presidente Municipal</w:t>
                        </w:r>
                      </w:p>
                    </w:txbxContent>
                  </v:textbox>
                </v:shape>
                <v:shape id="Cuadro de texto 20" o:spid="_x0000_s1029" type="#_x0000_t202" style="position:absolute;left:23189;width:1085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71EC6EEA" w14:textId="77777777" w:rsidR="00270431" w:rsidRDefault="00270431" w:rsidP="00270431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sz w:val="22"/>
                            <w:szCs w:val="22"/>
                          </w:rPr>
                          <w:t>Autorizó</w:t>
                        </w:r>
                      </w:p>
                    </w:txbxContent>
                  </v:textbox>
                </v:shape>
                <v:shape id="Cuadro de texto 22" o:spid="_x0000_s1030" type="#_x0000_t202" style="position:absolute;left:3950;width:1085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<v:textbox>
                    <w:txbxContent>
                      <w:p w14:paraId="6E40303E" w14:textId="77777777" w:rsidR="00270431" w:rsidRDefault="00270431" w:rsidP="00270431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sz w:val="22"/>
                            <w:szCs w:val="22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000000" w:themeColor="text1"/>
                            <w:sz w:val="22"/>
                            <w:szCs w:val="22"/>
                          </w:rPr>
                          <w:t>Solicitó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C768C">
        <w:rPr>
          <w:rFonts w:ascii="Arial" w:hAnsi="Arial" w:cs="Arial"/>
          <w:b/>
          <w:bCs/>
          <w:sz w:val="20"/>
          <w:szCs w:val="20"/>
        </w:rPr>
        <w:t>Fecha: ___________</w:t>
      </w:r>
    </w:p>
    <w:tbl>
      <w:tblPr>
        <w:tblW w:w="94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"/>
        <w:gridCol w:w="3060"/>
        <w:gridCol w:w="2226"/>
        <w:gridCol w:w="534"/>
        <w:gridCol w:w="1250"/>
        <w:gridCol w:w="632"/>
        <w:gridCol w:w="558"/>
        <w:gridCol w:w="1226"/>
      </w:tblGrid>
      <w:tr w:rsidR="000C768C" w14:paraId="38E87425" w14:textId="77777777" w:rsidTr="00896142">
        <w:trPr>
          <w:trHeight w:val="315"/>
        </w:trPr>
        <w:tc>
          <w:tcPr>
            <w:tcW w:w="77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48B637" w14:textId="3A809B7B" w:rsidR="000C768C" w:rsidRPr="00CE4332" w:rsidRDefault="00CE4332" w:rsidP="000B6E19">
            <w:pPr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E4332">
              <w:rPr>
                <w:rFonts w:ascii="Arial" w:hAnsi="Arial" w:cs="Arial"/>
                <w:color w:val="000000"/>
                <w:sz w:val="20"/>
                <w:szCs w:val="20"/>
              </w:rPr>
              <w:t>(Nombre Director de Recursos Materiales y Servicios Generales)</w:t>
            </w:r>
          </w:p>
        </w:tc>
        <w:tc>
          <w:tcPr>
            <w:tcW w:w="17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3307F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C768C" w14:paraId="0A056BD7" w14:textId="77777777" w:rsidTr="00896142">
        <w:trPr>
          <w:trHeight w:val="315"/>
        </w:trPr>
        <w:tc>
          <w:tcPr>
            <w:tcW w:w="77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C7A98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Director de Recursos Materiales y Servicios Generales </w:t>
            </w:r>
          </w:p>
        </w:tc>
        <w:tc>
          <w:tcPr>
            <w:tcW w:w="17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B7FA2E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C768C" w14:paraId="54CECF50" w14:textId="77777777" w:rsidTr="00896142">
        <w:trPr>
          <w:trHeight w:val="315"/>
        </w:trPr>
        <w:tc>
          <w:tcPr>
            <w:tcW w:w="77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6C245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H. Ayuntamiento de Jalacingo, Ver. </w:t>
            </w:r>
          </w:p>
        </w:tc>
        <w:tc>
          <w:tcPr>
            <w:tcW w:w="17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78D26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C768C" w14:paraId="2B30E2EE" w14:textId="77777777" w:rsidTr="00896142">
        <w:trPr>
          <w:gridAfter w:val="3"/>
          <w:wAfter w:w="2416" w:type="dxa"/>
          <w:trHeight w:val="225"/>
        </w:trPr>
        <w:tc>
          <w:tcPr>
            <w:tcW w:w="52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40136" w14:textId="77777777" w:rsidR="000C768C" w:rsidRDefault="000C768C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F4397" w14:textId="77777777" w:rsidR="000C768C" w:rsidRDefault="000C768C" w:rsidP="000B6E19">
            <w:pPr>
              <w:rPr>
                <w:sz w:val="20"/>
                <w:szCs w:val="20"/>
              </w:rPr>
            </w:pPr>
          </w:p>
        </w:tc>
      </w:tr>
      <w:tr w:rsidR="000C768C" w14:paraId="4B0ABE7C" w14:textId="77777777" w:rsidTr="00896142">
        <w:trPr>
          <w:trHeight w:val="300"/>
        </w:trPr>
        <w:tc>
          <w:tcPr>
            <w:tcW w:w="9496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E8D98" w14:textId="77777777" w:rsidR="000C768C" w:rsidRDefault="000C768C" w:rsidP="000B6E19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Por medio del presente solicitó a usted la aprobación de los siguientes requerimientos:</w:t>
            </w:r>
          </w:p>
        </w:tc>
      </w:tr>
      <w:tr w:rsidR="000C768C" w14:paraId="7868EB59" w14:textId="77777777" w:rsidTr="00896142">
        <w:trPr>
          <w:gridAfter w:val="3"/>
          <w:wAfter w:w="2416" w:type="dxa"/>
          <w:trHeight w:val="105"/>
        </w:trPr>
        <w:tc>
          <w:tcPr>
            <w:tcW w:w="529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3A72B6" w14:textId="77777777" w:rsidR="000C768C" w:rsidRDefault="000C768C" w:rsidP="000B6E19">
            <w:pPr>
              <w:rPr>
                <w:sz w:val="20"/>
                <w:szCs w:val="20"/>
              </w:rPr>
            </w:pPr>
          </w:p>
        </w:tc>
        <w:tc>
          <w:tcPr>
            <w:tcW w:w="178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F9DE3" w14:textId="77777777" w:rsidR="000C768C" w:rsidRDefault="000C768C" w:rsidP="000B6E19">
            <w:pPr>
              <w:rPr>
                <w:sz w:val="20"/>
                <w:szCs w:val="20"/>
              </w:rPr>
            </w:pPr>
          </w:p>
        </w:tc>
      </w:tr>
      <w:tr w:rsidR="00270431" w14:paraId="392D4AB3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3B7A8BBB" w14:textId="77777777" w:rsidR="00270431" w:rsidRDefault="0027043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  <w:lang w:val="es-MX" w:eastAsia="es-MX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Concepto</w:t>
            </w:r>
          </w:p>
        </w:tc>
        <w:tc>
          <w:tcPr>
            <w:tcW w:w="2760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674F697C" w14:textId="77777777" w:rsidR="00270431" w:rsidRDefault="0027043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CANTIDAD</w:t>
            </w:r>
          </w:p>
        </w:tc>
        <w:tc>
          <w:tcPr>
            <w:tcW w:w="2440" w:type="dxa"/>
            <w:gridSpan w:val="3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C6E0B4"/>
            <w:vAlign w:val="center"/>
            <w:hideMark/>
          </w:tcPr>
          <w:p w14:paraId="6C8EB11B" w14:textId="77777777" w:rsidR="00270431" w:rsidRDefault="00270431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HORA DE ENTREGA</w:t>
            </w:r>
          </w:p>
        </w:tc>
      </w:tr>
      <w:tr w:rsidR="00270431" w:rsidRPr="00896142" w14:paraId="05097FAC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19979277" w14:textId="21E896EB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AA61C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2379EE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4865D3ED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5873A5A7" w14:textId="72F28BD6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6CC09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EE6358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2CF652AB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05800457" w14:textId="5DEB821B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33DE6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DA4E30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5E794935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00CE2BB0" w14:textId="2EEB3F45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EAFF2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608273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40C78F72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6DFA561F" w14:textId="11E6FE6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6DFF1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38A03FB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1F13A79C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42D6EB65" w14:textId="65BA8211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15982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A3A593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745B345B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5011CFC8" w14:textId="3F1CBF69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D09C4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4C8370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143FF458" w14:textId="77777777" w:rsidTr="00CE4332">
        <w:trPr>
          <w:gridBefore w:val="1"/>
          <w:gridAfter w:val="1"/>
          <w:wBefore w:w="10" w:type="dxa"/>
          <w:wAfter w:w="1226" w:type="dxa"/>
          <w:trHeight w:val="39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69F46AA3" w14:textId="4CE7F4F0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BD87D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9D151E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56F08A60" w14:textId="77777777" w:rsidTr="00CE433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748DA2A4" w14:textId="79AC7433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56323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D935C4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52E61552" w14:textId="77777777" w:rsidTr="00CE4332">
        <w:trPr>
          <w:gridBefore w:val="1"/>
          <w:gridAfter w:val="1"/>
          <w:wBefore w:w="10" w:type="dxa"/>
          <w:wAfter w:w="1226" w:type="dxa"/>
          <w:trHeight w:val="345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</w:tcPr>
          <w:p w14:paraId="64F96D8C" w14:textId="67F2C0A3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8A8C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44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8BEBE9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14:paraId="4F3F2A31" w14:textId="77777777" w:rsidTr="00896142">
        <w:trPr>
          <w:gridBefore w:val="1"/>
          <w:gridAfter w:val="1"/>
          <w:wBefore w:w="10" w:type="dxa"/>
          <w:wAfter w:w="1226" w:type="dxa"/>
          <w:trHeight w:val="135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CCD629" w14:textId="77777777" w:rsidR="00270431" w:rsidRDefault="00270431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40C7E6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196B3" w14:textId="77777777" w:rsidR="00270431" w:rsidRDefault="00270431">
            <w:pPr>
              <w:jc w:val="center"/>
              <w:rPr>
                <w:sz w:val="20"/>
                <w:szCs w:val="20"/>
              </w:rPr>
            </w:pPr>
          </w:p>
        </w:tc>
      </w:tr>
      <w:tr w:rsidR="00270431" w14:paraId="223B622A" w14:textId="77777777" w:rsidTr="00896142">
        <w:trPr>
          <w:gridBefore w:val="1"/>
          <w:gridAfter w:val="1"/>
          <w:wBefore w:w="10" w:type="dxa"/>
          <w:wAfter w:w="1226" w:type="dxa"/>
          <w:trHeight w:val="315"/>
        </w:trPr>
        <w:tc>
          <w:tcPr>
            <w:tcW w:w="8260" w:type="dxa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A9D08E"/>
            <w:noWrap/>
            <w:vAlign w:val="bottom"/>
            <w:hideMark/>
          </w:tcPr>
          <w:p w14:paraId="4542797C" w14:textId="77777777" w:rsidR="00270431" w:rsidRDefault="00270431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Datos de Planeación:</w:t>
            </w:r>
          </w:p>
        </w:tc>
      </w:tr>
      <w:tr w:rsidR="00270431" w:rsidRPr="00896142" w14:paraId="139D5260" w14:textId="77777777" w:rsidTr="00896142">
        <w:trPr>
          <w:gridBefore w:val="1"/>
          <w:gridAfter w:val="1"/>
          <w:wBefore w:w="10" w:type="dxa"/>
          <w:wAfter w:w="1226" w:type="dxa"/>
          <w:trHeight w:val="36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B31B01C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Unidad Administrativa: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3E0D9F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7ED9F5DC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56DD68A" w14:textId="54AEC249" w:rsidR="00270431" w:rsidRPr="00896142" w:rsidRDefault="000F23A3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Clasificador por Objeto del Gasto</w:t>
            </w:r>
            <w:r w:rsidR="00270431"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CC1F4F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2FB16374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AB9E2CD" w14:textId="1A124E11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 xml:space="preserve">Programa </w:t>
            </w:r>
            <w:r w:rsidR="00896142"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Específico</w:t>
            </w: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3E78EA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11D20CE2" w14:textId="77777777" w:rsidTr="00896142">
        <w:trPr>
          <w:gridBefore w:val="1"/>
          <w:gridAfter w:val="1"/>
          <w:wBefore w:w="10" w:type="dxa"/>
          <w:wAfter w:w="1226" w:type="dxa"/>
          <w:trHeight w:val="345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434126B1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Actividad: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5762E11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14:paraId="5DB8D96D" w14:textId="77777777" w:rsidTr="00896142">
        <w:trPr>
          <w:gridBefore w:val="1"/>
          <w:gridAfter w:val="1"/>
          <w:wBefore w:w="10" w:type="dxa"/>
          <w:wAfter w:w="1226" w:type="dxa"/>
          <w:trHeight w:val="135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4F140" w14:textId="77777777" w:rsidR="00270431" w:rsidRDefault="00270431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7F219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F9EB9" w14:textId="77777777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3FCF7C70" w14:textId="77777777" w:rsidTr="00896142">
        <w:trPr>
          <w:gridBefore w:val="1"/>
          <w:gridAfter w:val="1"/>
          <w:wBefore w:w="10" w:type="dxa"/>
          <w:wAfter w:w="1226" w:type="dxa"/>
          <w:trHeight w:val="315"/>
        </w:trPr>
        <w:tc>
          <w:tcPr>
            <w:tcW w:w="8260" w:type="dxa"/>
            <w:gridSpan w:val="6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A9D08E"/>
            <w:noWrap/>
            <w:vAlign w:val="bottom"/>
            <w:hideMark/>
          </w:tcPr>
          <w:p w14:paraId="177A099D" w14:textId="77777777" w:rsidR="00270431" w:rsidRDefault="00270431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Información del Evento:</w:t>
            </w:r>
          </w:p>
        </w:tc>
      </w:tr>
      <w:tr w:rsidR="00270431" w:rsidRPr="00896142" w14:paraId="669938D8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5E5BB91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Descripción: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596C37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6B6D25B4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1F269F85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Fecha: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7C27E1F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13D58006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554C5E4E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Hora de inicio: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DCAB02C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005D1239" w14:textId="77777777" w:rsidTr="00896142">
        <w:trPr>
          <w:gridBefore w:val="1"/>
          <w:gridAfter w:val="1"/>
          <w:wBefore w:w="10" w:type="dxa"/>
          <w:wAfter w:w="1226" w:type="dxa"/>
          <w:trHeight w:val="345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E2EFDA"/>
            <w:noWrap/>
            <w:vAlign w:val="center"/>
            <w:hideMark/>
          </w:tcPr>
          <w:p w14:paraId="009D195C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Lugar: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E29439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:rsidRPr="00896142" w14:paraId="6373967E" w14:textId="77777777" w:rsidTr="00896142">
        <w:trPr>
          <w:gridBefore w:val="1"/>
          <w:gridAfter w:val="1"/>
          <w:wBefore w:w="10" w:type="dxa"/>
          <w:wAfter w:w="1226" w:type="dxa"/>
          <w:trHeight w:val="345"/>
        </w:trPr>
        <w:tc>
          <w:tcPr>
            <w:tcW w:w="306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E2EFDA"/>
            <w:noWrap/>
            <w:vAlign w:val="center"/>
            <w:hideMark/>
          </w:tcPr>
          <w:p w14:paraId="0D90C693" w14:textId="77777777" w:rsidR="00270431" w:rsidRPr="00896142" w:rsidRDefault="00270431">
            <w:pPr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</w:pPr>
            <w:r w:rsidRPr="00896142">
              <w:rPr>
                <w:rFonts w:ascii="Arial Narrow" w:hAnsi="Arial Narrow" w:cs="Calibri"/>
                <w:b/>
                <w:bCs/>
                <w:color w:val="000000"/>
                <w:sz w:val="20"/>
                <w:szCs w:val="20"/>
              </w:rPr>
              <w:t>Responsable del evento:</w:t>
            </w:r>
          </w:p>
        </w:tc>
        <w:tc>
          <w:tcPr>
            <w:tcW w:w="5200" w:type="dxa"/>
            <w:gridSpan w:val="5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61EB788" w14:textId="77777777" w:rsidR="00270431" w:rsidRPr="00896142" w:rsidRDefault="00270431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896142">
              <w:rPr>
                <w:rFonts w:ascii="Calibri" w:hAnsi="Calibri" w:cs="Calibri"/>
                <w:color w:val="000000"/>
                <w:sz w:val="20"/>
                <w:szCs w:val="20"/>
              </w:rPr>
              <w:t> </w:t>
            </w:r>
          </w:p>
        </w:tc>
      </w:tr>
      <w:tr w:rsidR="00270431" w14:paraId="5B31580C" w14:textId="77777777" w:rsidTr="00896142">
        <w:trPr>
          <w:gridBefore w:val="1"/>
          <w:gridAfter w:val="1"/>
          <w:wBefore w:w="10" w:type="dxa"/>
          <w:wAfter w:w="1226" w:type="dxa"/>
          <w:trHeight w:val="165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14F5C" w14:textId="78911D07" w:rsidR="00270431" w:rsidRDefault="00270431">
            <w:pPr>
              <w:jc w:val="center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2E6028" w14:textId="60E76862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2B88F2" w14:textId="4AB79A79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2462F59D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0B9DAE" w14:textId="202BC99B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CD41B" w14:textId="77E07EB8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51FCFB" w14:textId="594CB210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610B3D88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754601" w14:textId="54BC793D" w:rsidR="00270431" w:rsidRDefault="0027043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20"/>
            </w:tblGrid>
            <w:tr w:rsidR="00270431" w14:paraId="5E0EE66C" w14:textId="77777777">
              <w:trPr>
                <w:trHeight w:val="300"/>
                <w:tblCellSpacing w:w="0" w:type="dxa"/>
              </w:trPr>
              <w:tc>
                <w:tcPr>
                  <w:tcW w:w="2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50B5028" w14:textId="775A02B7" w:rsidR="00270431" w:rsidRDefault="00270431">
                  <w:pPr>
                    <w:rPr>
                      <w:rFonts w:ascii="Calibri" w:hAnsi="Calibri" w:cs="Calibri"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7CAA998B" w14:textId="77777777" w:rsidR="00270431" w:rsidRDefault="00270431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1614F" w14:textId="62A9C680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ED841" w14:textId="17EB6BCA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49119CBD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4776E" w14:textId="233963CE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67573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4A959" w14:textId="7186FF57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53A8C3E3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6DD98" w14:textId="6ABD41C6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FEF60" w14:textId="258D7A9B" w:rsidR="00270431" w:rsidRDefault="0027043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F29F0" w14:textId="4F7605AB" w:rsidR="00270431" w:rsidRDefault="00270431">
            <w:pPr>
              <w:jc w:val="center"/>
              <w:rPr>
                <w:sz w:val="20"/>
                <w:szCs w:val="20"/>
              </w:rPr>
            </w:pPr>
          </w:p>
        </w:tc>
      </w:tr>
      <w:tr w:rsidR="00270431" w14:paraId="04E95EAE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FC44B" w14:textId="05EF10F9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CA2925" w14:textId="718523D4" w:rsidR="00270431" w:rsidRDefault="00270431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993741" w14:textId="72D9980B" w:rsidR="00270431" w:rsidRDefault="00CE4332">
            <w:pPr>
              <w:jc w:val="center"/>
              <w:rPr>
                <w:sz w:val="20"/>
                <w:szCs w:val="20"/>
              </w:rPr>
            </w:pPr>
            <w:r w:rsidRPr="00CE433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51A0AED" wp14:editId="15632E67">
                      <wp:simplePos x="0" y="0"/>
                      <wp:positionH relativeFrom="column">
                        <wp:posOffset>1270635</wp:posOffset>
                      </wp:positionH>
                      <wp:positionV relativeFrom="paragraph">
                        <wp:posOffset>144145</wp:posOffset>
                      </wp:positionV>
                      <wp:extent cx="1524635" cy="266065"/>
                      <wp:effectExtent l="0" t="0" r="0" b="0"/>
                      <wp:wrapNone/>
                      <wp:docPr id="25" name="Cuadro de texto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24635" cy="2660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5F337A44" w14:textId="5BB5970B" w:rsidR="00896142" w:rsidRPr="00CE4332" w:rsidRDefault="00896142" w:rsidP="00896142">
                                  <w:pPr>
                                    <w:jc w:val="center"/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  <w:r w:rsidRPr="00CE4332"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w:t>SELLO DE RECIBIDO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A0AED" id="Cuadro de texto 25" o:spid="_x0000_s1031" type="#_x0000_t202" style="position:absolute;left:0;text-align:left;margin-left:100.05pt;margin-top:11.35pt;width:120.05pt;height:20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" filled="f" stroked="f">
                      <v:textbox>
                        <w:txbxContent>
                          <w:p w14:paraId="5F337A44" w14:textId="5BB5970B" w:rsidR="00896142" w:rsidRPr="00CE4332" w:rsidRDefault="00896142" w:rsidP="00896142">
                            <w:pPr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E4332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SELLO DE RECIBIDO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270431" w14:paraId="214C376E" w14:textId="77777777" w:rsidTr="00896142">
        <w:trPr>
          <w:gridBefore w:val="1"/>
          <w:gridAfter w:val="1"/>
          <w:wBefore w:w="10" w:type="dxa"/>
          <w:wAfter w:w="1226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1F72E" w14:textId="69EAD949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D45B82" w14:textId="08612313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73BC2" w14:textId="444106E2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4099A754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7390D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46324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6C377E" w14:textId="77777777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483FF099" w14:textId="77777777" w:rsidTr="00896142">
        <w:trPr>
          <w:gridBefore w:val="1"/>
          <w:gridAfter w:val="1"/>
          <w:wBefore w:w="10" w:type="dxa"/>
          <w:wAfter w:w="1226" w:type="dxa"/>
          <w:trHeight w:val="33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51116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7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5D7572" w14:textId="77777777" w:rsidR="00270431" w:rsidRDefault="00270431">
            <w:pPr>
              <w:rPr>
                <w:sz w:val="20"/>
                <w:szCs w:val="20"/>
              </w:rPr>
            </w:pPr>
          </w:p>
        </w:tc>
        <w:tc>
          <w:tcPr>
            <w:tcW w:w="24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6F8B4D" w14:textId="77777777" w:rsidR="00270431" w:rsidRDefault="00270431">
            <w:pPr>
              <w:rPr>
                <w:sz w:val="20"/>
                <w:szCs w:val="20"/>
              </w:rPr>
            </w:pPr>
          </w:p>
        </w:tc>
      </w:tr>
    </w:tbl>
    <w:p w14:paraId="72DAC3EC" w14:textId="59A204A9" w:rsidR="00896142" w:rsidRDefault="00896142"/>
    <w:tbl>
      <w:tblPr>
        <w:tblW w:w="10055" w:type="dxa"/>
        <w:tblInd w:w="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60"/>
        <w:gridCol w:w="2760"/>
        <w:gridCol w:w="160"/>
        <w:gridCol w:w="4075"/>
      </w:tblGrid>
      <w:tr w:rsidR="00270431" w14:paraId="59A5469B" w14:textId="77777777" w:rsidTr="0017342B">
        <w:trPr>
          <w:gridAfter w:val="1"/>
          <w:wAfter w:w="4075" w:type="dxa"/>
          <w:trHeight w:val="300"/>
        </w:trPr>
        <w:tc>
          <w:tcPr>
            <w:tcW w:w="3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FDFF83" w14:textId="77777777" w:rsidR="00270431" w:rsidRDefault="00270431">
            <w:pPr>
              <w:rPr>
                <w:rFonts w:ascii="Calibri" w:hAnsi="Calibri" w:cs="Calibri"/>
                <w:b/>
                <w:bCs/>
                <w:color w:val="C00000"/>
                <w:sz w:val="22"/>
                <w:szCs w:val="22"/>
              </w:rPr>
            </w:pPr>
            <w:r>
              <w:rPr>
                <w:rFonts w:ascii="Calibri" w:hAnsi="Calibri" w:cs="Calibri"/>
                <w:b/>
                <w:bCs/>
                <w:color w:val="C00000"/>
                <w:sz w:val="22"/>
                <w:szCs w:val="22"/>
              </w:rPr>
              <w:t>NOTA:</w:t>
            </w:r>
          </w:p>
        </w:tc>
        <w:tc>
          <w:tcPr>
            <w:tcW w:w="27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02DF0" w14:textId="77777777" w:rsidR="00270431" w:rsidRDefault="00270431">
            <w:pPr>
              <w:rPr>
                <w:rFonts w:ascii="Calibri" w:hAnsi="Calibri" w:cs="Calibri"/>
                <w:b/>
                <w:bCs/>
                <w:color w:val="C00000"/>
                <w:sz w:val="22"/>
                <w:szCs w:val="2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F38DD" w14:textId="77777777" w:rsidR="00270431" w:rsidRDefault="00270431">
            <w:pPr>
              <w:rPr>
                <w:sz w:val="20"/>
                <w:szCs w:val="20"/>
              </w:rPr>
            </w:pPr>
          </w:p>
        </w:tc>
      </w:tr>
      <w:tr w:rsidR="00270431" w14:paraId="77B98DE2" w14:textId="77777777" w:rsidTr="0017342B">
        <w:trPr>
          <w:trHeight w:val="168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929DB9" w14:textId="5D985E54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* El responsable del evento deberá recepcionar los requerimientos y entregarlos al proveedor al final del evento.</w:t>
            </w:r>
          </w:p>
        </w:tc>
      </w:tr>
      <w:tr w:rsidR="00270431" w14:paraId="1DBCC10A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85027A" w14:textId="56562EDA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* El responsable del evento deberá entregar los insumos sobrantes a la tesorería municipal</w:t>
            </w:r>
          </w:p>
        </w:tc>
      </w:tr>
      <w:tr w:rsidR="00270431" w14:paraId="3DACF1A5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465161" w14:textId="77777777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* El mobiliario que sea del H Ayuntamiento deberá entregarse limpio.</w:t>
            </w:r>
          </w:p>
        </w:tc>
      </w:tr>
      <w:tr w:rsidR="00270431" w14:paraId="764ADF76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BF2713" w14:textId="3FA446C9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* 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E</w:t>
            </w: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l área solicitante deberá presentar una propuesta si es que requiere el consumo de alimentos</w:t>
            </w:r>
          </w:p>
        </w:tc>
      </w:tr>
      <w:tr w:rsidR="00270431" w14:paraId="0B67709E" w14:textId="77777777" w:rsidTr="0017342B">
        <w:trPr>
          <w:trHeight w:val="298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6BB0B9" w14:textId="1D3D00CC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* Para poder dar atención a los requerimientos en la presente solicitud deberá estar autorizado por el Presidente Municipal.</w:t>
            </w:r>
          </w:p>
        </w:tc>
      </w:tr>
      <w:tr w:rsidR="00270431" w14:paraId="40248C31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5814D9" w14:textId="385CD292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*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 S</w:t>
            </w: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olicitar vales en la tesorería municipal mínimo 2 días de anticipación</w:t>
            </w:r>
          </w:p>
        </w:tc>
      </w:tr>
      <w:tr w:rsidR="00270431" w14:paraId="3E812AB9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2318F4" w14:textId="4F74C797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* 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S</w:t>
            </w: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olicitar el audio al departamento de comunicación social mínimo 2 días de anticipación</w:t>
            </w:r>
          </w:p>
        </w:tc>
      </w:tr>
      <w:tr w:rsidR="00270431" w14:paraId="42B3EE6C" w14:textId="77777777" w:rsidTr="0017342B">
        <w:trPr>
          <w:trHeight w:val="270"/>
        </w:trPr>
        <w:tc>
          <w:tcPr>
            <w:tcW w:w="1005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50CC20" w14:textId="05551272" w:rsidR="00270431" w:rsidRDefault="00270431">
            <w:pP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* 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En caso de utilizar cafetera deberá </w:t>
            </w:r>
            <w:r w:rsidR="00896142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solicitar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 xml:space="preserve">la al área de Recursos Materiales y Servicios Generales </w:t>
            </w:r>
            <w:r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mínimo 2 días de anticipación</w:t>
            </w:r>
            <w:r w:rsidR="00D173BA">
              <w:rPr>
                <w:rFonts w:ascii="Arial Narrow" w:hAnsi="Arial Narrow" w:cs="Calibri"/>
                <w:b/>
                <w:bCs/>
                <w:color w:val="000000"/>
                <w:sz w:val="18"/>
                <w:szCs w:val="18"/>
              </w:rPr>
              <w:t>.</w:t>
            </w:r>
          </w:p>
        </w:tc>
      </w:tr>
    </w:tbl>
    <w:p w14:paraId="3F5E8F6D" w14:textId="532B03CA" w:rsidR="00A362C3" w:rsidRPr="009279D9" w:rsidRDefault="00A362C3" w:rsidP="009279D9"/>
    <w:sectPr w:rsidR="00A362C3" w:rsidRPr="009279D9" w:rsidSect="00016493">
      <w:headerReference w:type="default" r:id="rId8"/>
      <w:footerReference w:type="default" r:id="rId9"/>
      <w:pgSz w:w="12240" w:h="15840" w:code="1"/>
      <w:pgMar w:top="1135" w:right="1608" w:bottom="1296" w:left="1418" w:header="42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55B968" w14:textId="77777777" w:rsidR="00D14622" w:rsidRDefault="00D14622">
      <w:r>
        <w:separator/>
      </w:r>
    </w:p>
  </w:endnote>
  <w:endnote w:type="continuationSeparator" w:id="0">
    <w:p w14:paraId="4D387791" w14:textId="77777777" w:rsidR="00D14622" w:rsidRDefault="00D14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Palacio (WN)">
    <w:altName w:val="Calibri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">
    <w:altName w:val="Arial"/>
    <w:panose1 w:val="020B0604020202030204"/>
    <w:charset w:val="00"/>
    <w:family w:val="auto"/>
    <w:pitch w:val="variable"/>
    <w:sig w:usb0="E00002FF" w:usb1="5000785B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F03CB" w14:textId="30D4851C" w:rsidR="000A201A" w:rsidRDefault="00710DEA">
    <w:pPr>
      <w:pStyle w:val="Piedepgina"/>
    </w:pPr>
    <w:r>
      <w:rPr>
        <w:noProof/>
      </w:rPr>
      <w:drawing>
        <wp:anchor distT="0" distB="0" distL="114300" distR="114300" simplePos="0" relativeHeight="251670528" behindDoc="1" locked="0" layoutInCell="1" allowOverlap="1" wp14:anchorId="640345A2" wp14:editId="7DD34C51">
          <wp:simplePos x="0" y="0"/>
          <wp:positionH relativeFrom="column">
            <wp:posOffset>1402715</wp:posOffset>
          </wp:positionH>
          <wp:positionV relativeFrom="paragraph">
            <wp:posOffset>-201386</wp:posOffset>
          </wp:positionV>
          <wp:extent cx="3102429" cy="472750"/>
          <wp:effectExtent l="12700" t="0" r="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n 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2429" cy="472750"/>
                  </a:xfrm>
                  <a:prstGeom prst="rect">
                    <a:avLst/>
                  </a:prstGeom>
                  <a:effectLst>
                    <a:outerShdw blurRad="38100" dist="25400" dir="3000000" algn="tl" rotWithShape="0">
                      <a:prstClr val="black">
                        <a:alpha val="17000"/>
                      </a:prst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633B3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AB0A4CE" wp14:editId="3B546C89">
              <wp:simplePos x="0" y="0"/>
              <wp:positionH relativeFrom="column">
                <wp:posOffset>-918845</wp:posOffset>
              </wp:positionH>
              <wp:positionV relativeFrom="paragraph">
                <wp:posOffset>233136</wp:posOffset>
              </wp:positionV>
              <wp:extent cx="7779385" cy="1828800"/>
              <wp:effectExtent l="0" t="0" r="0" b="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779385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09AF2BD" w14:textId="3795ACD5" w:rsidR="00186A25" w:rsidRPr="00186A25" w:rsidRDefault="00D14622" w:rsidP="00186A25">
                          <w:pPr>
                            <w:pStyle w:val="Encabezado"/>
                            <w:tabs>
                              <w:tab w:val="left" w:pos="720"/>
                              <w:tab w:val="left" w:pos="5730"/>
                            </w:tabs>
                            <w:jc w:val="center"/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hyperlink r:id="rId2" w:history="1">
                            <w:r w:rsidR="00186A25" w:rsidRPr="00186A25">
                              <w:rPr>
                                <w:rStyle w:val="Hipervnculo"/>
                                <w:rFonts w:ascii="Montserrat" w:hAnsi="Montserrat" w:cs="Verdana"/>
                                <w:b/>
                                <w:i/>
                                <w:iCs/>
                                <w:color w:val="FFFFFF" w:themeColor="background1"/>
                                <w:sz w:val="21"/>
                                <w:szCs w:val="22"/>
                                <w:lang w:val="es-ES_tradnl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rnd" w14:cmpd="sng" w14:algn="ctr">
                                  <w14:solidFill>
                                    <w14:srgbClr w14:val="020635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www.Jalacingo.gob.mx</w:t>
                            </w:r>
                          </w:hyperlink>
                          <w:r w:rsidR="00186A25">
                            <w:rPr>
                              <w:rFonts w:ascii="Montserrat" w:hAnsi="Montserrat"/>
                              <w:b/>
                              <w:i/>
                              <w:iCs/>
                              <w:color w:val="FFFFFF" w:themeColor="background1"/>
                              <w:sz w:val="21"/>
                              <w:szCs w:val="22"/>
                              <w:lang w:val="es-ES_tradnl"/>
                              <w14:shadow w14:blurRad="50800" w14:dist="38100" w14:dir="2700000" w14:sx="100000" w14:sy="100000" w14:kx="0" w14:ky="0" w14:algn="tl">
                                <w14:srgbClr w14:val="000000">
                                  <w14:alpha w14:val="60000"/>
                                </w14:srgbClr>
                              </w14:shadow>
                              <w14:textOutline w14:w="0" w14:cap="rnd" w14:cmpd="sng" w14:algn="ctr">
                                <w14:solidFill>
                                  <w14:srgbClr w14:val="020635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 – Úrsulo Galván s/n, Col. Centro, Jalacingo, Ver. C.P. 93660 – 226 318 2109 / 318 5452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1AB0A4CE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32" type="#_x0000_t202" style="position:absolute;margin-left:-72.35pt;margin-top:18.35pt;width:612.55pt;height:2in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" filled="f" stroked="f" strokeweight=".5pt">
              <v:textbox style="mso-fit-shape-to-text:t">
                <w:txbxContent>
                  <w:p w14:paraId="409AF2BD" w14:textId="3795ACD5" w:rsidR="00186A25" w:rsidRPr="00186A25" w:rsidRDefault="00140161" w:rsidP="00186A25">
                    <w:pPr>
                      <w:pStyle w:val="Encabezado"/>
                      <w:tabs>
                        <w:tab w:val="left" w:pos="720"/>
                        <w:tab w:val="left" w:pos="5730"/>
                      </w:tabs>
                      <w:jc w:val="center"/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</w:pPr>
                    <w:hyperlink r:id="rId3" w:history="1">
                      <w:r w:rsidR="00186A25" w:rsidRPr="00186A25">
                        <w:rPr>
                          <w:rStyle w:val="Hipervnculo"/>
                          <w:rFonts w:ascii="Montserrat" w:hAnsi="Montserrat" w:cs="Verdana"/>
                          <w:b/>
                          <w:i/>
                          <w:iCs/>
                          <w:color w:val="FFFFFF" w:themeColor="background1"/>
                          <w:sz w:val="21"/>
                          <w:szCs w:val="22"/>
                          <w:lang w:val="es-ES_tradnl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rnd" w14:cmpd="sng" w14:algn="ctr">
                            <w14:solidFill>
                              <w14:srgbClr w14:val="020635"/>
                            </w14:solidFill>
                            <w14:prstDash w14:val="solid"/>
                            <w14:bevel/>
                          </w14:textOutline>
                        </w:rPr>
                        <w:t>www.Jalacingo.gob.mx</w:t>
                      </w:r>
                    </w:hyperlink>
                    <w:r w:rsidR="00186A25">
                      <w:rPr>
                        <w:rFonts w:ascii="Montserrat" w:hAnsi="Montserrat"/>
                        <w:b/>
                        <w:i/>
                        <w:iCs/>
                        <w:color w:val="FFFFFF" w:themeColor="background1"/>
                        <w:sz w:val="21"/>
                        <w:szCs w:val="22"/>
                        <w:lang w:val="es-ES_tradnl"/>
                        <w14:shadow w14:blurRad="50800" w14:dist="38100" w14:dir="2700000" w14:sx="100000" w14:sy="100000" w14:kx="0" w14:ky="0" w14:algn="tl">
                          <w14:srgbClr w14:val="000000">
                            <w14:alpha w14:val="60000"/>
                          </w14:srgbClr>
                        </w14:shadow>
                        <w14:textOutline w14:w="0" w14:cap="rnd" w14:cmpd="sng" w14:algn="ctr">
                          <w14:solidFill>
                            <w14:srgbClr w14:val="020635"/>
                          </w14:solidFill>
                          <w14:prstDash w14:val="solid"/>
                          <w14:bevel/>
                        </w14:textOutline>
                      </w:rPr>
                      <w:t xml:space="preserve"> – Úrsulo Galván s/n, Col. Centro, Jalacingo, Ver. C.P. 93660 – 226 318 2109 / 318 5452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70F6208" w14:textId="77777777" w:rsidR="00D14622" w:rsidRDefault="00D14622">
      <w:r>
        <w:separator/>
      </w:r>
    </w:p>
  </w:footnote>
  <w:footnote w:type="continuationSeparator" w:id="0">
    <w:p w14:paraId="5A965241" w14:textId="77777777" w:rsidR="00D14622" w:rsidRDefault="00D1462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A32544" w14:textId="29F47B39" w:rsidR="000A201A" w:rsidRDefault="00A633B3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  <w:r w:rsidRPr="00A633B3">
      <w:rPr>
        <w:b/>
        <w:noProof/>
        <w:color w:val="C00000"/>
        <w:sz w:val="18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09F44B18" wp14:editId="032C06F4">
              <wp:simplePos x="0" y="0"/>
              <wp:positionH relativeFrom="column">
                <wp:posOffset>1974306</wp:posOffset>
              </wp:positionH>
              <wp:positionV relativeFrom="paragraph">
                <wp:posOffset>-236946</wp:posOffset>
              </wp:positionV>
              <wp:extent cx="2636156" cy="665090"/>
              <wp:effectExtent l="25400" t="25400" r="94615" b="71755"/>
              <wp:wrapNone/>
              <wp:docPr id="3" name="Grupo 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636156" cy="665090"/>
                        <a:chOff x="-88824" y="10"/>
                        <a:chExt cx="5736241" cy="1447401"/>
                      </a:xfrm>
                    </wpg:grpSpPr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3070892" y="325918"/>
                          <a:ext cx="2576525" cy="1048155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34938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5" name="Imagen 5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-88824" y="153864"/>
                          <a:ext cx="855859" cy="1220212"/>
                        </a:xfrm>
                        <a:prstGeom prst="rect">
                          <a:avLst/>
                        </a:prstGeom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pic:spPr>
                    </pic:pic>
                    <pic:pic xmlns:pic="http://schemas.openxmlformats.org/drawingml/2006/picture">
                      <pic:nvPicPr>
                        <pic:cNvPr id="6" name="Imagen 6"/>
                        <pic:cNvPicPr>
                          <a:picLocks/>
                        </pic:cNvPicPr>
                      </pic:nvPicPr>
                      <pic:blipFill rotWithShape="1"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96511" b="176"/>
                        <a:stretch/>
                      </pic:blipFill>
                      <pic:spPr bwMode="auto">
                        <a:xfrm rot="5400000">
                          <a:off x="1381689" y="700851"/>
                          <a:ext cx="1447401" cy="45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24814"/>
                            </a:prstClr>
                          </a:outerShdw>
                        </a:effec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dtdh="http://schemas.microsoft.com/office/word/2020/wordml/sdtdatahash" xmlns:oel="http://schemas.microsoft.com/office/2019/extlst">
          <w:pict>
            <v:group w14:anchorId="7B2A30A7" id="Grupo 9" o:spid="_x0000_s1026" style="position:absolute;margin-left:155.45pt;margin-top:-18.65pt;width:207.55pt;height:52.35pt;z-index:251668480;mso-width-relative:margin;mso-height-relative:margin" coordorigin="-888" coordsize="57362,14474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">
              <o:lock v:ext="edit" aspectratio="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4" o:spid="_x0000_s1027" type="#_x0000_t75" style="position:absolute;left:30708;top:3259;width:25766;height:1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">
                <v:imagedata r:id="rId4" o:title=""/>
                <v:shadow on="t" color="black" opacity="22896f" origin="-.5,-.5" offset=".74836mm,.74836mm"/>
              </v:shape>
              <v:shape id="Imagen 5" o:spid="_x0000_s1028" type="#_x0000_t75" style="position:absolute;left:-888;top:1538;width:8558;height:12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">
                <v:imagedata r:id="rId5" o:title=""/>
                <v:shadow on="t" color="black" opacity="26214f" origin="-.5,-.5" offset=".74836mm,.74836mm"/>
              </v:shape>
              <v:shape id="Imagen 6" o:spid="_x0000_s1029" type="#_x0000_t75" style="position:absolute;left:13817;top:7008;width:14474;height:4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">
                <v:imagedata r:id="rId6" o:title="" croptop="63249f" cropbottom="115f"/>
                <v:shadow on="t" color="black" opacity="16262f" origin="-.5,-.5" offset=".74836mm,.74836mm"/>
                <o:lock v:ext="edit" aspectratio="f"/>
              </v:shape>
            </v:group>
          </w:pict>
        </mc:Fallback>
      </mc:AlternateContent>
    </w:r>
    <w:r w:rsidR="000A201A" w:rsidRPr="00016493">
      <w:rPr>
        <w:b/>
        <w:noProof/>
        <w:color w:val="C00000"/>
        <w:sz w:val="18"/>
      </w:rPr>
      <w:drawing>
        <wp:anchor distT="0" distB="0" distL="114300" distR="114300" simplePos="0" relativeHeight="251662336" behindDoc="1" locked="0" layoutInCell="1" allowOverlap="1" wp14:anchorId="6C20E54B" wp14:editId="23280D41">
          <wp:simplePos x="0" y="0"/>
          <wp:positionH relativeFrom="page">
            <wp:posOffset>-16329</wp:posOffset>
          </wp:positionH>
          <wp:positionV relativeFrom="paragraph">
            <wp:posOffset>-286232</wp:posOffset>
          </wp:positionV>
          <wp:extent cx="7780020" cy="10067345"/>
          <wp:effectExtent l="0" t="0" r="5080" b="3810"/>
          <wp:wrapNone/>
          <wp:docPr id="7" name="Imagen 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n 16"/>
                  <pic:cNvPicPr>
                    <a:picLocks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80020" cy="10067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A201A">
      <w:rPr>
        <w:b/>
        <w:color w:val="C00000"/>
        <w:sz w:val="18"/>
      </w:rPr>
      <w:t xml:space="preserve"> </w:t>
    </w:r>
  </w:p>
  <w:p w14:paraId="37D979F8" w14:textId="76EC3A51" w:rsidR="000A201A" w:rsidRDefault="000A201A" w:rsidP="00016493">
    <w:pPr>
      <w:pStyle w:val="Encabezado"/>
      <w:tabs>
        <w:tab w:val="clear" w:pos="4252"/>
        <w:tab w:val="clear" w:pos="8504"/>
        <w:tab w:val="left" w:pos="720"/>
        <w:tab w:val="left" w:pos="5730"/>
      </w:tabs>
      <w:rPr>
        <w:b/>
        <w:color w:val="C00000"/>
        <w:sz w:val="1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8008D"/>
    <w:multiLevelType w:val="multilevel"/>
    <w:tmpl w:val="0CCAF49A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" w15:restartNumberingAfterBreak="0">
    <w:nsid w:val="01566108"/>
    <w:multiLevelType w:val="hybridMultilevel"/>
    <w:tmpl w:val="DAEE9486"/>
    <w:lvl w:ilvl="0" w:tplc="FE98C9F2">
      <w:start w:val="1"/>
      <w:numFmt w:val="upperLetter"/>
      <w:lvlText w:val="%1)"/>
      <w:lvlJc w:val="left"/>
      <w:pPr>
        <w:ind w:left="18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540" w:hanging="360"/>
      </w:pPr>
    </w:lvl>
    <w:lvl w:ilvl="2" w:tplc="080A001B" w:tentative="1">
      <w:start w:val="1"/>
      <w:numFmt w:val="lowerRoman"/>
      <w:lvlText w:val="%3."/>
      <w:lvlJc w:val="right"/>
      <w:pPr>
        <w:ind w:left="3260" w:hanging="180"/>
      </w:pPr>
    </w:lvl>
    <w:lvl w:ilvl="3" w:tplc="080A000F" w:tentative="1">
      <w:start w:val="1"/>
      <w:numFmt w:val="decimal"/>
      <w:lvlText w:val="%4."/>
      <w:lvlJc w:val="left"/>
      <w:pPr>
        <w:ind w:left="3980" w:hanging="360"/>
      </w:pPr>
    </w:lvl>
    <w:lvl w:ilvl="4" w:tplc="080A0019" w:tentative="1">
      <w:start w:val="1"/>
      <w:numFmt w:val="lowerLetter"/>
      <w:lvlText w:val="%5."/>
      <w:lvlJc w:val="left"/>
      <w:pPr>
        <w:ind w:left="4700" w:hanging="360"/>
      </w:pPr>
    </w:lvl>
    <w:lvl w:ilvl="5" w:tplc="080A001B" w:tentative="1">
      <w:start w:val="1"/>
      <w:numFmt w:val="lowerRoman"/>
      <w:lvlText w:val="%6."/>
      <w:lvlJc w:val="right"/>
      <w:pPr>
        <w:ind w:left="5420" w:hanging="180"/>
      </w:pPr>
    </w:lvl>
    <w:lvl w:ilvl="6" w:tplc="080A000F" w:tentative="1">
      <w:start w:val="1"/>
      <w:numFmt w:val="decimal"/>
      <w:lvlText w:val="%7."/>
      <w:lvlJc w:val="left"/>
      <w:pPr>
        <w:ind w:left="6140" w:hanging="360"/>
      </w:pPr>
    </w:lvl>
    <w:lvl w:ilvl="7" w:tplc="080A0019" w:tentative="1">
      <w:start w:val="1"/>
      <w:numFmt w:val="lowerLetter"/>
      <w:lvlText w:val="%8."/>
      <w:lvlJc w:val="left"/>
      <w:pPr>
        <w:ind w:left="6860" w:hanging="360"/>
      </w:pPr>
    </w:lvl>
    <w:lvl w:ilvl="8" w:tplc="080A001B" w:tentative="1">
      <w:start w:val="1"/>
      <w:numFmt w:val="lowerRoman"/>
      <w:lvlText w:val="%9."/>
      <w:lvlJc w:val="right"/>
      <w:pPr>
        <w:ind w:left="7580" w:hanging="180"/>
      </w:pPr>
    </w:lvl>
  </w:abstractNum>
  <w:abstractNum w:abstractNumId="2" w15:restartNumberingAfterBreak="0">
    <w:nsid w:val="02854454"/>
    <w:multiLevelType w:val="multilevel"/>
    <w:tmpl w:val="02305E96"/>
    <w:lvl w:ilvl="0">
      <w:start w:val="1"/>
      <w:numFmt w:val="upperRoman"/>
      <w:lvlText w:val="%1)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175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3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58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7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5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10" w:hanging="1440"/>
      </w:pPr>
      <w:rPr>
        <w:rFonts w:hint="default"/>
      </w:rPr>
    </w:lvl>
  </w:abstractNum>
  <w:abstractNum w:abstractNumId="3" w15:restartNumberingAfterBreak="0">
    <w:nsid w:val="03D54046"/>
    <w:multiLevelType w:val="hybridMultilevel"/>
    <w:tmpl w:val="09346C50"/>
    <w:lvl w:ilvl="0" w:tplc="080A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4" w15:restartNumberingAfterBreak="0">
    <w:nsid w:val="0C6C317E"/>
    <w:multiLevelType w:val="hybridMultilevel"/>
    <w:tmpl w:val="155EF964"/>
    <w:lvl w:ilvl="0" w:tplc="080A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D496A89"/>
    <w:multiLevelType w:val="hybridMultilevel"/>
    <w:tmpl w:val="1770A54A"/>
    <w:lvl w:ilvl="0" w:tplc="9A0C4C88">
      <w:start w:val="1"/>
      <w:numFmt w:val="decimal"/>
      <w:lvlText w:val="%1."/>
      <w:lvlJc w:val="left"/>
      <w:pPr>
        <w:ind w:left="1426" w:hanging="360"/>
      </w:pPr>
      <w:rPr>
        <w:rFonts w:hint="default"/>
        <w:b/>
        <w:bCs/>
        <w:color w:val="385623" w:themeColor="accent6" w:themeShade="80"/>
      </w:rPr>
    </w:lvl>
    <w:lvl w:ilvl="1" w:tplc="080A0019" w:tentative="1">
      <w:start w:val="1"/>
      <w:numFmt w:val="lowerLetter"/>
      <w:lvlText w:val="%2."/>
      <w:lvlJc w:val="left"/>
      <w:pPr>
        <w:ind w:left="2146" w:hanging="360"/>
      </w:pPr>
    </w:lvl>
    <w:lvl w:ilvl="2" w:tplc="080A001B" w:tentative="1">
      <w:start w:val="1"/>
      <w:numFmt w:val="lowerRoman"/>
      <w:lvlText w:val="%3."/>
      <w:lvlJc w:val="right"/>
      <w:pPr>
        <w:ind w:left="2866" w:hanging="180"/>
      </w:pPr>
    </w:lvl>
    <w:lvl w:ilvl="3" w:tplc="080A000F" w:tentative="1">
      <w:start w:val="1"/>
      <w:numFmt w:val="decimal"/>
      <w:lvlText w:val="%4."/>
      <w:lvlJc w:val="left"/>
      <w:pPr>
        <w:ind w:left="3586" w:hanging="360"/>
      </w:pPr>
    </w:lvl>
    <w:lvl w:ilvl="4" w:tplc="080A0019" w:tentative="1">
      <w:start w:val="1"/>
      <w:numFmt w:val="lowerLetter"/>
      <w:lvlText w:val="%5."/>
      <w:lvlJc w:val="left"/>
      <w:pPr>
        <w:ind w:left="4306" w:hanging="360"/>
      </w:pPr>
    </w:lvl>
    <w:lvl w:ilvl="5" w:tplc="080A001B" w:tentative="1">
      <w:start w:val="1"/>
      <w:numFmt w:val="lowerRoman"/>
      <w:lvlText w:val="%6."/>
      <w:lvlJc w:val="right"/>
      <w:pPr>
        <w:ind w:left="5026" w:hanging="180"/>
      </w:pPr>
    </w:lvl>
    <w:lvl w:ilvl="6" w:tplc="080A000F" w:tentative="1">
      <w:start w:val="1"/>
      <w:numFmt w:val="decimal"/>
      <w:lvlText w:val="%7."/>
      <w:lvlJc w:val="left"/>
      <w:pPr>
        <w:ind w:left="5746" w:hanging="360"/>
      </w:pPr>
    </w:lvl>
    <w:lvl w:ilvl="7" w:tplc="080A0019" w:tentative="1">
      <w:start w:val="1"/>
      <w:numFmt w:val="lowerLetter"/>
      <w:lvlText w:val="%8."/>
      <w:lvlJc w:val="left"/>
      <w:pPr>
        <w:ind w:left="6466" w:hanging="360"/>
      </w:pPr>
    </w:lvl>
    <w:lvl w:ilvl="8" w:tplc="080A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0F4D35FF"/>
    <w:multiLevelType w:val="hybridMultilevel"/>
    <w:tmpl w:val="D3C84ECA"/>
    <w:lvl w:ilvl="0" w:tplc="B328814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2642E0"/>
    <w:multiLevelType w:val="hybridMultilevel"/>
    <w:tmpl w:val="5E2E769A"/>
    <w:lvl w:ilvl="0" w:tplc="8B4C713A">
      <w:start w:val="1"/>
      <w:numFmt w:val="upperLetter"/>
      <w:lvlText w:val="%1)"/>
      <w:lvlJc w:val="left"/>
      <w:pPr>
        <w:ind w:left="108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3" w:hanging="360"/>
      </w:pPr>
    </w:lvl>
    <w:lvl w:ilvl="2" w:tplc="080A001B" w:tentative="1">
      <w:start w:val="1"/>
      <w:numFmt w:val="lowerRoman"/>
      <w:lvlText w:val="%3."/>
      <w:lvlJc w:val="right"/>
      <w:pPr>
        <w:ind w:left="2523" w:hanging="180"/>
      </w:pPr>
    </w:lvl>
    <w:lvl w:ilvl="3" w:tplc="080A000F" w:tentative="1">
      <w:start w:val="1"/>
      <w:numFmt w:val="decimal"/>
      <w:lvlText w:val="%4."/>
      <w:lvlJc w:val="left"/>
      <w:pPr>
        <w:ind w:left="3243" w:hanging="360"/>
      </w:pPr>
    </w:lvl>
    <w:lvl w:ilvl="4" w:tplc="080A0019" w:tentative="1">
      <w:start w:val="1"/>
      <w:numFmt w:val="lowerLetter"/>
      <w:lvlText w:val="%5."/>
      <w:lvlJc w:val="left"/>
      <w:pPr>
        <w:ind w:left="3963" w:hanging="360"/>
      </w:pPr>
    </w:lvl>
    <w:lvl w:ilvl="5" w:tplc="080A001B" w:tentative="1">
      <w:start w:val="1"/>
      <w:numFmt w:val="lowerRoman"/>
      <w:lvlText w:val="%6."/>
      <w:lvlJc w:val="right"/>
      <w:pPr>
        <w:ind w:left="4683" w:hanging="180"/>
      </w:pPr>
    </w:lvl>
    <w:lvl w:ilvl="6" w:tplc="080A000F" w:tentative="1">
      <w:start w:val="1"/>
      <w:numFmt w:val="decimal"/>
      <w:lvlText w:val="%7."/>
      <w:lvlJc w:val="left"/>
      <w:pPr>
        <w:ind w:left="5403" w:hanging="360"/>
      </w:pPr>
    </w:lvl>
    <w:lvl w:ilvl="7" w:tplc="080A0019" w:tentative="1">
      <w:start w:val="1"/>
      <w:numFmt w:val="lowerLetter"/>
      <w:lvlText w:val="%8."/>
      <w:lvlJc w:val="left"/>
      <w:pPr>
        <w:ind w:left="6123" w:hanging="360"/>
      </w:pPr>
    </w:lvl>
    <w:lvl w:ilvl="8" w:tplc="080A001B" w:tentative="1">
      <w:start w:val="1"/>
      <w:numFmt w:val="lowerRoman"/>
      <w:lvlText w:val="%9."/>
      <w:lvlJc w:val="right"/>
      <w:pPr>
        <w:ind w:left="6843" w:hanging="180"/>
      </w:pPr>
    </w:lvl>
  </w:abstractNum>
  <w:abstractNum w:abstractNumId="8" w15:restartNumberingAfterBreak="0">
    <w:nsid w:val="161F6081"/>
    <w:multiLevelType w:val="multilevel"/>
    <w:tmpl w:val="096A728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9" w15:restartNumberingAfterBreak="0">
    <w:nsid w:val="16DB71D4"/>
    <w:multiLevelType w:val="hybridMultilevel"/>
    <w:tmpl w:val="C552575E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E15473F"/>
    <w:multiLevelType w:val="hybridMultilevel"/>
    <w:tmpl w:val="F3382BAE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F5D5879"/>
    <w:multiLevelType w:val="hybridMultilevel"/>
    <w:tmpl w:val="FDF65C94"/>
    <w:lvl w:ilvl="0" w:tplc="169CB48C">
      <w:start w:val="1"/>
      <w:numFmt w:val="lowerLetter"/>
      <w:lvlText w:val="%1)"/>
      <w:lvlJc w:val="left"/>
      <w:pPr>
        <w:ind w:left="177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96" w:hanging="360"/>
      </w:pPr>
    </w:lvl>
    <w:lvl w:ilvl="2" w:tplc="080A001B" w:tentative="1">
      <w:start w:val="1"/>
      <w:numFmt w:val="lowerRoman"/>
      <w:lvlText w:val="%3."/>
      <w:lvlJc w:val="right"/>
      <w:pPr>
        <w:ind w:left="3216" w:hanging="180"/>
      </w:pPr>
    </w:lvl>
    <w:lvl w:ilvl="3" w:tplc="080A000F" w:tentative="1">
      <w:start w:val="1"/>
      <w:numFmt w:val="decimal"/>
      <w:lvlText w:val="%4."/>
      <w:lvlJc w:val="left"/>
      <w:pPr>
        <w:ind w:left="3936" w:hanging="360"/>
      </w:pPr>
    </w:lvl>
    <w:lvl w:ilvl="4" w:tplc="080A0019" w:tentative="1">
      <w:start w:val="1"/>
      <w:numFmt w:val="lowerLetter"/>
      <w:lvlText w:val="%5."/>
      <w:lvlJc w:val="left"/>
      <w:pPr>
        <w:ind w:left="4656" w:hanging="360"/>
      </w:pPr>
    </w:lvl>
    <w:lvl w:ilvl="5" w:tplc="080A001B" w:tentative="1">
      <w:start w:val="1"/>
      <w:numFmt w:val="lowerRoman"/>
      <w:lvlText w:val="%6."/>
      <w:lvlJc w:val="right"/>
      <w:pPr>
        <w:ind w:left="5376" w:hanging="180"/>
      </w:pPr>
    </w:lvl>
    <w:lvl w:ilvl="6" w:tplc="080A000F" w:tentative="1">
      <w:start w:val="1"/>
      <w:numFmt w:val="decimal"/>
      <w:lvlText w:val="%7."/>
      <w:lvlJc w:val="left"/>
      <w:pPr>
        <w:ind w:left="6096" w:hanging="360"/>
      </w:pPr>
    </w:lvl>
    <w:lvl w:ilvl="7" w:tplc="080A0019" w:tentative="1">
      <w:start w:val="1"/>
      <w:numFmt w:val="lowerLetter"/>
      <w:lvlText w:val="%8."/>
      <w:lvlJc w:val="left"/>
      <w:pPr>
        <w:ind w:left="6816" w:hanging="360"/>
      </w:pPr>
    </w:lvl>
    <w:lvl w:ilvl="8" w:tplc="08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2" w15:restartNumberingAfterBreak="0">
    <w:nsid w:val="22E6108C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13" w15:restartNumberingAfterBreak="0">
    <w:nsid w:val="245874FD"/>
    <w:multiLevelType w:val="multilevel"/>
    <w:tmpl w:val="CDF2757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40" w:hanging="1440"/>
      </w:pPr>
      <w:rPr>
        <w:rFonts w:hint="default"/>
      </w:rPr>
    </w:lvl>
  </w:abstractNum>
  <w:abstractNum w:abstractNumId="14" w15:restartNumberingAfterBreak="0">
    <w:nsid w:val="25D065E2"/>
    <w:multiLevelType w:val="hybridMultilevel"/>
    <w:tmpl w:val="9A789546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6985C11"/>
    <w:multiLevelType w:val="multilevel"/>
    <w:tmpl w:val="E0CA4E10"/>
    <w:lvl w:ilvl="0">
      <w:start w:val="4"/>
      <w:numFmt w:val="decimal"/>
      <w:lvlText w:val="%1."/>
      <w:lvlJc w:val="left"/>
      <w:rPr>
        <w:rFonts w:hint="default"/>
        <w:i/>
        <w:color w:val="538135"/>
      </w:rPr>
    </w:lvl>
    <w:lvl w:ilvl="1">
      <w:start w:val="1"/>
      <w:numFmt w:val="decimal"/>
      <w:lvlText w:val="%1.%2."/>
      <w:lvlJc w:val="left"/>
      <w:rPr>
        <w:rFonts w:hint="default"/>
        <w:b/>
        <w:i/>
        <w:color w:val="538135"/>
      </w:rPr>
    </w:lvl>
    <w:lvl w:ilvl="2">
      <w:start w:val="1"/>
      <w:numFmt w:val="decimal"/>
      <w:lvlText w:val="%1.%2.%3."/>
      <w:lvlJc w:val="left"/>
      <w:rPr>
        <w:rFonts w:hint="default"/>
        <w:i/>
        <w:color w:val="538135"/>
      </w:rPr>
    </w:lvl>
    <w:lvl w:ilvl="3">
      <w:start w:val="1"/>
      <w:numFmt w:val="decimal"/>
      <w:lvlText w:val="%1.%2.%3.%4."/>
      <w:lvlJc w:val="left"/>
      <w:rPr>
        <w:rFonts w:hint="default"/>
        <w:i/>
        <w:color w:val="538135"/>
      </w:rPr>
    </w:lvl>
    <w:lvl w:ilvl="4">
      <w:start w:val="1"/>
      <w:numFmt w:val="decimal"/>
      <w:lvlText w:val="%1.%2.%3.%4.%5."/>
      <w:lvlJc w:val="left"/>
      <w:rPr>
        <w:rFonts w:hint="default"/>
        <w:i/>
        <w:color w:val="538135"/>
      </w:rPr>
    </w:lvl>
    <w:lvl w:ilvl="5">
      <w:start w:val="1"/>
      <w:numFmt w:val="decimal"/>
      <w:lvlText w:val="%1.%2.%3.%4.%5.%6."/>
      <w:lvlJc w:val="left"/>
      <w:rPr>
        <w:rFonts w:hint="default"/>
        <w:i/>
        <w:color w:val="538135"/>
      </w:rPr>
    </w:lvl>
    <w:lvl w:ilvl="6">
      <w:start w:val="1"/>
      <w:numFmt w:val="decimal"/>
      <w:lvlText w:val="%1.%2.%3.%4.%5.%6.%7."/>
      <w:lvlJc w:val="left"/>
      <w:rPr>
        <w:rFonts w:hint="default"/>
        <w:i/>
        <w:color w:val="538135"/>
      </w:rPr>
    </w:lvl>
    <w:lvl w:ilvl="7">
      <w:start w:val="1"/>
      <w:numFmt w:val="decimal"/>
      <w:lvlText w:val="%1.%2.%3.%4.%5.%6.%7.%8."/>
      <w:lvlJc w:val="left"/>
      <w:rPr>
        <w:rFonts w:hint="default"/>
        <w:i/>
        <w:color w:val="538135"/>
      </w:rPr>
    </w:lvl>
    <w:lvl w:ilvl="8">
      <w:start w:val="1"/>
      <w:numFmt w:val="decimal"/>
      <w:lvlText w:val="%1.%2.%3.%4.%5.%6.%7.%8.%9."/>
      <w:lvlJc w:val="left"/>
      <w:rPr>
        <w:rFonts w:hint="default"/>
        <w:i/>
        <w:color w:val="538135"/>
      </w:rPr>
    </w:lvl>
  </w:abstractNum>
  <w:abstractNum w:abstractNumId="16" w15:restartNumberingAfterBreak="0">
    <w:nsid w:val="2DBA7559"/>
    <w:multiLevelType w:val="hybridMultilevel"/>
    <w:tmpl w:val="28C0B92E"/>
    <w:lvl w:ilvl="0" w:tplc="A996587C">
      <w:start w:val="1"/>
      <w:numFmt w:val="lowerLetter"/>
      <w:lvlText w:val="%1)"/>
      <w:lvlJc w:val="left"/>
      <w:pPr>
        <w:ind w:left="1623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343" w:hanging="360"/>
      </w:pPr>
    </w:lvl>
    <w:lvl w:ilvl="2" w:tplc="080A001B" w:tentative="1">
      <w:start w:val="1"/>
      <w:numFmt w:val="lowerRoman"/>
      <w:lvlText w:val="%3."/>
      <w:lvlJc w:val="right"/>
      <w:pPr>
        <w:ind w:left="3063" w:hanging="180"/>
      </w:pPr>
    </w:lvl>
    <w:lvl w:ilvl="3" w:tplc="080A000F" w:tentative="1">
      <w:start w:val="1"/>
      <w:numFmt w:val="decimal"/>
      <w:lvlText w:val="%4."/>
      <w:lvlJc w:val="left"/>
      <w:pPr>
        <w:ind w:left="3783" w:hanging="360"/>
      </w:pPr>
    </w:lvl>
    <w:lvl w:ilvl="4" w:tplc="080A0019" w:tentative="1">
      <w:start w:val="1"/>
      <w:numFmt w:val="lowerLetter"/>
      <w:lvlText w:val="%5."/>
      <w:lvlJc w:val="left"/>
      <w:pPr>
        <w:ind w:left="4503" w:hanging="360"/>
      </w:pPr>
    </w:lvl>
    <w:lvl w:ilvl="5" w:tplc="080A001B" w:tentative="1">
      <w:start w:val="1"/>
      <w:numFmt w:val="lowerRoman"/>
      <w:lvlText w:val="%6."/>
      <w:lvlJc w:val="right"/>
      <w:pPr>
        <w:ind w:left="5223" w:hanging="180"/>
      </w:pPr>
    </w:lvl>
    <w:lvl w:ilvl="6" w:tplc="080A000F" w:tentative="1">
      <w:start w:val="1"/>
      <w:numFmt w:val="decimal"/>
      <w:lvlText w:val="%7."/>
      <w:lvlJc w:val="left"/>
      <w:pPr>
        <w:ind w:left="5943" w:hanging="360"/>
      </w:pPr>
    </w:lvl>
    <w:lvl w:ilvl="7" w:tplc="080A0019" w:tentative="1">
      <w:start w:val="1"/>
      <w:numFmt w:val="lowerLetter"/>
      <w:lvlText w:val="%8."/>
      <w:lvlJc w:val="left"/>
      <w:pPr>
        <w:ind w:left="6663" w:hanging="360"/>
      </w:pPr>
    </w:lvl>
    <w:lvl w:ilvl="8" w:tplc="080A001B" w:tentative="1">
      <w:start w:val="1"/>
      <w:numFmt w:val="lowerRoman"/>
      <w:lvlText w:val="%9."/>
      <w:lvlJc w:val="right"/>
      <w:pPr>
        <w:ind w:left="7383" w:hanging="180"/>
      </w:pPr>
    </w:lvl>
  </w:abstractNum>
  <w:abstractNum w:abstractNumId="17" w15:restartNumberingAfterBreak="0">
    <w:nsid w:val="31235A57"/>
    <w:multiLevelType w:val="hybridMultilevel"/>
    <w:tmpl w:val="1BE2FB8C"/>
    <w:lvl w:ilvl="0" w:tplc="887C8538">
      <w:start w:val="1"/>
      <w:numFmt w:val="lowerLetter"/>
      <w:lvlText w:val="%1)"/>
      <w:lvlJc w:val="left"/>
      <w:pPr>
        <w:ind w:left="16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400" w:hanging="360"/>
      </w:pPr>
    </w:lvl>
    <w:lvl w:ilvl="2" w:tplc="080A001B" w:tentative="1">
      <w:start w:val="1"/>
      <w:numFmt w:val="lowerRoman"/>
      <w:lvlText w:val="%3."/>
      <w:lvlJc w:val="right"/>
      <w:pPr>
        <w:ind w:left="3120" w:hanging="180"/>
      </w:pPr>
    </w:lvl>
    <w:lvl w:ilvl="3" w:tplc="080A000F" w:tentative="1">
      <w:start w:val="1"/>
      <w:numFmt w:val="decimal"/>
      <w:lvlText w:val="%4."/>
      <w:lvlJc w:val="left"/>
      <w:pPr>
        <w:ind w:left="3840" w:hanging="360"/>
      </w:pPr>
    </w:lvl>
    <w:lvl w:ilvl="4" w:tplc="080A0019" w:tentative="1">
      <w:start w:val="1"/>
      <w:numFmt w:val="lowerLetter"/>
      <w:lvlText w:val="%5."/>
      <w:lvlJc w:val="left"/>
      <w:pPr>
        <w:ind w:left="4560" w:hanging="360"/>
      </w:pPr>
    </w:lvl>
    <w:lvl w:ilvl="5" w:tplc="080A001B" w:tentative="1">
      <w:start w:val="1"/>
      <w:numFmt w:val="lowerRoman"/>
      <w:lvlText w:val="%6."/>
      <w:lvlJc w:val="right"/>
      <w:pPr>
        <w:ind w:left="5280" w:hanging="180"/>
      </w:pPr>
    </w:lvl>
    <w:lvl w:ilvl="6" w:tplc="080A000F" w:tentative="1">
      <w:start w:val="1"/>
      <w:numFmt w:val="decimal"/>
      <w:lvlText w:val="%7."/>
      <w:lvlJc w:val="left"/>
      <w:pPr>
        <w:ind w:left="6000" w:hanging="360"/>
      </w:pPr>
    </w:lvl>
    <w:lvl w:ilvl="7" w:tplc="080A0019" w:tentative="1">
      <w:start w:val="1"/>
      <w:numFmt w:val="lowerLetter"/>
      <w:lvlText w:val="%8."/>
      <w:lvlJc w:val="left"/>
      <w:pPr>
        <w:ind w:left="6720" w:hanging="360"/>
      </w:pPr>
    </w:lvl>
    <w:lvl w:ilvl="8" w:tplc="080A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8" w15:restartNumberingAfterBreak="0">
    <w:nsid w:val="328D04BE"/>
    <w:multiLevelType w:val="hybridMultilevel"/>
    <w:tmpl w:val="C74C282E"/>
    <w:lvl w:ilvl="0" w:tplc="DC1807D2">
      <w:start w:val="1"/>
      <w:numFmt w:val="lowerLetter"/>
      <w:lvlText w:val="%1)"/>
      <w:lvlJc w:val="left"/>
      <w:rPr>
        <w:rFonts w:hint="default"/>
        <w:color w:val="538135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19" w15:restartNumberingAfterBreak="0">
    <w:nsid w:val="42B43D3B"/>
    <w:multiLevelType w:val="hybridMultilevel"/>
    <w:tmpl w:val="13D05E6A"/>
    <w:lvl w:ilvl="0" w:tplc="460A6026">
      <w:start w:val="1"/>
      <w:numFmt w:val="lowerLetter"/>
      <w:lvlText w:val="%1)"/>
      <w:lvlJc w:val="left"/>
      <w:pPr>
        <w:ind w:left="1066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86" w:hanging="360"/>
      </w:pPr>
    </w:lvl>
    <w:lvl w:ilvl="2" w:tplc="080A001B" w:tentative="1">
      <w:start w:val="1"/>
      <w:numFmt w:val="lowerRoman"/>
      <w:lvlText w:val="%3."/>
      <w:lvlJc w:val="right"/>
      <w:pPr>
        <w:ind w:left="2506" w:hanging="180"/>
      </w:pPr>
    </w:lvl>
    <w:lvl w:ilvl="3" w:tplc="080A000F" w:tentative="1">
      <w:start w:val="1"/>
      <w:numFmt w:val="decimal"/>
      <w:lvlText w:val="%4."/>
      <w:lvlJc w:val="left"/>
      <w:pPr>
        <w:ind w:left="3226" w:hanging="360"/>
      </w:pPr>
    </w:lvl>
    <w:lvl w:ilvl="4" w:tplc="080A0019" w:tentative="1">
      <w:start w:val="1"/>
      <w:numFmt w:val="lowerLetter"/>
      <w:lvlText w:val="%5."/>
      <w:lvlJc w:val="left"/>
      <w:pPr>
        <w:ind w:left="3946" w:hanging="360"/>
      </w:pPr>
    </w:lvl>
    <w:lvl w:ilvl="5" w:tplc="080A001B" w:tentative="1">
      <w:start w:val="1"/>
      <w:numFmt w:val="lowerRoman"/>
      <w:lvlText w:val="%6."/>
      <w:lvlJc w:val="right"/>
      <w:pPr>
        <w:ind w:left="4666" w:hanging="180"/>
      </w:pPr>
    </w:lvl>
    <w:lvl w:ilvl="6" w:tplc="080A000F" w:tentative="1">
      <w:start w:val="1"/>
      <w:numFmt w:val="decimal"/>
      <w:lvlText w:val="%7."/>
      <w:lvlJc w:val="left"/>
      <w:pPr>
        <w:ind w:left="5386" w:hanging="360"/>
      </w:pPr>
    </w:lvl>
    <w:lvl w:ilvl="7" w:tplc="080A0019" w:tentative="1">
      <w:start w:val="1"/>
      <w:numFmt w:val="lowerLetter"/>
      <w:lvlText w:val="%8."/>
      <w:lvlJc w:val="left"/>
      <w:pPr>
        <w:ind w:left="6106" w:hanging="360"/>
      </w:pPr>
    </w:lvl>
    <w:lvl w:ilvl="8" w:tplc="080A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 w15:restartNumberingAfterBreak="0">
    <w:nsid w:val="42D0592B"/>
    <w:multiLevelType w:val="multilevel"/>
    <w:tmpl w:val="916C480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36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2084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444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524" w:hanging="360"/>
      </w:pPr>
      <w:rPr>
        <w:rFonts w:ascii="Symbol" w:hAnsi="Symbol" w:hint="default"/>
      </w:rPr>
    </w:lvl>
  </w:abstractNum>
  <w:abstractNum w:abstractNumId="21" w15:restartNumberingAfterBreak="0">
    <w:nsid w:val="43166AD7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2" w15:restartNumberingAfterBreak="0">
    <w:nsid w:val="470D7068"/>
    <w:multiLevelType w:val="hybridMultilevel"/>
    <w:tmpl w:val="98E078F4"/>
    <w:lvl w:ilvl="0" w:tplc="080A000B">
      <w:start w:val="1"/>
      <w:numFmt w:val="bullet"/>
      <w:lvlText w:val=""/>
      <w:lvlJc w:val="left"/>
      <w:pPr>
        <w:ind w:left="105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77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49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1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3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5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7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09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18" w:hanging="360"/>
      </w:pPr>
      <w:rPr>
        <w:rFonts w:ascii="Wingdings" w:hAnsi="Wingdings" w:hint="default"/>
      </w:rPr>
    </w:lvl>
  </w:abstractNum>
  <w:abstractNum w:abstractNumId="23" w15:restartNumberingAfterBreak="0">
    <w:nsid w:val="475E35AF"/>
    <w:multiLevelType w:val="multilevel"/>
    <w:tmpl w:val="7C9AAF1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4" w15:restartNumberingAfterBreak="0">
    <w:nsid w:val="4B57168F"/>
    <w:multiLevelType w:val="hybridMultilevel"/>
    <w:tmpl w:val="9D1CA0E6"/>
    <w:lvl w:ilvl="0" w:tplc="080A000B">
      <w:start w:val="1"/>
      <w:numFmt w:val="bullet"/>
      <w:lvlText w:val=""/>
      <w:lvlJc w:val="left"/>
      <w:pPr>
        <w:ind w:left="1980" w:hanging="360"/>
      </w:pPr>
      <w:rPr>
        <w:rFonts w:ascii="Wingdings" w:hAnsi="Wingdings" w:hint="default"/>
        <w:color w:val="002060"/>
      </w:rPr>
    </w:lvl>
    <w:lvl w:ilvl="1" w:tplc="080A0019">
      <w:start w:val="1"/>
      <w:numFmt w:val="lowerLetter"/>
      <w:lvlText w:val="%2."/>
      <w:lvlJc w:val="left"/>
      <w:pPr>
        <w:ind w:left="5004" w:hanging="360"/>
      </w:pPr>
    </w:lvl>
    <w:lvl w:ilvl="2" w:tplc="080A001B" w:tentative="1">
      <w:start w:val="1"/>
      <w:numFmt w:val="lowerRoman"/>
      <w:lvlText w:val="%3."/>
      <w:lvlJc w:val="right"/>
      <w:pPr>
        <w:ind w:left="5724" w:hanging="180"/>
      </w:pPr>
    </w:lvl>
    <w:lvl w:ilvl="3" w:tplc="080A000F" w:tentative="1">
      <w:start w:val="1"/>
      <w:numFmt w:val="decimal"/>
      <w:lvlText w:val="%4."/>
      <w:lvlJc w:val="left"/>
      <w:pPr>
        <w:ind w:left="6444" w:hanging="360"/>
      </w:pPr>
    </w:lvl>
    <w:lvl w:ilvl="4" w:tplc="080A0019" w:tentative="1">
      <w:start w:val="1"/>
      <w:numFmt w:val="lowerLetter"/>
      <w:lvlText w:val="%5."/>
      <w:lvlJc w:val="left"/>
      <w:pPr>
        <w:ind w:left="7164" w:hanging="360"/>
      </w:pPr>
    </w:lvl>
    <w:lvl w:ilvl="5" w:tplc="080A001B" w:tentative="1">
      <w:start w:val="1"/>
      <w:numFmt w:val="lowerRoman"/>
      <w:lvlText w:val="%6."/>
      <w:lvlJc w:val="right"/>
      <w:pPr>
        <w:ind w:left="7884" w:hanging="180"/>
      </w:pPr>
    </w:lvl>
    <w:lvl w:ilvl="6" w:tplc="080A000F" w:tentative="1">
      <w:start w:val="1"/>
      <w:numFmt w:val="decimal"/>
      <w:lvlText w:val="%7."/>
      <w:lvlJc w:val="left"/>
      <w:pPr>
        <w:ind w:left="8604" w:hanging="360"/>
      </w:pPr>
    </w:lvl>
    <w:lvl w:ilvl="7" w:tplc="080A0019" w:tentative="1">
      <w:start w:val="1"/>
      <w:numFmt w:val="lowerLetter"/>
      <w:lvlText w:val="%8."/>
      <w:lvlJc w:val="left"/>
      <w:pPr>
        <w:ind w:left="9324" w:hanging="360"/>
      </w:pPr>
    </w:lvl>
    <w:lvl w:ilvl="8" w:tplc="080A001B" w:tentative="1">
      <w:start w:val="1"/>
      <w:numFmt w:val="lowerRoman"/>
      <w:lvlText w:val="%9."/>
      <w:lvlJc w:val="right"/>
      <w:pPr>
        <w:ind w:left="10044" w:hanging="180"/>
      </w:pPr>
    </w:lvl>
  </w:abstractNum>
  <w:abstractNum w:abstractNumId="25" w15:restartNumberingAfterBreak="0">
    <w:nsid w:val="534E119D"/>
    <w:multiLevelType w:val="multilevel"/>
    <w:tmpl w:val="8994940C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8492C25"/>
    <w:multiLevelType w:val="hybridMultilevel"/>
    <w:tmpl w:val="95D0F61E"/>
    <w:lvl w:ilvl="0" w:tplc="080A000B">
      <w:start w:val="1"/>
      <w:numFmt w:val="bullet"/>
      <w:lvlText w:val=""/>
      <w:lvlJc w:val="left"/>
      <w:pPr>
        <w:ind w:left="177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49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1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3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5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7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09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1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32" w:hanging="360"/>
      </w:pPr>
      <w:rPr>
        <w:rFonts w:ascii="Wingdings" w:hAnsi="Wingdings" w:hint="default"/>
      </w:rPr>
    </w:lvl>
  </w:abstractNum>
  <w:abstractNum w:abstractNumId="27" w15:restartNumberingAfterBreak="0">
    <w:nsid w:val="597A67B5"/>
    <w:multiLevelType w:val="multilevel"/>
    <w:tmpl w:val="2FEA9B2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rPr>
        <w:rFonts w:hint="default"/>
        <w:b/>
        <w:bCs/>
        <w:color w:val="002060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  <w:b/>
        <w:bCs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4" w:hanging="1440"/>
      </w:pPr>
      <w:rPr>
        <w:rFonts w:hint="default"/>
      </w:rPr>
    </w:lvl>
  </w:abstractNum>
  <w:abstractNum w:abstractNumId="28" w15:restartNumberingAfterBreak="0">
    <w:nsid w:val="59880C11"/>
    <w:multiLevelType w:val="multilevel"/>
    <w:tmpl w:val="8D6495F4"/>
    <w:lvl w:ilvl="0">
      <w:start w:val="1"/>
      <w:numFmt w:val="decimal"/>
      <w:lvlText w:val="%1"/>
      <w:lvlJc w:val="left"/>
      <w:rPr>
        <w:rFonts w:hint="default"/>
        <w:b/>
        <w:bCs w:val="0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  <w:b/>
        <w:bCs/>
        <w:color w:val="002060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29" w15:restartNumberingAfterBreak="0">
    <w:nsid w:val="5A6E7B44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0" w15:restartNumberingAfterBreak="0">
    <w:nsid w:val="5C904A6A"/>
    <w:multiLevelType w:val="hybridMultilevel"/>
    <w:tmpl w:val="0F86C2CC"/>
    <w:lvl w:ilvl="0" w:tplc="080A0009">
      <w:start w:val="1"/>
      <w:numFmt w:val="bullet"/>
      <w:lvlText w:val=""/>
      <w:lvlJc w:val="left"/>
      <w:pPr>
        <w:ind w:left="16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31" w15:restartNumberingAfterBreak="0">
    <w:nsid w:val="5C915D7A"/>
    <w:multiLevelType w:val="multilevel"/>
    <w:tmpl w:val="C6BCD1C6"/>
    <w:lvl w:ilvl="0">
      <w:start w:val="1"/>
      <w:numFmt w:val="upperRoman"/>
      <w:lvlText w:val="%1."/>
      <w:lvlJc w:val="righ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7284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89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1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468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116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404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0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40" w:hanging="1440"/>
      </w:pPr>
      <w:rPr>
        <w:rFonts w:hint="default"/>
      </w:rPr>
    </w:lvl>
  </w:abstractNum>
  <w:abstractNum w:abstractNumId="32" w15:restartNumberingAfterBreak="0">
    <w:nsid w:val="5E4A0FCE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3" w15:restartNumberingAfterBreak="0">
    <w:nsid w:val="5FAA5326"/>
    <w:multiLevelType w:val="hybridMultilevel"/>
    <w:tmpl w:val="F2E84576"/>
    <w:lvl w:ilvl="0" w:tplc="080A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505" w:hanging="360"/>
      </w:pPr>
    </w:lvl>
    <w:lvl w:ilvl="2" w:tplc="080A001B" w:tentative="1">
      <w:start w:val="1"/>
      <w:numFmt w:val="lowerRoman"/>
      <w:lvlText w:val="%3."/>
      <w:lvlJc w:val="right"/>
      <w:pPr>
        <w:ind w:left="2225" w:hanging="180"/>
      </w:pPr>
    </w:lvl>
    <w:lvl w:ilvl="3" w:tplc="080A000F" w:tentative="1">
      <w:start w:val="1"/>
      <w:numFmt w:val="decimal"/>
      <w:lvlText w:val="%4."/>
      <w:lvlJc w:val="left"/>
      <w:pPr>
        <w:ind w:left="2945" w:hanging="360"/>
      </w:pPr>
    </w:lvl>
    <w:lvl w:ilvl="4" w:tplc="080A0019" w:tentative="1">
      <w:start w:val="1"/>
      <w:numFmt w:val="lowerLetter"/>
      <w:lvlText w:val="%5."/>
      <w:lvlJc w:val="left"/>
      <w:pPr>
        <w:ind w:left="3665" w:hanging="360"/>
      </w:pPr>
    </w:lvl>
    <w:lvl w:ilvl="5" w:tplc="080A001B" w:tentative="1">
      <w:start w:val="1"/>
      <w:numFmt w:val="lowerRoman"/>
      <w:lvlText w:val="%6."/>
      <w:lvlJc w:val="right"/>
      <w:pPr>
        <w:ind w:left="4385" w:hanging="180"/>
      </w:pPr>
    </w:lvl>
    <w:lvl w:ilvl="6" w:tplc="080A000F" w:tentative="1">
      <w:start w:val="1"/>
      <w:numFmt w:val="decimal"/>
      <w:lvlText w:val="%7."/>
      <w:lvlJc w:val="left"/>
      <w:pPr>
        <w:ind w:left="5105" w:hanging="360"/>
      </w:pPr>
    </w:lvl>
    <w:lvl w:ilvl="7" w:tplc="080A0019" w:tentative="1">
      <w:start w:val="1"/>
      <w:numFmt w:val="lowerLetter"/>
      <w:lvlText w:val="%8."/>
      <w:lvlJc w:val="left"/>
      <w:pPr>
        <w:ind w:left="5825" w:hanging="360"/>
      </w:pPr>
    </w:lvl>
    <w:lvl w:ilvl="8" w:tplc="080A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4" w15:restartNumberingAfterBreak="0">
    <w:nsid w:val="6B6F5446"/>
    <w:multiLevelType w:val="multilevel"/>
    <w:tmpl w:val="7AE4E2D0"/>
    <w:lvl w:ilvl="0">
      <w:start w:val="1"/>
      <w:numFmt w:val="decimal"/>
      <w:lvlText w:val="%1"/>
      <w:lvlJc w:val="left"/>
      <w:rPr>
        <w:rFonts w:hint="default"/>
        <w:color w:val="002060"/>
      </w:rPr>
    </w:lvl>
    <w:lvl w:ilvl="1">
      <w:start w:val="1"/>
      <w:numFmt w:val="decimal"/>
      <w:lvlText w:val="%1.%2"/>
      <w:lvlJc w:val="left"/>
      <w:pPr>
        <w:ind w:left="688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72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08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744" w:hanging="1440"/>
      </w:pPr>
      <w:rPr>
        <w:rFonts w:hint="default"/>
      </w:rPr>
    </w:lvl>
  </w:abstractNum>
  <w:abstractNum w:abstractNumId="35" w15:restartNumberingAfterBreak="0">
    <w:nsid w:val="6BD35185"/>
    <w:multiLevelType w:val="hybridMultilevel"/>
    <w:tmpl w:val="49664B40"/>
    <w:lvl w:ilvl="0" w:tplc="ABB85B94">
      <w:start w:val="1"/>
      <w:numFmt w:val="upperRoman"/>
      <w:lvlText w:val="%1)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0B3615F"/>
    <w:multiLevelType w:val="hybridMultilevel"/>
    <w:tmpl w:val="BB5AE584"/>
    <w:lvl w:ilvl="0" w:tplc="080A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213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5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7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29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1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3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5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73" w:hanging="360"/>
      </w:pPr>
      <w:rPr>
        <w:rFonts w:ascii="Wingdings" w:hAnsi="Wingdings" w:hint="default"/>
      </w:rPr>
    </w:lvl>
  </w:abstractNum>
  <w:abstractNum w:abstractNumId="37" w15:restartNumberingAfterBreak="0">
    <w:nsid w:val="71621446"/>
    <w:multiLevelType w:val="multilevel"/>
    <w:tmpl w:val="BEC8A49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8" w15:restartNumberingAfterBreak="0">
    <w:nsid w:val="74251072"/>
    <w:multiLevelType w:val="hybridMultilevel"/>
    <w:tmpl w:val="96B2D1EE"/>
    <w:lvl w:ilvl="0" w:tplc="ABB85B94">
      <w:start w:val="1"/>
      <w:numFmt w:val="upperRoman"/>
      <w:lvlText w:val="%1)"/>
      <w:lvlJc w:val="left"/>
      <w:pPr>
        <w:ind w:left="1008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39" w15:restartNumberingAfterBreak="0">
    <w:nsid w:val="753825B7"/>
    <w:multiLevelType w:val="hybridMultilevel"/>
    <w:tmpl w:val="8BF25520"/>
    <w:lvl w:ilvl="0" w:tplc="BA9A3B4E">
      <w:start w:val="1"/>
      <w:numFmt w:val="lowerLetter"/>
      <w:lvlText w:val="%1)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40" w15:restartNumberingAfterBreak="0">
    <w:nsid w:val="7A266413"/>
    <w:multiLevelType w:val="hybridMultilevel"/>
    <w:tmpl w:val="EEF01D80"/>
    <w:lvl w:ilvl="0" w:tplc="080A000B">
      <w:start w:val="1"/>
      <w:numFmt w:val="bullet"/>
      <w:lvlText w:val=""/>
      <w:lvlJc w:val="left"/>
      <w:pPr>
        <w:ind w:left="2016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736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456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176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896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616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336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056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776" w:hanging="360"/>
      </w:pPr>
      <w:rPr>
        <w:rFonts w:ascii="Wingdings" w:hAnsi="Wingdings" w:hint="default"/>
      </w:rPr>
    </w:lvl>
  </w:abstractNum>
  <w:abstractNum w:abstractNumId="41" w15:restartNumberingAfterBreak="0">
    <w:nsid w:val="7BB6406D"/>
    <w:multiLevelType w:val="multilevel"/>
    <w:tmpl w:val="FE4A2204"/>
    <w:lvl w:ilvl="0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360"/>
      </w:pPr>
      <w:rPr>
        <w:rFonts w:hint="default"/>
        <w:color w:val="002060"/>
      </w:rPr>
    </w:lvl>
    <w:lvl w:ilvl="2">
      <w:start w:val="1"/>
      <w:numFmt w:val="decimal"/>
      <w:isLgl/>
      <w:lvlText w:val="%1.%2.%3."/>
      <w:lvlJc w:val="left"/>
      <w:pPr>
        <w:ind w:left="2232" w:hanging="720"/>
      </w:pPr>
      <w:rPr>
        <w:rFonts w:hint="default"/>
        <w:color w:val="002060"/>
      </w:rPr>
    </w:lvl>
    <w:lvl w:ilvl="3">
      <w:start w:val="1"/>
      <w:numFmt w:val="decimal"/>
      <w:isLgl/>
      <w:lvlText w:val="%1.%2.%3.%4."/>
      <w:lvlJc w:val="left"/>
      <w:pPr>
        <w:ind w:left="2844" w:hanging="720"/>
      </w:pPr>
      <w:rPr>
        <w:rFonts w:hint="default"/>
        <w:color w:val="002060"/>
      </w:rPr>
    </w:lvl>
    <w:lvl w:ilvl="4">
      <w:start w:val="1"/>
      <w:numFmt w:val="decimal"/>
      <w:isLgl/>
      <w:lvlText w:val="%1.%2.%3.%4.%5."/>
      <w:lvlJc w:val="left"/>
      <w:pPr>
        <w:ind w:left="3816" w:hanging="1080"/>
      </w:pPr>
      <w:rPr>
        <w:rFonts w:hint="default"/>
        <w:color w:val="002060"/>
      </w:rPr>
    </w:lvl>
    <w:lvl w:ilvl="5">
      <w:start w:val="1"/>
      <w:numFmt w:val="decimal"/>
      <w:isLgl/>
      <w:lvlText w:val="%1.%2.%3.%4.%5.%6."/>
      <w:lvlJc w:val="left"/>
      <w:pPr>
        <w:ind w:left="4428" w:hanging="1080"/>
      </w:pPr>
      <w:rPr>
        <w:rFonts w:hint="default"/>
        <w:color w:val="002060"/>
      </w:rPr>
    </w:lvl>
    <w:lvl w:ilvl="6">
      <w:start w:val="1"/>
      <w:numFmt w:val="decimal"/>
      <w:isLgl/>
      <w:lvlText w:val="%1.%2.%3.%4.%5.%6.%7."/>
      <w:lvlJc w:val="left"/>
      <w:pPr>
        <w:ind w:left="5040" w:hanging="1080"/>
      </w:pPr>
      <w:rPr>
        <w:rFonts w:hint="default"/>
        <w:color w:val="002060"/>
      </w:rPr>
    </w:lvl>
    <w:lvl w:ilvl="7">
      <w:start w:val="1"/>
      <w:numFmt w:val="decimal"/>
      <w:isLgl/>
      <w:lvlText w:val="%1.%2.%3.%4.%5.%6.%7.%8."/>
      <w:lvlJc w:val="left"/>
      <w:pPr>
        <w:ind w:left="6012" w:hanging="1440"/>
      </w:pPr>
      <w:rPr>
        <w:rFonts w:hint="default"/>
        <w:color w:val="002060"/>
      </w:rPr>
    </w:lvl>
    <w:lvl w:ilvl="8">
      <w:start w:val="1"/>
      <w:numFmt w:val="decimal"/>
      <w:isLgl/>
      <w:lvlText w:val="%1.%2.%3.%4.%5.%6.%7.%8.%9."/>
      <w:lvlJc w:val="left"/>
      <w:pPr>
        <w:ind w:left="6624" w:hanging="1440"/>
      </w:pPr>
      <w:rPr>
        <w:rFonts w:hint="default"/>
        <w:color w:val="002060"/>
      </w:rPr>
    </w:lvl>
  </w:abstractNum>
  <w:abstractNum w:abstractNumId="42" w15:restartNumberingAfterBreak="0">
    <w:nsid w:val="7DDF2353"/>
    <w:multiLevelType w:val="multilevel"/>
    <w:tmpl w:val="4E0CACFA"/>
    <w:lvl w:ilvl="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9"/>
  </w:num>
  <w:num w:numId="2">
    <w:abstractNumId w:val="33"/>
  </w:num>
  <w:num w:numId="3">
    <w:abstractNumId w:val="11"/>
  </w:num>
  <w:num w:numId="4">
    <w:abstractNumId w:val="17"/>
  </w:num>
  <w:num w:numId="5">
    <w:abstractNumId w:val="19"/>
  </w:num>
  <w:num w:numId="6">
    <w:abstractNumId w:val="36"/>
  </w:num>
  <w:num w:numId="7">
    <w:abstractNumId w:val="18"/>
  </w:num>
  <w:num w:numId="8">
    <w:abstractNumId w:val="20"/>
  </w:num>
  <w:num w:numId="9">
    <w:abstractNumId w:val="42"/>
  </w:num>
  <w:num w:numId="10">
    <w:abstractNumId w:val="7"/>
  </w:num>
  <w:num w:numId="11">
    <w:abstractNumId w:val="6"/>
  </w:num>
  <w:num w:numId="12">
    <w:abstractNumId w:val="31"/>
  </w:num>
  <w:num w:numId="13">
    <w:abstractNumId w:val="1"/>
  </w:num>
  <w:num w:numId="14">
    <w:abstractNumId w:val="30"/>
  </w:num>
  <w:num w:numId="15">
    <w:abstractNumId w:val="16"/>
  </w:num>
  <w:num w:numId="16">
    <w:abstractNumId w:val="9"/>
  </w:num>
  <w:num w:numId="17">
    <w:abstractNumId w:val="38"/>
  </w:num>
  <w:num w:numId="18">
    <w:abstractNumId w:val="10"/>
  </w:num>
  <w:num w:numId="19">
    <w:abstractNumId w:val="14"/>
  </w:num>
  <w:num w:numId="20">
    <w:abstractNumId w:val="4"/>
  </w:num>
  <w:num w:numId="21">
    <w:abstractNumId w:val="35"/>
  </w:num>
  <w:num w:numId="22">
    <w:abstractNumId w:val="8"/>
  </w:num>
  <w:num w:numId="23">
    <w:abstractNumId w:val="13"/>
  </w:num>
  <w:num w:numId="24">
    <w:abstractNumId w:val="15"/>
  </w:num>
  <w:num w:numId="25">
    <w:abstractNumId w:val="12"/>
  </w:num>
  <w:num w:numId="26">
    <w:abstractNumId w:val="27"/>
  </w:num>
  <w:num w:numId="27">
    <w:abstractNumId w:val="21"/>
  </w:num>
  <w:num w:numId="28">
    <w:abstractNumId w:val="23"/>
  </w:num>
  <w:num w:numId="29">
    <w:abstractNumId w:val="32"/>
  </w:num>
  <w:num w:numId="30">
    <w:abstractNumId w:val="34"/>
  </w:num>
  <w:num w:numId="31">
    <w:abstractNumId w:val="41"/>
  </w:num>
  <w:num w:numId="32">
    <w:abstractNumId w:val="0"/>
  </w:num>
  <w:num w:numId="33">
    <w:abstractNumId w:val="2"/>
  </w:num>
  <w:num w:numId="34">
    <w:abstractNumId w:val="24"/>
  </w:num>
  <w:num w:numId="35">
    <w:abstractNumId w:val="28"/>
  </w:num>
  <w:num w:numId="36">
    <w:abstractNumId w:val="5"/>
  </w:num>
  <w:num w:numId="37">
    <w:abstractNumId w:val="39"/>
  </w:num>
  <w:num w:numId="38">
    <w:abstractNumId w:val="3"/>
  </w:num>
  <w:num w:numId="39">
    <w:abstractNumId w:val="26"/>
  </w:num>
  <w:num w:numId="40">
    <w:abstractNumId w:val="37"/>
  </w:num>
  <w:num w:numId="41">
    <w:abstractNumId w:val="40"/>
  </w:num>
  <w:num w:numId="42">
    <w:abstractNumId w:val="22"/>
  </w:num>
  <w:num w:numId="43">
    <w:abstractNumId w:val="25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ES_tradnl" w:vendorID="64" w:dllVersion="6" w:nlCheck="1" w:checkStyle="0"/>
  <w:activeWritingStyle w:appName="MSWord" w:lang="es-AR" w:vendorID="64" w:dllVersion="6" w:nlCheck="1" w:checkStyle="0"/>
  <w:activeWritingStyle w:appName="MSWord" w:lang="en-US" w:vendorID="64" w:dllVersion="6" w:nlCheck="1" w:checkStyle="0"/>
  <w:activeWritingStyle w:appName="MSWord" w:lang="es-ES" w:vendorID="64" w:dllVersion="4096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6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2317"/>
    <w:rsid w:val="00000F17"/>
    <w:rsid w:val="00001553"/>
    <w:rsid w:val="000018B3"/>
    <w:rsid w:val="00001E67"/>
    <w:rsid w:val="00002FD5"/>
    <w:rsid w:val="00003FDA"/>
    <w:rsid w:val="00004A5E"/>
    <w:rsid w:val="00004C81"/>
    <w:rsid w:val="00005218"/>
    <w:rsid w:val="000055A7"/>
    <w:rsid w:val="0000600F"/>
    <w:rsid w:val="00006B0C"/>
    <w:rsid w:val="00006F8F"/>
    <w:rsid w:val="0001121F"/>
    <w:rsid w:val="0001228C"/>
    <w:rsid w:val="00012C03"/>
    <w:rsid w:val="00013306"/>
    <w:rsid w:val="0001443E"/>
    <w:rsid w:val="00014444"/>
    <w:rsid w:val="00014B40"/>
    <w:rsid w:val="00014D49"/>
    <w:rsid w:val="00014DEC"/>
    <w:rsid w:val="000155F3"/>
    <w:rsid w:val="00015662"/>
    <w:rsid w:val="00016493"/>
    <w:rsid w:val="0002020A"/>
    <w:rsid w:val="0002266B"/>
    <w:rsid w:val="00024911"/>
    <w:rsid w:val="000263C6"/>
    <w:rsid w:val="00026794"/>
    <w:rsid w:val="00026E42"/>
    <w:rsid w:val="0002728C"/>
    <w:rsid w:val="00027C2D"/>
    <w:rsid w:val="00030006"/>
    <w:rsid w:val="00030D1A"/>
    <w:rsid w:val="00030D9F"/>
    <w:rsid w:val="00031D11"/>
    <w:rsid w:val="000333DE"/>
    <w:rsid w:val="000352F5"/>
    <w:rsid w:val="000378ED"/>
    <w:rsid w:val="00037EA1"/>
    <w:rsid w:val="00037F46"/>
    <w:rsid w:val="00040366"/>
    <w:rsid w:val="00040B74"/>
    <w:rsid w:val="00040EEA"/>
    <w:rsid w:val="00041660"/>
    <w:rsid w:val="00042B3A"/>
    <w:rsid w:val="00044E15"/>
    <w:rsid w:val="00044F20"/>
    <w:rsid w:val="0004505F"/>
    <w:rsid w:val="0004690C"/>
    <w:rsid w:val="00046AFD"/>
    <w:rsid w:val="00046CFF"/>
    <w:rsid w:val="00047A15"/>
    <w:rsid w:val="000514E4"/>
    <w:rsid w:val="000517A3"/>
    <w:rsid w:val="00051EBE"/>
    <w:rsid w:val="00052FAE"/>
    <w:rsid w:val="00053FDF"/>
    <w:rsid w:val="000601A8"/>
    <w:rsid w:val="000606A4"/>
    <w:rsid w:val="0006411D"/>
    <w:rsid w:val="00064ECA"/>
    <w:rsid w:val="000676B9"/>
    <w:rsid w:val="00070463"/>
    <w:rsid w:val="000711AE"/>
    <w:rsid w:val="0007177C"/>
    <w:rsid w:val="00072790"/>
    <w:rsid w:val="00073023"/>
    <w:rsid w:val="00076265"/>
    <w:rsid w:val="00080859"/>
    <w:rsid w:val="000814FF"/>
    <w:rsid w:val="000837A1"/>
    <w:rsid w:val="00084B8E"/>
    <w:rsid w:val="00084BB6"/>
    <w:rsid w:val="00085962"/>
    <w:rsid w:val="00085A9F"/>
    <w:rsid w:val="00085CFF"/>
    <w:rsid w:val="00085D38"/>
    <w:rsid w:val="0009062B"/>
    <w:rsid w:val="000913E8"/>
    <w:rsid w:val="00091BE7"/>
    <w:rsid w:val="0009317C"/>
    <w:rsid w:val="000934C4"/>
    <w:rsid w:val="0009365D"/>
    <w:rsid w:val="00093C13"/>
    <w:rsid w:val="000956C7"/>
    <w:rsid w:val="000963FD"/>
    <w:rsid w:val="00096EF9"/>
    <w:rsid w:val="000A1311"/>
    <w:rsid w:val="000A1B29"/>
    <w:rsid w:val="000A1ECC"/>
    <w:rsid w:val="000A201A"/>
    <w:rsid w:val="000A2965"/>
    <w:rsid w:val="000A3878"/>
    <w:rsid w:val="000A419C"/>
    <w:rsid w:val="000A4564"/>
    <w:rsid w:val="000A4662"/>
    <w:rsid w:val="000A564B"/>
    <w:rsid w:val="000A6084"/>
    <w:rsid w:val="000A7161"/>
    <w:rsid w:val="000A7353"/>
    <w:rsid w:val="000B020F"/>
    <w:rsid w:val="000B0578"/>
    <w:rsid w:val="000B05CD"/>
    <w:rsid w:val="000B0F13"/>
    <w:rsid w:val="000B1ED3"/>
    <w:rsid w:val="000B24A1"/>
    <w:rsid w:val="000B33A3"/>
    <w:rsid w:val="000B4FB3"/>
    <w:rsid w:val="000B5742"/>
    <w:rsid w:val="000B679D"/>
    <w:rsid w:val="000B794B"/>
    <w:rsid w:val="000B7B63"/>
    <w:rsid w:val="000B7CEB"/>
    <w:rsid w:val="000C0326"/>
    <w:rsid w:val="000C47F0"/>
    <w:rsid w:val="000C5BF7"/>
    <w:rsid w:val="000C5EA4"/>
    <w:rsid w:val="000C6227"/>
    <w:rsid w:val="000C722A"/>
    <w:rsid w:val="000C768C"/>
    <w:rsid w:val="000D2D39"/>
    <w:rsid w:val="000D3304"/>
    <w:rsid w:val="000D392B"/>
    <w:rsid w:val="000D548A"/>
    <w:rsid w:val="000D667B"/>
    <w:rsid w:val="000D6AE3"/>
    <w:rsid w:val="000D7102"/>
    <w:rsid w:val="000D75C1"/>
    <w:rsid w:val="000D7968"/>
    <w:rsid w:val="000E1C18"/>
    <w:rsid w:val="000E328A"/>
    <w:rsid w:val="000E3623"/>
    <w:rsid w:val="000E37B7"/>
    <w:rsid w:val="000E45C0"/>
    <w:rsid w:val="000E482E"/>
    <w:rsid w:val="000E545D"/>
    <w:rsid w:val="000E63E1"/>
    <w:rsid w:val="000E6823"/>
    <w:rsid w:val="000E6E0D"/>
    <w:rsid w:val="000F0FA3"/>
    <w:rsid w:val="000F1DA9"/>
    <w:rsid w:val="000F23A3"/>
    <w:rsid w:val="000F3616"/>
    <w:rsid w:val="000F5380"/>
    <w:rsid w:val="000F706A"/>
    <w:rsid w:val="000F711B"/>
    <w:rsid w:val="000F7376"/>
    <w:rsid w:val="0010166E"/>
    <w:rsid w:val="00101BB9"/>
    <w:rsid w:val="0010242A"/>
    <w:rsid w:val="00103BA0"/>
    <w:rsid w:val="00103C1C"/>
    <w:rsid w:val="00103D82"/>
    <w:rsid w:val="00105166"/>
    <w:rsid w:val="001061B4"/>
    <w:rsid w:val="00107980"/>
    <w:rsid w:val="00107A2A"/>
    <w:rsid w:val="00111093"/>
    <w:rsid w:val="00111A77"/>
    <w:rsid w:val="001125BD"/>
    <w:rsid w:val="0011279B"/>
    <w:rsid w:val="0011476F"/>
    <w:rsid w:val="00116AFB"/>
    <w:rsid w:val="00117687"/>
    <w:rsid w:val="00117A22"/>
    <w:rsid w:val="00117BBE"/>
    <w:rsid w:val="00117C2B"/>
    <w:rsid w:val="001207B7"/>
    <w:rsid w:val="0012269C"/>
    <w:rsid w:val="001231DB"/>
    <w:rsid w:val="00123F3C"/>
    <w:rsid w:val="00124023"/>
    <w:rsid w:val="00124694"/>
    <w:rsid w:val="001252CA"/>
    <w:rsid w:val="00127E0B"/>
    <w:rsid w:val="001303A7"/>
    <w:rsid w:val="00130CB7"/>
    <w:rsid w:val="00131826"/>
    <w:rsid w:val="00132AE6"/>
    <w:rsid w:val="001330F6"/>
    <w:rsid w:val="001353F9"/>
    <w:rsid w:val="0013597C"/>
    <w:rsid w:val="00136DD7"/>
    <w:rsid w:val="001371BC"/>
    <w:rsid w:val="001377E6"/>
    <w:rsid w:val="00137C85"/>
    <w:rsid w:val="00140161"/>
    <w:rsid w:val="001404DF"/>
    <w:rsid w:val="001405C1"/>
    <w:rsid w:val="001406D1"/>
    <w:rsid w:val="00140C0F"/>
    <w:rsid w:val="00141C08"/>
    <w:rsid w:val="00142516"/>
    <w:rsid w:val="0014332A"/>
    <w:rsid w:val="0014350E"/>
    <w:rsid w:val="00143B32"/>
    <w:rsid w:val="00144D4E"/>
    <w:rsid w:val="0014684E"/>
    <w:rsid w:val="001471AD"/>
    <w:rsid w:val="00147AA4"/>
    <w:rsid w:val="00150357"/>
    <w:rsid w:val="0015342C"/>
    <w:rsid w:val="001536EF"/>
    <w:rsid w:val="00155A7E"/>
    <w:rsid w:val="001561AA"/>
    <w:rsid w:val="00156B80"/>
    <w:rsid w:val="00160300"/>
    <w:rsid w:val="001608DB"/>
    <w:rsid w:val="001616ED"/>
    <w:rsid w:val="00161CBB"/>
    <w:rsid w:val="00162A0A"/>
    <w:rsid w:val="00162B97"/>
    <w:rsid w:val="001636D8"/>
    <w:rsid w:val="00164F6A"/>
    <w:rsid w:val="00165099"/>
    <w:rsid w:val="001659BB"/>
    <w:rsid w:val="00170C32"/>
    <w:rsid w:val="001710DE"/>
    <w:rsid w:val="00171244"/>
    <w:rsid w:val="00172A61"/>
    <w:rsid w:val="00172F50"/>
    <w:rsid w:val="0017342B"/>
    <w:rsid w:val="00173A99"/>
    <w:rsid w:val="001761E3"/>
    <w:rsid w:val="00176784"/>
    <w:rsid w:val="00176A63"/>
    <w:rsid w:val="00176B02"/>
    <w:rsid w:val="001810AD"/>
    <w:rsid w:val="00181C84"/>
    <w:rsid w:val="00181F8A"/>
    <w:rsid w:val="00183013"/>
    <w:rsid w:val="00184861"/>
    <w:rsid w:val="00185090"/>
    <w:rsid w:val="0018575D"/>
    <w:rsid w:val="00185B6D"/>
    <w:rsid w:val="001864B9"/>
    <w:rsid w:val="00186A25"/>
    <w:rsid w:val="00186A48"/>
    <w:rsid w:val="001907B2"/>
    <w:rsid w:val="00192E01"/>
    <w:rsid w:val="00192F58"/>
    <w:rsid w:val="00192F82"/>
    <w:rsid w:val="00193265"/>
    <w:rsid w:val="00194989"/>
    <w:rsid w:val="001955BC"/>
    <w:rsid w:val="00195C8D"/>
    <w:rsid w:val="00196E3F"/>
    <w:rsid w:val="00196EAD"/>
    <w:rsid w:val="001A0418"/>
    <w:rsid w:val="001A077F"/>
    <w:rsid w:val="001A1AA4"/>
    <w:rsid w:val="001A2E78"/>
    <w:rsid w:val="001A44FE"/>
    <w:rsid w:val="001A57FB"/>
    <w:rsid w:val="001A670F"/>
    <w:rsid w:val="001B0F74"/>
    <w:rsid w:val="001B2F29"/>
    <w:rsid w:val="001B30B2"/>
    <w:rsid w:val="001B3840"/>
    <w:rsid w:val="001B3A6B"/>
    <w:rsid w:val="001B47DE"/>
    <w:rsid w:val="001B6981"/>
    <w:rsid w:val="001B6C17"/>
    <w:rsid w:val="001B777A"/>
    <w:rsid w:val="001C22A7"/>
    <w:rsid w:val="001C279D"/>
    <w:rsid w:val="001C2C2A"/>
    <w:rsid w:val="001C2E72"/>
    <w:rsid w:val="001C30E7"/>
    <w:rsid w:val="001C340E"/>
    <w:rsid w:val="001C3866"/>
    <w:rsid w:val="001C3DB4"/>
    <w:rsid w:val="001C46BE"/>
    <w:rsid w:val="001C4DCA"/>
    <w:rsid w:val="001C6028"/>
    <w:rsid w:val="001C628B"/>
    <w:rsid w:val="001C67AC"/>
    <w:rsid w:val="001D085C"/>
    <w:rsid w:val="001D1382"/>
    <w:rsid w:val="001D4558"/>
    <w:rsid w:val="001E08D3"/>
    <w:rsid w:val="001E0BAE"/>
    <w:rsid w:val="001E25FA"/>
    <w:rsid w:val="001E2658"/>
    <w:rsid w:val="001E2D82"/>
    <w:rsid w:val="001E2E3E"/>
    <w:rsid w:val="001E40FB"/>
    <w:rsid w:val="001E4824"/>
    <w:rsid w:val="001E543B"/>
    <w:rsid w:val="001E6B2C"/>
    <w:rsid w:val="001E6C30"/>
    <w:rsid w:val="001E6CB1"/>
    <w:rsid w:val="001E7594"/>
    <w:rsid w:val="001E7812"/>
    <w:rsid w:val="001F012A"/>
    <w:rsid w:val="001F05B9"/>
    <w:rsid w:val="001F08BB"/>
    <w:rsid w:val="001F2801"/>
    <w:rsid w:val="001F468C"/>
    <w:rsid w:val="001F5133"/>
    <w:rsid w:val="001F6325"/>
    <w:rsid w:val="00200059"/>
    <w:rsid w:val="002004C6"/>
    <w:rsid w:val="00201CC4"/>
    <w:rsid w:val="002021FB"/>
    <w:rsid w:val="00202A02"/>
    <w:rsid w:val="0020475E"/>
    <w:rsid w:val="002049F2"/>
    <w:rsid w:val="002050DD"/>
    <w:rsid w:val="002057ED"/>
    <w:rsid w:val="002071EC"/>
    <w:rsid w:val="0021264E"/>
    <w:rsid w:val="00212CB3"/>
    <w:rsid w:val="002133D9"/>
    <w:rsid w:val="0021403B"/>
    <w:rsid w:val="0021460B"/>
    <w:rsid w:val="002151BB"/>
    <w:rsid w:val="00215453"/>
    <w:rsid w:val="00216609"/>
    <w:rsid w:val="00217643"/>
    <w:rsid w:val="002176CE"/>
    <w:rsid w:val="00220400"/>
    <w:rsid w:val="00220C3D"/>
    <w:rsid w:val="00220FF3"/>
    <w:rsid w:val="00221270"/>
    <w:rsid w:val="00221275"/>
    <w:rsid w:val="00221EED"/>
    <w:rsid w:val="00222015"/>
    <w:rsid w:val="00222447"/>
    <w:rsid w:val="0022247C"/>
    <w:rsid w:val="00223DBC"/>
    <w:rsid w:val="0022537E"/>
    <w:rsid w:val="002263CE"/>
    <w:rsid w:val="0022675D"/>
    <w:rsid w:val="0022685F"/>
    <w:rsid w:val="00227A1E"/>
    <w:rsid w:val="00227CEC"/>
    <w:rsid w:val="002333B6"/>
    <w:rsid w:val="002335F0"/>
    <w:rsid w:val="00233F16"/>
    <w:rsid w:val="0023464C"/>
    <w:rsid w:val="00234C1D"/>
    <w:rsid w:val="00235179"/>
    <w:rsid w:val="00236151"/>
    <w:rsid w:val="00236562"/>
    <w:rsid w:val="002373F7"/>
    <w:rsid w:val="00237870"/>
    <w:rsid w:val="00237C22"/>
    <w:rsid w:val="002401BD"/>
    <w:rsid w:val="00242637"/>
    <w:rsid w:val="00242CBE"/>
    <w:rsid w:val="00242FD6"/>
    <w:rsid w:val="00243199"/>
    <w:rsid w:val="00243DD7"/>
    <w:rsid w:val="00245737"/>
    <w:rsid w:val="00245B7F"/>
    <w:rsid w:val="00245B80"/>
    <w:rsid w:val="00246729"/>
    <w:rsid w:val="00247E47"/>
    <w:rsid w:val="0025028C"/>
    <w:rsid w:val="0025082C"/>
    <w:rsid w:val="00250ADA"/>
    <w:rsid w:val="002515A2"/>
    <w:rsid w:val="00254B6C"/>
    <w:rsid w:val="00255299"/>
    <w:rsid w:val="002577B7"/>
    <w:rsid w:val="00257AC5"/>
    <w:rsid w:val="0026085D"/>
    <w:rsid w:val="00261C6D"/>
    <w:rsid w:val="00263347"/>
    <w:rsid w:val="0026569B"/>
    <w:rsid w:val="00265EFC"/>
    <w:rsid w:val="002676A0"/>
    <w:rsid w:val="00267F8D"/>
    <w:rsid w:val="002701A8"/>
    <w:rsid w:val="002701F5"/>
    <w:rsid w:val="00270431"/>
    <w:rsid w:val="00271D1A"/>
    <w:rsid w:val="00271EB8"/>
    <w:rsid w:val="00273339"/>
    <w:rsid w:val="00273888"/>
    <w:rsid w:val="00273EE5"/>
    <w:rsid w:val="002746E7"/>
    <w:rsid w:val="002771C0"/>
    <w:rsid w:val="00280D1E"/>
    <w:rsid w:val="0028177A"/>
    <w:rsid w:val="00282E9B"/>
    <w:rsid w:val="002849C8"/>
    <w:rsid w:val="00285FE0"/>
    <w:rsid w:val="00286385"/>
    <w:rsid w:val="00286668"/>
    <w:rsid w:val="00286E76"/>
    <w:rsid w:val="00287639"/>
    <w:rsid w:val="00287C4C"/>
    <w:rsid w:val="00290256"/>
    <w:rsid w:val="0029172F"/>
    <w:rsid w:val="00291CA7"/>
    <w:rsid w:val="00292B89"/>
    <w:rsid w:val="00292CAE"/>
    <w:rsid w:val="002935A6"/>
    <w:rsid w:val="00293F2B"/>
    <w:rsid w:val="002940B6"/>
    <w:rsid w:val="00294B34"/>
    <w:rsid w:val="00294ECC"/>
    <w:rsid w:val="00295F9B"/>
    <w:rsid w:val="002976A0"/>
    <w:rsid w:val="002A09AF"/>
    <w:rsid w:val="002A0AFB"/>
    <w:rsid w:val="002A0CAA"/>
    <w:rsid w:val="002A211C"/>
    <w:rsid w:val="002A2873"/>
    <w:rsid w:val="002A2AE7"/>
    <w:rsid w:val="002A5838"/>
    <w:rsid w:val="002A663D"/>
    <w:rsid w:val="002B0176"/>
    <w:rsid w:val="002B04AB"/>
    <w:rsid w:val="002B11DA"/>
    <w:rsid w:val="002B1237"/>
    <w:rsid w:val="002B127D"/>
    <w:rsid w:val="002B2CD7"/>
    <w:rsid w:val="002B627F"/>
    <w:rsid w:val="002B6873"/>
    <w:rsid w:val="002C12AE"/>
    <w:rsid w:val="002C1C54"/>
    <w:rsid w:val="002C20CF"/>
    <w:rsid w:val="002C26FC"/>
    <w:rsid w:val="002C28DA"/>
    <w:rsid w:val="002C3066"/>
    <w:rsid w:val="002C3644"/>
    <w:rsid w:val="002D0476"/>
    <w:rsid w:val="002D0AD4"/>
    <w:rsid w:val="002D0CA7"/>
    <w:rsid w:val="002D26F5"/>
    <w:rsid w:val="002D3C58"/>
    <w:rsid w:val="002D44E3"/>
    <w:rsid w:val="002D454D"/>
    <w:rsid w:val="002D4A7D"/>
    <w:rsid w:val="002D59DE"/>
    <w:rsid w:val="002D679F"/>
    <w:rsid w:val="002D7706"/>
    <w:rsid w:val="002E0094"/>
    <w:rsid w:val="002E34ED"/>
    <w:rsid w:val="002E365C"/>
    <w:rsid w:val="002E4C50"/>
    <w:rsid w:val="002E6B2B"/>
    <w:rsid w:val="002E7968"/>
    <w:rsid w:val="002F0088"/>
    <w:rsid w:val="002F141B"/>
    <w:rsid w:val="002F1529"/>
    <w:rsid w:val="002F25C9"/>
    <w:rsid w:val="002F304A"/>
    <w:rsid w:val="002F3BE1"/>
    <w:rsid w:val="002F3E38"/>
    <w:rsid w:val="002F4492"/>
    <w:rsid w:val="002F5F4D"/>
    <w:rsid w:val="002F6279"/>
    <w:rsid w:val="002F666A"/>
    <w:rsid w:val="002F76B9"/>
    <w:rsid w:val="002F7D57"/>
    <w:rsid w:val="00301979"/>
    <w:rsid w:val="003021AB"/>
    <w:rsid w:val="00302FE1"/>
    <w:rsid w:val="0030321A"/>
    <w:rsid w:val="00303839"/>
    <w:rsid w:val="00304000"/>
    <w:rsid w:val="00304DCE"/>
    <w:rsid w:val="00305AD0"/>
    <w:rsid w:val="003079F6"/>
    <w:rsid w:val="003108E8"/>
    <w:rsid w:val="003139FC"/>
    <w:rsid w:val="0031429F"/>
    <w:rsid w:val="003159BD"/>
    <w:rsid w:val="00315BE2"/>
    <w:rsid w:val="00316AFB"/>
    <w:rsid w:val="003205C6"/>
    <w:rsid w:val="00320F81"/>
    <w:rsid w:val="00321657"/>
    <w:rsid w:val="00321A32"/>
    <w:rsid w:val="003226B6"/>
    <w:rsid w:val="003234AD"/>
    <w:rsid w:val="00323864"/>
    <w:rsid w:val="00325456"/>
    <w:rsid w:val="0032682B"/>
    <w:rsid w:val="0032782B"/>
    <w:rsid w:val="00330780"/>
    <w:rsid w:val="00330DC3"/>
    <w:rsid w:val="0033134D"/>
    <w:rsid w:val="00332432"/>
    <w:rsid w:val="00332F55"/>
    <w:rsid w:val="00333D6F"/>
    <w:rsid w:val="003348F1"/>
    <w:rsid w:val="00334B42"/>
    <w:rsid w:val="00334DF9"/>
    <w:rsid w:val="00335247"/>
    <w:rsid w:val="00335887"/>
    <w:rsid w:val="0033657C"/>
    <w:rsid w:val="00336AE5"/>
    <w:rsid w:val="00340ED6"/>
    <w:rsid w:val="003415A9"/>
    <w:rsid w:val="00341717"/>
    <w:rsid w:val="00341BC0"/>
    <w:rsid w:val="0034523D"/>
    <w:rsid w:val="003455B7"/>
    <w:rsid w:val="0034568D"/>
    <w:rsid w:val="00345D07"/>
    <w:rsid w:val="00346C4C"/>
    <w:rsid w:val="0035021B"/>
    <w:rsid w:val="00351860"/>
    <w:rsid w:val="003529E5"/>
    <w:rsid w:val="0035338A"/>
    <w:rsid w:val="003536EF"/>
    <w:rsid w:val="00355396"/>
    <w:rsid w:val="0035603C"/>
    <w:rsid w:val="00356AB0"/>
    <w:rsid w:val="00356AFE"/>
    <w:rsid w:val="00357A6B"/>
    <w:rsid w:val="0036020D"/>
    <w:rsid w:val="00360E76"/>
    <w:rsid w:val="00362535"/>
    <w:rsid w:val="00363124"/>
    <w:rsid w:val="00363C66"/>
    <w:rsid w:val="00363FE0"/>
    <w:rsid w:val="0036403F"/>
    <w:rsid w:val="0036410B"/>
    <w:rsid w:val="003643F1"/>
    <w:rsid w:val="003656C6"/>
    <w:rsid w:val="00365A01"/>
    <w:rsid w:val="00365A09"/>
    <w:rsid w:val="00365CCE"/>
    <w:rsid w:val="003720FD"/>
    <w:rsid w:val="003724D9"/>
    <w:rsid w:val="00372DCA"/>
    <w:rsid w:val="00373DFE"/>
    <w:rsid w:val="003742FE"/>
    <w:rsid w:val="00374B40"/>
    <w:rsid w:val="00375830"/>
    <w:rsid w:val="00376026"/>
    <w:rsid w:val="00377E24"/>
    <w:rsid w:val="003804CE"/>
    <w:rsid w:val="00380C95"/>
    <w:rsid w:val="003864CF"/>
    <w:rsid w:val="00386744"/>
    <w:rsid w:val="003867C2"/>
    <w:rsid w:val="003905C9"/>
    <w:rsid w:val="00390997"/>
    <w:rsid w:val="00392238"/>
    <w:rsid w:val="003926B9"/>
    <w:rsid w:val="003928E7"/>
    <w:rsid w:val="00393FE0"/>
    <w:rsid w:val="00394C46"/>
    <w:rsid w:val="00396604"/>
    <w:rsid w:val="00396778"/>
    <w:rsid w:val="00396957"/>
    <w:rsid w:val="00396CD4"/>
    <w:rsid w:val="003976BF"/>
    <w:rsid w:val="003A046C"/>
    <w:rsid w:val="003A0717"/>
    <w:rsid w:val="003A327C"/>
    <w:rsid w:val="003A3BE8"/>
    <w:rsid w:val="003A4DD8"/>
    <w:rsid w:val="003A54A3"/>
    <w:rsid w:val="003A5B39"/>
    <w:rsid w:val="003A6735"/>
    <w:rsid w:val="003A6A15"/>
    <w:rsid w:val="003A6AC2"/>
    <w:rsid w:val="003A6DD1"/>
    <w:rsid w:val="003B00DA"/>
    <w:rsid w:val="003B1642"/>
    <w:rsid w:val="003B21B5"/>
    <w:rsid w:val="003B28E5"/>
    <w:rsid w:val="003B35A3"/>
    <w:rsid w:val="003B4B67"/>
    <w:rsid w:val="003B4EBA"/>
    <w:rsid w:val="003B6EE1"/>
    <w:rsid w:val="003B6FCA"/>
    <w:rsid w:val="003B73E2"/>
    <w:rsid w:val="003B75CC"/>
    <w:rsid w:val="003B7E50"/>
    <w:rsid w:val="003C14A0"/>
    <w:rsid w:val="003C3394"/>
    <w:rsid w:val="003C4321"/>
    <w:rsid w:val="003C453F"/>
    <w:rsid w:val="003C5E33"/>
    <w:rsid w:val="003C610A"/>
    <w:rsid w:val="003C6981"/>
    <w:rsid w:val="003C7D17"/>
    <w:rsid w:val="003D0150"/>
    <w:rsid w:val="003D1078"/>
    <w:rsid w:val="003D4C15"/>
    <w:rsid w:val="003E03FA"/>
    <w:rsid w:val="003E280E"/>
    <w:rsid w:val="003E281D"/>
    <w:rsid w:val="003E3951"/>
    <w:rsid w:val="003E48C6"/>
    <w:rsid w:val="003E7472"/>
    <w:rsid w:val="003E7E32"/>
    <w:rsid w:val="003F1E2A"/>
    <w:rsid w:val="003F2421"/>
    <w:rsid w:val="003F2995"/>
    <w:rsid w:val="003F485E"/>
    <w:rsid w:val="003F4E20"/>
    <w:rsid w:val="003F5E7A"/>
    <w:rsid w:val="003F73FA"/>
    <w:rsid w:val="003F7824"/>
    <w:rsid w:val="003F7D15"/>
    <w:rsid w:val="004004EE"/>
    <w:rsid w:val="004007C6"/>
    <w:rsid w:val="00400AAC"/>
    <w:rsid w:val="004012DE"/>
    <w:rsid w:val="004029A6"/>
    <w:rsid w:val="00402A6F"/>
    <w:rsid w:val="00403356"/>
    <w:rsid w:val="004039C2"/>
    <w:rsid w:val="00404213"/>
    <w:rsid w:val="00404A1E"/>
    <w:rsid w:val="00405233"/>
    <w:rsid w:val="00405373"/>
    <w:rsid w:val="004054AE"/>
    <w:rsid w:val="00405BC7"/>
    <w:rsid w:val="00406807"/>
    <w:rsid w:val="00410B8C"/>
    <w:rsid w:val="0041242D"/>
    <w:rsid w:val="0041271E"/>
    <w:rsid w:val="00412ED6"/>
    <w:rsid w:val="0041346D"/>
    <w:rsid w:val="004142D5"/>
    <w:rsid w:val="004145E4"/>
    <w:rsid w:val="00416AC4"/>
    <w:rsid w:val="004170F3"/>
    <w:rsid w:val="00420400"/>
    <w:rsid w:val="00421C97"/>
    <w:rsid w:val="004237D9"/>
    <w:rsid w:val="00425505"/>
    <w:rsid w:val="00425E01"/>
    <w:rsid w:val="0042779F"/>
    <w:rsid w:val="00427BB1"/>
    <w:rsid w:val="00430CB7"/>
    <w:rsid w:val="00430F97"/>
    <w:rsid w:val="0043136F"/>
    <w:rsid w:val="00431469"/>
    <w:rsid w:val="004315AA"/>
    <w:rsid w:val="0043190D"/>
    <w:rsid w:val="00432763"/>
    <w:rsid w:val="00433B4D"/>
    <w:rsid w:val="004342D2"/>
    <w:rsid w:val="00434649"/>
    <w:rsid w:val="00434C42"/>
    <w:rsid w:val="00435635"/>
    <w:rsid w:val="00435B67"/>
    <w:rsid w:val="004363AE"/>
    <w:rsid w:val="00436FA4"/>
    <w:rsid w:val="00440349"/>
    <w:rsid w:val="00441011"/>
    <w:rsid w:val="004410ED"/>
    <w:rsid w:val="0044174C"/>
    <w:rsid w:val="00441E98"/>
    <w:rsid w:val="00441FDF"/>
    <w:rsid w:val="0044390D"/>
    <w:rsid w:val="00443BD9"/>
    <w:rsid w:val="00443CEB"/>
    <w:rsid w:val="00444873"/>
    <w:rsid w:val="0044524A"/>
    <w:rsid w:val="0044601C"/>
    <w:rsid w:val="004469C3"/>
    <w:rsid w:val="00446B31"/>
    <w:rsid w:val="00446B66"/>
    <w:rsid w:val="00447303"/>
    <w:rsid w:val="004475F4"/>
    <w:rsid w:val="00447BA4"/>
    <w:rsid w:val="00450A83"/>
    <w:rsid w:val="00451BFB"/>
    <w:rsid w:val="00452262"/>
    <w:rsid w:val="004531D0"/>
    <w:rsid w:val="00453D2D"/>
    <w:rsid w:val="00454070"/>
    <w:rsid w:val="0045508B"/>
    <w:rsid w:val="004552A8"/>
    <w:rsid w:val="00455417"/>
    <w:rsid w:val="00455D8D"/>
    <w:rsid w:val="0046294A"/>
    <w:rsid w:val="00462BF0"/>
    <w:rsid w:val="0046301D"/>
    <w:rsid w:val="004637BD"/>
    <w:rsid w:val="00463AAD"/>
    <w:rsid w:val="00463DDB"/>
    <w:rsid w:val="00464085"/>
    <w:rsid w:val="004652D9"/>
    <w:rsid w:val="0046604D"/>
    <w:rsid w:val="0046642B"/>
    <w:rsid w:val="004670E4"/>
    <w:rsid w:val="004702F8"/>
    <w:rsid w:val="004713AE"/>
    <w:rsid w:val="004728A4"/>
    <w:rsid w:val="004731C1"/>
    <w:rsid w:val="00474272"/>
    <w:rsid w:val="004748ED"/>
    <w:rsid w:val="00475323"/>
    <w:rsid w:val="00475344"/>
    <w:rsid w:val="00475662"/>
    <w:rsid w:val="0047587F"/>
    <w:rsid w:val="00475B55"/>
    <w:rsid w:val="00476461"/>
    <w:rsid w:val="00476706"/>
    <w:rsid w:val="00476720"/>
    <w:rsid w:val="00480D4B"/>
    <w:rsid w:val="00481ECB"/>
    <w:rsid w:val="00484432"/>
    <w:rsid w:val="004863DC"/>
    <w:rsid w:val="00486E2A"/>
    <w:rsid w:val="00487ADA"/>
    <w:rsid w:val="00490041"/>
    <w:rsid w:val="004906C7"/>
    <w:rsid w:val="004911E4"/>
    <w:rsid w:val="00491872"/>
    <w:rsid w:val="004925B7"/>
    <w:rsid w:val="004948B7"/>
    <w:rsid w:val="004949FB"/>
    <w:rsid w:val="00494A9B"/>
    <w:rsid w:val="004955E2"/>
    <w:rsid w:val="00495F79"/>
    <w:rsid w:val="00497B9A"/>
    <w:rsid w:val="00497F0E"/>
    <w:rsid w:val="004A0475"/>
    <w:rsid w:val="004A1E6A"/>
    <w:rsid w:val="004A1FDA"/>
    <w:rsid w:val="004A1FE7"/>
    <w:rsid w:val="004A2393"/>
    <w:rsid w:val="004A27EE"/>
    <w:rsid w:val="004A4C11"/>
    <w:rsid w:val="004A5E41"/>
    <w:rsid w:val="004A7426"/>
    <w:rsid w:val="004A784C"/>
    <w:rsid w:val="004B026B"/>
    <w:rsid w:val="004B08B3"/>
    <w:rsid w:val="004B0B74"/>
    <w:rsid w:val="004B14B5"/>
    <w:rsid w:val="004B14F3"/>
    <w:rsid w:val="004B2184"/>
    <w:rsid w:val="004B2336"/>
    <w:rsid w:val="004B2F2C"/>
    <w:rsid w:val="004B41E7"/>
    <w:rsid w:val="004B4757"/>
    <w:rsid w:val="004B47D9"/>
    <w:rsid w:val="004B5575"/>
    <w:rsid w:val="004B5748"/>
    <w:rsid w:val="004B633E"/>
    <w:rsid w:val="004B70EF"/>
    <w:rsid w:val="004B7A7C"/>
    <w:rsid w:val="004C1EFD"/>
    <w:rsid w:val="004C38B5"/>
    <w:rsid w:val="004C3AAF"/>
    <w:rsid w:val="004C4583"/>
    <w:rsid w:val="004C5823"/>
    <w:rsid w:val="004C589D"/>
    <w:rsid w:val="004C5FF1"/>
    <w:rsid w:val="004C75ED"/>
    <w:rsid w:val="004D03E5"/>
    <w:rsid w:val="004D0D9D"/>
    <w:rsid w:val="004D2AB1"/>
    <w:rsid w:val="004D3B98"/>
    <w:rsid w:val="004D3FE0"/>
    <w:rsid w:val="004D4447"/>
    <w:rsid w:val="004D4A72"/>
    <w:rsid w:val="004D4B30"/>
    <w:rsid w:val="004D5C54"/>
    <w:rsid w:val="004E129C"/>
    <w:rsid w:val="004E1985"/>
    <w:rsid w:val="004E3EF4"/>
    <w:rsid w:val="004E40D9"/>
    <w:rsid w:val="004E4420"/>
    <w:rsid w:val="004E448B"/>
    <w:rsid w:val="004E4AB7"/>
    <w:rsid w:val="004E512D"/>
    <w:rsid w:val="004E6B1F"/>
    <w:rsid w:val="004E6D1D"/>
    <w:rsid w:val="004E70B7"/>
    <w:rsid w:val="004E76C2"/>
    <w:rsid w:val="004E778F"/>
    <w:rsid w:val="004E77FB"/>
    <w:rsid w:val="004F0886"/>
    <w:rsid w:val="004F3848"/>
    <w:rsid w:val="004F3CC2"/>
    <w:rsid w:val="004F3FE9"/>
    <w:rsid w:val="004F4FB9"/>
    <w:rsid w:val="004F59B6"/>
    <w:rsid w:val="0050100F"/>
    <w:rsid w:val="00501251"/>
    <w:rsid w:val="005017DA"/>
    <w:rsid w:val="005019A9"/>
    <w:rsid w:val="005026C4"/>
    <w:rsid w:val="00502F92"/>
    <w:rsid w:val="005036AA"/>
    <w:rsid w:val="00503E51"/>
    <w:rsid w:val="00503FE0"/>
    <w:rsid w:val="0050445D"/>
    <w:rsid w:val="00504B76"/>
    <w:rsid w:val="0050521F"/>
    <w:rsid w:val="005059BD"/>
    <w:rsid w:val="00505DC6"/>
    <w:rsid w:val="00506886"/>
    <w:rsid w:val="005076CD"/>
    <w:rsid w:val="00507A81"/>
    <w:rsid w:val="00507E72"/>
    <w:rsid w:val="00512CDB"/>
    <w:rsid w:val="00514993"/>
    <w:rsid w:val="00515241"/>
    <w:rsid w:val="00515602"/>
    <w:rsid w:val="005162DB"/>
    <w:rsid w:val="005169DD"/>
    <w:rsid w:val="005174CF"/>
    <w:rsid w:val="00520217"/>
    <w:rsid w:val="0052024D"/>
    <w:rsid w:val="00520D7B"/>
    <w:rsid w:val="005221A3"/>
    <w:rsid w:val="00522ACB"/>
    <w:rsid w:val="005249B2"/>
    <w:rsid w:val="0052595D"/>
    <w:rsid w:val="00526D80"/>
    <w:rsid w:val="00527126"/>
    <w:rsid w:val="00527A40"/>
    <w:rsid w:val="00530621"/>
    <w:rsid w:val="005318FE"/>
    <w:rsid w:val="005320FA"/>
    <w:rsid w:val="0053217B"/>
    <w:rsid w:val="00532FA7"/>
    <w:rsid w:val="00534337"/>
    <w:rsid w:val="005347E7"/>
    <w:rsid w:val="0053581A"/>
    <w:rsid w:val="00535845"/>
    <w:rsid w:val="00535ED9"/>
    <w:rsid w:val="005401B1"/>
    <w:rsid w:val="005401CF"/>
    <w:rsid w:val="005412EF"/>
    <w:rsid w:val="00541ACE"/>
    <w:rsid w:val="005438AB"/>
    <w:rsid w:val="00543C99"/>
    <w:rsid w:val="0054404C"/>
    <w:rsid w:val="00544872"/>
    <w:rsid w:val="00544A83"/>
    <w:rsid w:val="00544D6C"/>
    <w:rsid w:val="00544D95"/>
    <w:rsid w:val="00547608"/>
    <w:rsid w:val="0054791E"/>
    <w:rsid w:val="00547D31"/>
    <w:rsid w:val="0055029A"/>
    <w:rsid w:val="005503A5"/>
    <w:rsid w:val="00550C6B"/>
    <w:rsid w:val="005517E2"/>
    <w:rsid w:val="0055209E"/>
    <w:rsid w:val="005520DD"/>
    <w:rsid w:val="0055307D"/>
    <w:rsid w:val="005561C1"/>
    <w:rsid w:val="005565CC"/>
    <w:rsid w:val="00557778"/>
    <w:rsid w:val="0055778C"/>
    <w:rsid w:val="00562835"/>
    <w:rsid w:val="00564969"/>
    <w:rsid w:val="00564A2A"/>
    <w:rsid w:val="00564E32"/>
    <w:rsid w:val="00564F80"/>
    <w:rsid w:val="00565B5A"/>
    <w:rsid w:val="0056602E"/>
    <w:rsid w:val="00566363"/>
    <w:rsid w:val="005675D5"/>
    <w:rsid w:val="0056762D"/>
    <w:rsid w:val="005701A8"/>
    <w:rsid w:val="00571088"/>
    <w:rsid w:val="005712CC"/>
    <w:rsid w:val="0057246F"/>
    <w:rsid w:val="00573942"/>
    <w:rsid w:val="00575491"/>
    <w:rsid w:val="00576578"/>
    <w:rsid w:val="00576718"/>
    <w:rsid w:val="00576C14"/>
    <w:rsid w:val="00580A29"/>
    <w:rsid w:val="00580C8F"/>
    <w:rsid w:val="0058181F"/>
    <w:rsid w:val="00581E09"/>
    <w:rsid w:val="00582789"/>
    <w:rsid w:val="0058556E"/>
    <w:rsid w:val="005865A8"/>
    <w:rsid w:val="00586B4D"/>
    <w:rsid w:val="00587441"/>
    <w:rsid w:val="005901BE"/>
    <w:rsid w:val="0059085F"/>
    <w:rsid w:val="0059211C"/>
    <w:rsid w:val="005931A3"/>
    <w:rsid w:val="005937D3"/>
    <w:rsid w:val="00594D28"/>
    <w:rsid w:val="00595322"/>
    <w:rsid w:val="00596EAC"/>
    <w:rsid w:val="00597E5C"/>
    <w:rsid w:val="005A03EA"/>
    <w:rsid w:val="005A06BA"/>
    <w:rsid w:val="005A0AEF"/>
    <w:rsid w:val="005A2C38"/>
    <w:rsid w:val="005A5113"/>
    <w:rsid w:val="005A6F7E"/>
    <w:rsid w:val="005A7420"/>
    <w:rsid w:val="005B04D4"/>
    <w:rsid w:val="005B1C21"/>
    <w:rsid w:val="005B2179"/>
    <w:rsid w:val="005B3781"/>
    <w:rsid w:val="005B3C86"/>
    <w:rsid w:val="005B58FB"/>
    <w:rsid w:val="005B5B1F"/>
    <w:rsid w:val="005B5DD7"/>
    <w:rsid w:val="005B60DE"/>
    <w:rsid w:val="005B67A4"/>
    <w:rsid w:val="005B7149"/>
    <w:rsid w:val="005C185D"/>
    <w:rsid w:val="005C1AC9"/>
    <w:rsid w:val="005C2A36"/>
    <w:rsid w:val="005C2CDB"/>
    <w:rsid w:val="005C419B"/>
    <w:rsid w:val="005C4C90"/>
    <w:rsid w:val="005C796E"/>
    <w:rsid w:val="005C7BFE"/>
    <w:rsid w:val="005D0EB1"/>
    <w:rsid w:val="005D24C2"/>
    <w:rsid w:val="005D2513"/>
    <w:rsid w:val="005D47CF"/>
    <w:rsid w:val="005D6558"/>
    <w:rsid w:val="005D712F"/>
    <w:rsid w:val="005D7D14"/>
    <w:rsid w:val="005E005E"/>
    <w:rsid w:val="005E0605"/>
    <w:rsid w:val="005E06F2"/>
    <w:rsid w:val="005E0F87"/>
    <w:rsid w:val="005E22D1"/>
    <w:rsid w:val="005E22DB"/>
    <w:rsid w:val="005E2655"/>
    <w:rsid w:val="005E305F"/>
    <w:rsid w:val="005E31CA"/>
    <w:rsid w:val="005E31F1"/>
    <w:rsid w:val="005E3A53"/>
    <w:rsid w:val="005E41AA"/>
    <w:rsid w:val="005E4F31"/>
    <w:rsid w:val="005E5B0C"/>
    <w:rsid w:val="005E5E37"/>
    <w:rsid w:val="005E5ECB"/>
    <w:rsid w:val="005E5F4A"/>
    <w:rsid w:val="005E6990"/>
    <w:rsid w:val="005E7F90"/>
    <w:rsid w:val="005F0C99"/>
    <w:rsid w:val="005F1389"/>
    <w:rsid w:val="005F3194"/>
    <w:rsid w:val="005F3576"/>
    <w:rsid w:val="005F4DDA"/>
    <w:rsid w:val="005F6056"/>
    <w:rsid w:val="005F639A"/>
    <w:rsid w:val="005F6BC3"/>
    <w:rsid w:val="005F6CDE"/>
    <w:rsid w:val="005F7378"/>
    <w:rsid w:val="006011F8"/>
    <w:rsid w:val="006030DB"/>
    <w:rsid w:val="00603EA5"/>
    <w:rsid w:val="0060420E"/>
    <w:rsid w:val="00604245"/>
    <w:rsid w:val="00604BBB"/>
    <w:rsid w:val="006058F5"/>
    <w:rsid w:val="00605AF1"/>
    <w:rsid w:val="00605F5A"/>
    <w:rsid w:val="00606E68"/>
    <w:rsid w:val="0060787F"/>
    <w:rsid w:val="0061014A"/>
    <w:rsid w:val="00610AA6"/>
    <w:rsid w:val="00611E44"/>
    <w:rsid w:val="006121FF"/>
    <w:rsid w:val="006138DF"/>
    <w:rsid w:val="006142B8"/>
    <w:rsid w:val="006144A0"/>
    <w:rsid w:val="00615511"/>
    <w:rsid w:val="00617E6B"/>
    <w:rsid w:val="00622727"/>
    <w:rsid w:val="00622E8F"/>
    <w:rsid w:val="006231E1"/>
    <w:rsid w:val="00623382"/>
    <w:rsid w:val="00623DAF"/>
    <w:rsid w:val="006249B4"/>
    <w:rsid w:val="00624F29"/>
    <w:rsid w:val="00625238"/>
    <w:rsid w:val="00625C09"/>
    <w:rsid w:val="0062625F"/>
    <w:rsid w:val="00626B19"/>
    <w:rsid w:val="00626CD8"/>
    <w:rsid w:val="00627360"/>
    <w:rsid w:val="00627A28"/>
    <w:rsid w:val="00627D1A"/>
    <w:rsid w:val="00631766"/>
    <w:rsid w:val="0063205F"/>
    <w:rsid w:val="006325AC"/>
    <w:rsid w:val="006327D4"/>
    <w:rsid w:val="0063354B"/>
    <w:rsid w:val="0063495E"/>
    <w:rsid w:val="00634EDA"/>
    <w:rsid w:val="006367BF"/>
    <w:rsid w:val="00637DCD"/>
    <w:rsid w:val="00641CA5"/>
    <w:rsid w:val="00641E7D"/>
    <w:rsid w:val="00643E6E"/>
    <w:rsid w:val="006447F0"/>
    <w:rsid w:val="0064779B"/>
    <w:rsid w:val="00650824"/>
    <w:rsid w:val="00652F15"/>
    <w:rsid w:val="006550B8"/>
    <w:rsid w:val="006559A7"/>
    <w:rsid w:val="0065629A"/>
    <w:rsid w:val="006564DA"/>
    <w:rsid w:val="00656CFF"/>
    <w:rsid w:val="0065782D"/>
    <w:rsid w:val="00657DFE"/>
    <w:rsid w:val="00657EA0"/>
    <w:rsid w:val="00661A7D"/>
    <w:rsid w:val="0066340E"/>
    <w:rsid w:val="006643E9"/>
    <w:rsid w:val="0066475D"/>
    <w:rsid w:val="006650AC"/>
    <w:rsid w:val="0066551A"/>
    <w:rsid w:val="00666060"/>
    <w:rsid w:val="00666307"/>
    <w:rsid w:val="0066642F"/>
    <w:rsid w:val="00667A7F"/>
    <w:rsid w:val="00670322"/>
    <w:rsid w:val="00672317"/>
    <w:rsid w:val="00673367"/>
    <w:rsid w:val="00674124"/>
    <w:rsid w:val="00675C28"/>
    <w:rsid w:val="00675D83"/>
    <w:rsid w:val="00677565"/>
    <w:rsid w:val="0068015D"/>
    <w:rsid w:val="00680F31"/>
    <w:rsid w:val="00681B0E"/>
    <w:rsid w:val="00681BC5"/>
    <w:rsid w:val="00684227"/>
    <w:rsid w:val="0068566B"/>
    <w:rsid w:val="006861D4"/>
    <w:rsid w:val="00686C7D"/>
    <w:rsid w:val="00690EC8"/>
    <w:rsid w:val="00691836"/>
    <w:rsid w:val="00692013"/>
    <w:rsid w:val="0069212A"/>
    <w:rsid w:val="0069226D"/>
    <w:rsid w:val="00692F65"/>
    <w:rsid w:val="0069357B"/>
    <w:rsid w:val="0069379B"/>
    <w:rsid w:val="006941C8"/>
    <w:rsid w:val="00694E4D"/>
    <w:rsid w:val="0069641F"/>
    <w:rsid w:val="00696CF0"/>
    <w:rsid w:val="006978E4"/>
    <w:rsid w:val="00697B7C"/>
    <w:rsid w:val="006A09A0"/>
    <w:rsid w:val="006A1B34"/>
    <w:rsid w:val="006A3759"/>
    <w:rsid w:val="006A42A3"/>
    <w:rsid w:val="006A4425"/>
    <w:rsid w:val="006A5A29"/>
    <w:rsid w:val="006A7928"/>
    <w:rsid w:val="006B01F0"/>
    <w:rsid w:val="006B10EB"/>
    <w:rsid w:val="006B12FD"/>
    <w:rsid w:val="006B158C"/>
    <w:rsid w:val="006B28C4"/>
    <w:rsid w:val="006B2C43"/>
    <w:rsid w:val="006B3CC4"/>
    <w:rsid w:val="006B3ECE"/>
    <w:rsid w:val="006B4B41"/>
    <w:rsid w:val="006B5A01"/>
    <w:rsid w:val="006B7539"/>
    <w:rsid w:val="006C0660"/>
    <w:rsid w:val="006C0CBD"/>
    <w:rsid w:val="006C2100"/>
    <w:rsid w:val="006C31FC"/>
    <w:rsid w:val="006C3B01"/>
    <w:rsid w:val="006C418A"/>
    <w:rsid w:val="006C51CE"/>
    <w:rsid w:val="006C58E9"/>
    <w:rsid w:val="006C617B"/>
    <w:rsid w:val="006C75ED"/>
    <w:rsid w:val="006C7E9E"/>
    <w:rsid w:val="006C7F18"/>
    <w:rsid w:val="006C7F4D"/>
    <w:rsid w:val="006D04C6"/>
    <w:rsid w:val="006D1B65"/>
    <w:rsid w:val="006D25A7"/>
    <w:rsid w:val="006D5C52"/>
    <w:rsid w:val="006D722E"/>
    <w:rsid w:val="006D758E"/>
    <w:rsid w:val="006D7A12"/>
    <w:rsid w:val="006D7B35"/>
    <w:rsid w:val="006D7EE3"/>
    <w:rsid w:val="006E1DA6"/>
    <w:rsid w:val="006E2487"/>
    <w:rsid w:val="006E4EE3"/>
    <w:rsid w:val="006E6303"/>
    <w:rsid w:val="006E731F"/>
    <w:rsid w:val="006E7678"/>
    <w:rsid w:val="006F1C25"/>
    <w:rsid w:val="006F307B"/>
    <w:rsid w:val="006F387E"/>
    <w:rsid w:val="006F3B7F"/>
    <w:rsid w:val="006F4046"/>
    <w:rsid w:val="006F4322"/>
    <w:rsid w:val="006F698D"/>
    <w:rsid w:val="006F6A1A"/>
    <w:rsid w:val="006F7702"/>
    <w:rsid w:val="006F77E4"/>
    <w:rsid w:val="00700216"/>
    <w:rsid w:val="007002CC"/>
    <w:rsid w:val="00700409"/>
    <w:rsid w:val="0070078A"/>
    <w:rsid w:val="00700820"/>
    <w:rsid w:val="00701739"/>
    <w:rsid w:val="00702BC2"/>
    <w:rsid w:val="0070400B"/>
    <w:rsid w:val="00706414"/>
    <w:rsid w:val="00706659"/>
    <w:rsid w:val="00706912"/>
    <w:rsid w:val="00707951"/>
    <w:rsid w:val="00707EC0"/>
    <w:rsid w:val="00710DEA"/>
    <w:rsid w:val="0071112D"/>
    <w:rsid w:val="0071194F"/>
    <w:rsid w:val="00712E07"/>
    <w:rsid w:val="0071399E"/>
    <w:rsid w:val="0071484F"/>
    <w:rsid w:val="007178E1"/>
    <w:rsid w:val="00717A6D"/>
    <w:rsid w:val="00717E0C"/>
    <w:rsid w:val="00720204"/>
    <w:rsid w:val="0072182F"/>
    <w:rsid w:val="00721C86"/>
    <w:rsid w:val="00721D29"/>
    <w:rsid w:val="00723559"/>
    <w:rsid w:val="007237EE"/>
    <w:rsid w:val="00724215"/>
    <w:rsid w:val="007244BA"/>
    <w:rsid w:val="0072518B"/>
    <w:rsid w:val="00731064"/>
    <w:rsid w:val="00732131"/>
    <w:rsid w:val="007321D0"/>
    <w:rsid w:val="00732EAA"/>
    <w:rsid w:val="007342B4"/>
    <w:rsid w:val="00734D2E"/>
    <w:rsid w:val="0073593B"/>
    <w:rsid w:val="00735D75"/>
    <w:rsid w:val="00735E9D"/>
    <w:rsid w:val="007360AB"/>
    <w:rsid w:val="007375F6"/>
    <w:rsid w:val="0073768E"/>
    <w:rsid w:val="00737DEA"/>
    <w:rsid w:val="00740575"/>
    <w:rsid w:val="00741176"/>
    <w:rsid w:val="0074178F"/>
    <w:rsid w:val="00742A86"/>
    <w:rsid w:val="00743555"/>
    <w:rsid w:val="00744046"/>
    <w:rsid w:val="007442AC"/>
    <w:rsid w:val="0074443A"/>
    <w:rsid w:val="007455E8"/>
    <w:rsid w:val="00745855"/>
    <w:rsid w:val="007458CC"/>
    <w:rsid w:val="00746D69"/>
    <w:rsid w:val="00746FC8"/>
    <w:rsid w:val="00747A1E"/>
    <w:rsid w:val="00750B87"/>
    <w:rsid w:val="00750BD5"/>
    <w:rsid w:val="00750CBA"/>
    <w:rsid w:val="00750FB6"/>
    <w:rsid w:val="007517D7"/>
    <w:rsid w:val="007518F5"/>
    <w:rsid w:val="00752182"/>
    <w:rsid w:val="007536E4"/>
    <w:rsid w:val="00753D57"/>
    <w:rsid w:val="00754409"/>
    <w:rsid w:val="00754589"/>
    <w:rsid w:val="0075579C"/>
    <w:rsid w:val="00755D03"/>
    <w:rsid w:val="007572E8"/>
    <w:rsid w:val="007578BE"/>
    <w:rsid w:val="00757CC9"/>
    <w:rsid w:val="00760F21"/>
    <w:rsid w:val="00761639"/>
    <w:rsid w:val="00761EA4"/>
    <w:rsid w:val="0076323F"/>
    <w:rsid w:val="007647FE"/>
    <w:rsid w:val="00765D7E"/>
    <w:rsid w:val="00765E04"/>
    <w:rsid w:val="00765E33"/>
    <w:rsid w:val="007664CD"/>
    <w:rsid w:val="0076782E"/>
    <w:rsid w:val="00770F16"/>
    <w:rsid w:val="00771174"/>
    <w:rsid w:val="00771DC5"/>
    <w:rsid w:val="00771E77"/>
    <w:rsid w:val="00772241"/>
    <w:rsid w:val="007733AB"/>
    <w:rsid w:val="007735FC"/>
    <w:rsid w:val="007738AB"/>
    <w:rsid w:val="00774D0A"/>
    <w:rsid w:val="00775277"/>
    <w:rsid w:val="0077575B"/>
    <w:rsid w:val="007759E6"/>
    <w:rsid w:val="00776DC7"/>
    <w:rsid w:val="00780293"/>
    <w:rsid w:val="007807BF"/>
    <w:rsid w:val="00780F61"/>
    <w:rsid w:val="00781407"/>
    <w:rsid w:val="0078165A"/>
    <w:rsid w:val="007816E2"/>
    <w:rsid w:val="0078245F"/>
    <w:rsid w:val="00783D10"/>
    <w:rsid w:val="00783DD1"/>
    <w:rsid w:val="00784A2C"/>
    <w:rsid w:val="0078529B"/>
    <w:rsid w:val="00786265"/>
    <w:rsid w:val="00790EDE"/>
    <w:rsid w:val="00791517"/>
    <w:rsid w:val="00794387"/>
    <w:rsid w:val="007968CC"/>
    <w:rsid w:val="007977FC"/>
    <w:rsid w:val="007A0358"/>
    <w:rsid w:val="007A155E"/>
    <w:rsid w:val="007A184A"/>
    <w:rsid w:val="007A34D1"/>
    <w:rsid w:val="007A3D6A"/>
    <w:rsid w:val="007A3D80"/>
    <w:rsid w:val="007A437D"/>
    <w:rsid w:val="007A4634"/>
    <w:rsid w:val="007A5960"/>
    <w:rsid w:val="007A6887"/>
    <w:rsid w:val="007A6F3D"/>
    <w:rsid w:val="007A70AC"/>
    <w:rsid w:val="007B0DA5"/>
    <w:rsid w:val="007B19CF"/>
    <w:rsid w:val="007B2074"/>
    <w:rsid w:val="007B2B48"/>
    <w:rsid w:val="007B3374"/>
    <w:rsid w:val="007B37E5"/>
    <w:rsid w:val="007B3A9A"/>
    <w:rsid w:val="007C0B0C"/>
    <w:rsid w:val="007C12EF"/>
    <w:rsid w:val="007C3241"/>
    <w:rsid w:val="007C36BB"/>
    <w:rsid w:val="007C397F"/>
    <w:rsid w:val="007C3AE1"/>
    <w:rsid w:val="007C3C71"/>
    <w:rsid w:val="007C4155"/>
    <w:rsid w:val="007C6767"/>
    <w:rsid w:val="007D00B8"/>
    <w:rsid w:val="007D06C3"/>
    <w:rsid w:val="007D106E"/>
    <w:rsid w:val="007D22EC"/>
    <w:rsid w:val="007D26FB"/>
    <w:rsid w:val="007D2742"/>
    <w:rsid w:val="007D29C9"/>
    <w:rsid w:val="007D3C80"/>
    <w:rsid w:val="007D4CE3"/>
    <w:rsid w:val="007D52D4"/>
    <w:rsid w:val="007D5F8E"/>
    <w:rsid w:val="007D6019"/>
    <w:rsid w:val="007D609D"/>
    <w:rsid w:val="007D667A"/>
    <w:rsid w:val="007D6F79"/>
    <w:rsid w:val="007D7318"/>
    <w:rsid w:val="007E1F83"/>
    <w:rsid w:val="007E4891"/>
    <w:rsid w:val="007E4E85"/>
    <w:rsid w:val="007E5D16"/>
    <w:rsid w:val="007E621F"/>
    <w:rsid w:val="007E6B2B"/>
    <w:rsid w:val="007E7D7D"/>
    <w:rsid w:val="007E7F96"/>
    <w:rsid w:val="007F1547"/>
    <w:rsid w:val="007F1AF0"/>
    <w:rsid w:val="007F1F63"/>
    <w:rsid w:val="007F2D26"/>
    <w:rsid w:val="007F3E30"/>
    <w:rsid w:val="007F5B95"/>
    <w:rsid w:val="007F70E3"/>
    <w:rsid w:val="008000E7"/>
    <w:rsid w:val="008025C5"/>
    <w:rsid w:val="00803366"/>
    <w:rsid w:val="00803EF3"/>
    <w:rsid w:val="0080569A"/>
    <w:rsid w:val="00807174"/>
    <w:rsid w:val="008072A8"/>
    <w:rsid w:val="0080744C"/>
    <w:rsid w:val="00807A5B"/>
    <w:rsid w:val="00807E63"/>
    <w:rsid w:val="00810361"/>
    <w:rsid w:val="0081080B"/>
    <w:rsid w:val="008113B1"/>
    <w:rsid w:val="008115DE"/>
    <w:rsid w:val="00811B94"/>
    <w:rsid w:val="008121D3"/>
    <w:rsid w:val="008125B5"/>
    <w:rsid w:val="00814AB6"/>
    <w:rsid w:val="008151DB"/>
    <w:rsid w:val="00815438"/>
    <w:rsid w:val="008156C6"/>
    <w:rsid w:val="00817D7C"/>
    <w:rsid w:val="00823363"/>
    <w:rsid w:val="008240AD"/>
    <w:rsid w:val="00824BB7"/>
    <w:rsid w:val="00826F81"/>
    <w:rsid w:val="008275DC"/>
    <w:rsid w:val="0082788F"/>
    <w:rsid w:val="00827CE1"/>
    <w:rsid w:val="0083080F"/>
    <w:rsid w:val="008309E3"/>
    <w:rsid w:val="008312C9"/>
    <w:rsid w:val="008318D2"/>
    <w:rsid w:val="00832446"/>
    <w:rsid w:val="00833796"/>
    <w:rsid w:val="008354F9"/>
    <w:rsid w:val="00835D96"/>
    <w:rsid w:val="00837DC5"/>
    <w:rsid w:val="00841807"/>
    <w:rsid w:val="008422BD"/>
    <w:rsid w:val="00842B21"/>
    <w:rsid w:val="00842E29"/>
    <w:rsid w:val="0084418C"/>
    <w:rsid w:val="00844623"/>
    <w:rsid w:val="00844B08"/>
    <w:rsid w:val="00844CD9"/>
    <w:rsid w:val="00847A91"/>
    <w:rsid w:val="0085050B"/>
    <w:rsid w:val="0085050E"/>
    <w:rsid w:val="00851637"/>
    <w:rsid w:val="0085281B"/>
    <w:rsid w:val="00853351"/>
    <w:rsid w:val="008539FA"/>
    <w:rsid w:val="00855959"/>
    <w:rsid w:val="00855E70"/>
    <w:rsid w:val="00855F49"/>
    <w:rsid w:val="00857016"/>
    <w:rsid w:val="00857719"/>
    <w:rsid w:val="00857984"/>
    <w:rsid w:val="00861AF1"/>
    <w:rsid w:val="0086215B"/>
    <w:rsid w:val="0086391E"/>
    <w:rsid w:val="00864AF5"/>
    <w:rsid w:val="008651ED"/>
    <w:rsid w:val="0086595B"/>
    <w:rsid w:val="008674CD"/>
    <w:rsid w:val="00870B91"/>
    <w:rsid w:val="008718F3"/>
    <w:rsid w:val="008722BC"/>
    <w:rsid w:val="00873D36"/>
    <w:rsid w:val="00875A59"/>
    <w:rsid w:val="00877A8F"/>
    <w:rsid w:val="0088073C"/>
    <w:rsid w:val="00880EEE"/>
    <w:rsid w:val="008812E4"/>
    <w:rsid w:val="00882288"/>
    <w:rsid w:val="00882299"/>
    <w:rsid w:val="00882AE5"/>
    <w:rsid w:val="00882CE6"/>
    <w:rsid w:val="00883563"/>
    <w:rsid w:val="00883C4B"/>
    <w:rsid w:val="00884D3F"/>
    <w:rsid w:val="00885427"/>
    <w:rsid w:val="00886734"/>
    <w:rsid w:val="00891B3E"/>
    <w:rsid w:val="008922B4"/>
    <w:rsid w:val="00893C3B"/>
    <w:rsid w:val="008943B6"/>
    <w:rsid w:val="0089558E"/>
    <w:rsid w:val="008959A3"/>
    <w:rsid w:val="00895B64"/>
    <w:rsid w:val="00896142"/>
    <w:rsid w:val="008966E2"/>
    <w:rsid w:val="008A03AF"/>
    <w:rsid w:val="008A04F6"/>
    <w:rsid w:val="008A23F3"/>
    <w:rsid w:val="008A3084"/>
    <w:rsid w:val="008A3206"/>
    <w:rsid w:val="008A377E"/>
    <w:rsid w:val="008A5F8E"/>
    <w:rsid w:val="008A5FBA"/>
    <w:rsid w:val="008A7873"/>
    <w:rsid w:val="008A78CB"/>
    <w:rsid w:val="008B24B4"/>
    <w:rsid w:val="008B2864"/>
    <w:rsid w:val="008B2987"/>
    <w:rsid w:val="008B2A32"/>
    <w:rsid w:val="008B311F"/>
    <w:rsid w:val="008B3464"/>
    <w:rsid w:val="008B50F0"/>
    <w:rsid w:val="008B56C3"/>
    <w:rsid w:val="008B65EF"/>
    <w:rsid w:val="008C036E"/>
    <w:rsid w:val="008C0F2D"/>
    <w:rsid w:val="008C32EC"/>
    <w:rsid w:val="008C3604"/>
    <w:rsid w:val="008C5110"/>
    <w:rsid w:val="008C5E44"/>
    <w:rsid w:val="008C7717"/>
    <w:rsid w:val="008D04BF"/>
    <w:rsid w:val="008D0932"/>
    <w:rsid w:val="008D162D"/>
    <w:rsid w:val="008D17A5"/>
    <w:rsid w:val="008D1909"/>
    <w:rsid w:val="008D212E"/>
    <w:rsid w:val="008D4678"/>
    <w:rsid w:val="008D4BA6"/>
    <w:rsid w:val="008D5545"/>
    <w:rsid w:val="008D5F11"/>
    <w:rsid w:val="008D791D"/>
    <w:rsid w:val="008D7FF1"/>
    <w:rsid w:val="008E0A6C"/>
    <w:rsid w:val="008E2738"/>
    <w:rsid w:val="008E2EA5"/>
    <w:rsid w:val="008E4C73"/>
    <w:rsid w:val="008E5269"/>
    <w:rsid w:val="008E5D06"/>
    <w:rsid w:val="008E7890"/>
    <w:rsid w:val="008E7D39"/>
    <w:rsid w:val="008E7F08"/>
    <w:rsid w:val="008F0510"/>
    <w:rsid w:val="008F123D"/>
    <w:rsid w:val="008F1962"/>
    <w:rsid w:val="008F2948"/>
    <w:rsid w:val="008F4257"/>
    <w:rsid w:val="008F5B0C"/>
    <w:rsid w:val="008F6FB3"/>
    <w:rsid w:val="008F7F64"/>
    <w:rsid w:val="0090097A"/>
    <w:rsid w:val="00901502"/>
    <w:rsid w:val="00901BF1"/>
    <w:rsid w:val="00901D2A"/>
    <w:rsid w:val="00903C89"/>
    <w:rsid w:val="0090672E"/>
    <w:rsid w:val="00910069"/>
    <w:rsid w:val="009109C9"/>
    <w:rsid w:val="009114B7"/>
    <w:rsid w:val="00911697"/>
    <w:rsid w:val="00911DBF"/>
    <w:rsid w:val="00912337"/>
    <w:rsid w:val="009136B8"/>
    <w:rsid w:val="009136E6"/>
    <w:rsid w:val="00913D77"/>
    <w:rsid w:val="009142CC"/>
    <w:rsid w:val="00916D4E"/>
    <w:rsid w:val="00920316"/>
    <w:rsid w:val="00920EEA"/>
    <w:rsid w:val="0092114D"/>
    <w:rsid w:val="009212FB"/>
    <w:rsid w:val="009213B5"/>
    <w:rsid w:val="00922438"/>
    <w:rsid w:val="009231C1"/>
    <w:rsid w:val="009244E4"/>
    <w:rsid w:val="009246B0"/>
    <w:rsid w:val="009248BC"/>
    <w:rsid w:val="00924E30"/>
    <w:rsid w:val="00925000"/>
    <w:rsid w:val="009257A3"/>
    <w:rsid w:val="00925AB3"/>
    <w:rsid w:val="009279D9"/>
    <w:rsid w:val="009329FB"/>
    <w:rsid w:val="00932C39"/>
    <w:rsid w:val="009334BD"/>
    <w:rsid w:val="00933BF1"/>
    <w:rsid w:val="009344EF"/>
    <w:rsid w:val="0093571A"/>
    <w:rsid w:val="00935A1A"/>
    <w:rsid w:val="00935F36"/>
    <w:rsid w:val="00940E10"/>
    <w:rsid w:val="00941B3C"/>
    <w:rsid w:val="00941D9F"/>
    <w:rsid w:val="0094336F"/>
    <w:rsid w:val="00944F80"/>
    <w:rsid w:val="00945F33"/>
    <w:rsid w:val="00951B6C"/>
    <w:rsid w:val="009528F7"/>
    <w:rsid w:val="00953A8C"/>
    <w:rsid w:val="00953F1C"/>
    <w:rsid w:val="00954854"/>
    <w:rsid w:val="009548A6"/>
    <w:rsid w:val="00955A76"/>
    <w:rsid w:val="00960772"/>
    <w:rsid w:val="0096127B"/>
    <w:rsid w:val="009618CC"/>
    <w:rsid w:val="00961B0C"/>
    <w:rsid w:val="009640A5"/>
    <w:rsid w:val="009641D0"/>
    <w:rsid w:val="00964817"/>
    <w:rsid w:val="00965353"/>
    <w:rsid w:val="00965499"/>
    <w:rsid w:val="00965B4B"/>
    <w:rsid w:val="00965F23"/>
    <w:rsid w:val="00966F33"/>
    <w:rsid w:val="00970402"/>
    <w:rsid w:val="00970626"/>
    <w:rsid w:val="009713CC"/>
    <w:rsid w:val="009729D2"/>
    <w:rsid w:val="00973888"/>
    <w:rsid w:val="009747E8"/>
    <w:rsid w:val="0097519D"/>
    <w:rsid w:val="0097551C"/>
    <w:rsid w:val="00975C11"/>
    <w:rsid w:val="00975D30"/>
    <w:rsid w:val="00975EAD"/>
    <w:rsid w:val="0098043F"/>
    <w:rsid w:val="009826CD"/>
    <w:rsid w:val="00983AFB"/>
    <w:rsid w:val="00984B52"/>
    <w:rsid w:val="00984F15"/>
    <w:rsid w:val="00985BE7"/>
    <w:rsid w:val="00985D5F"/>
    <w:rsid w:val="00990252"/>
    <w:rsid w:val="009947A2"/>
    <w:rsid w:val="009949A6"/>
    <w:rsid w:val="00994D74"/>
    <w:rsid w:val="00995C68"/>
    <w:rsid w:val="0099622A"/>
    <w:rsid w:val="009964ED"/>
    <w:rsid w:val="009A08BB"/>
    <w:rsid w:val="009A0FD7"/>
    <w:rsid w:val="009A1D6E"/>
    <w:rsid w:val="009A2108"/>
    <w:rsid w:val="009A336E"/>
    <w:rsid w:val="009A391C"/>
    <w:rsid w:val="009A6DA6"/>
    <w:rsid w:val="009A73C5"/>
    <w:rsid w:val="009B03A2"/>
    <w:rsid w:val="009B0A67"/>
    <w:rsid w:val="009B1A5A"/>
    <w:rsid w:val="009B281F"/>
    <w:rsid w:val="009B2ED1"/>
    <w:rsid w:val="009B2FA4"/>
    <w:rsid w:val="009B320E"/>
    <w:rsid w:val="009B3265"/>
    <w:rsid w:val="009B528D"/>
    <w:rsid w:val="009B55F2"/>
    <w:rsid w:val="009B5A95"/>
    <w:rsid w:val="009B614C"/>
    <w:rsid w:val="009B6FB2"/>
    <w:rsid w:val="009B78AA"/>
    <w:rsid w:val="009B798A"/>
    <w:rsid w:val="009B7AAD"/>
    <w:rsid w:val="009C02DA"/>
    <w:rsid w:val="009C18E8"/>
    <w:rsid w:val="009C1CC5"/>
    <w:rsid w:val="009C3080"/>
    <w:rsid w:val="009C5504"/>
    <w:rsid w:val="009C5C29"/>
    <w:rsid w:val="009C75AE"/>
    <w:rsid w:val="009C7BFC"/>
    <w:rsid w:val="009D056C"/>
    <w:rsid w:val="009D0CB4"/>
    <w:rsid w:val="009D233A"/>
    <w:rsid w:val="009D2575"/>
    <w:rsid w:val="009D312E"/>
    <w:rsid w:val="009D4445"/>
    <w:rsid w:val="009D491D"/>
    <w:rsid w:val="009D5680"/>
    <w:rsid w:val="009D5A92"/>
    <w:rsid w:val="009D5B6B"/>
    <w:rsid w:val="009D60E8"/>
    <w:rsid w:val="009D6156"/>
    <w:rsid w:val="009D6CAA"/>
    <w:rsid w:val="009D7E2F"/>
    <w:rsid w:val="009E11E0"/>
    <w:rsid w:val="009E13C2"/>
    <w:rsid w:val="009E1435"/>
    <w:rsid w:val="009E29BC"/>
    <w:rsid w:val="009E3B35"/>
    <w:rsid w:val="009E6256"/>
    <w:rsid w:val="009E63EA"/>
    <w:rsid w:val="009E7157"/>
    <w:rsid w:val="009F050F"/>
    <w:rsid w:val="009F180B"/>
    <w:rsid w:val="009F1C27"/>
    <w:rsid w:val="009F2790"/>
    <w:rsid w:val="009F2C82"/>
    <w:rsid w:val="009F3D60"/>
    <w:rsid w:val="009F47AF"/>
    <w:rsid w:val="009F5550"/>
    <w:rsid w:val="009F5584"/>
    <w:rsid w:val="009F71BE"/>
    <w:rsid w:val="009F7AE3"/>
    <w:rsid w:val="00A006A2"/>
    <w:rsid w:val="00A01AC2"/>
    <w:rsid w:val="00A02065"/>
    <w:rsid w:val="00A02FC7"/>
    <w:rsid w:val="00A0701D"/>
    <w:rsid w:val="00A10599"/>
    <w:rsid w:val="00A129DD"/>
    <w:rsid w:val="00A13102"/>
    <w:rsid w:val="00A13725"/>
    <w:rsid w:val="00A1447D"/>
    <w:rsid w:val="00A15970"/>
    <w:rsid w:val="00A15BDE"/>
    <w:rsid w:val="00A1643D"/>
    <w:rsid w:val="00A16D06"/>
    <w:rsid w:val="00A16D82"/>
    <w:rsid w:val="00A1765F"/>
    <w:rsid w:val="00A20CDE"/>
    <w:rsid w:val="00A20EF0"/>
    <w:rsid w:val="00A210C4"/>
    <w:rsid w:val="00A212FC"/>
    <w:rsid w:val="00A227D2"/>
    <w:rsid w:val="00A23D2D"/>
    <w:rsid w:val="00A2416F"/>
    <w:rsid w:val="00A2537C"/>
    <w:rsid w:val="00A255DE"/>
    <w:rsid w:val="00A257F8"/>
    <w:rsid w:val="00A25FBC"/>
    <w:rsid w:val="00A26215"/>
    <w:rsid w:val="00A26501"/>
    <w:rsid w:val="00A3000B"/>
    <w:rsid w:val="00A301AA"/>
    <w:rsid w:val="00A30324"/>
    <w:rsid w:val="00A30918"/>
    <w:rsid w:val="00A31E9B"/>
    <w:rsid w:val="00A3211D"/>
    <w:rsid w:val="00A32574"/>
    <w:rsid w:val="00A32BD7"/>
    <w:rsid w:val="00A333DC"/>
    <w:rsid w:val="00A362C3"/>
    <w:rsid w:val="00A364CA"/>
    <w:rsid w:val="00A36FFF"/>
    <w:rsid w:val="00A37A3D"/>
    <w:rsid w:val="00A37A65"/>
    <w:rsid w:val="00A406AC"/>
    <w:rsid w:val="00A407E3"/>
    <w:rsid w:val="00A40CAB"/>
    <w:rsid w:val="00A40FFF"/>
    <w:rsid w:val="00A41393"/>
    <w:rsid w:val="00A41F68"/>
    <w:rsid w:val="00A422B5"/>
    <w:rsid w:val="00A427C0"/>
    <w:rsid w:val="00A43186"/>
    <w:rsid w:val="00A446F4"/>
    <w:rsid w:val="00A44885"/>
    <w:rsid w:val="00A4499C"/>
    <w:rsid w:val="00A46AD7"/>
    <w:rsid w:val="00A47116"/>
    <w:rsid w:val="00A47EF8"/>
    <w:rsid w:val="00A518BC"/>
    <w:rsid w:val="00A52EF0"/>
    <w:rsid w:val="00A53D31"/>
    <w:rsid w:val="00A548FD"/>
    <w:rsid w:val="00A5578C"/>
    <w:rsid w:val="00A55CFE"/>
    <w:rsid w:val="00A572FE"/>
    <w:rsid w:val="00A60391"/>
    <w:rsid w:val="00A61191"/>
    <w:rsid w:val="00A61239"/>
    <w:rsid w:val="00A6216D"/>
    <w:rsid w:val="00A633B3"/>
    <w:rsid w:val="00A64981"/>
    <w:rsid w:val="00A67A78"/>
    <w:rsid w:val="00A70958"/>
    <w:rsid w:val="00A70991"/>
    <w:rsid w:val="00A71030"/>
    <w:rsid w:val="00A710B9"/>
    <w:rsid w:val="00A7198D"/>
    <w:rsid w:val="00A71F59"/>
    <w:rsid w:val="00A721AE"/>
    <w:rsid w:val="00A731D0"/>
    <w:rsid w:val="00A739A5"/>
    <w:rsid w:val="00A73F8A"/>
    <w:rsid w:val="00A74FD0"/>
    <w:rsid w:val="00A75C82"/>
    <w:rsid w:val="00A75F05"/>
    <w:rsid w:val="00A77506"/>
    <w:rsid w:val="00A77B0F"/>
    <w:rsid w:val="00A77E0F"/>
    <w:rsid w:val="00A81926"/>
    <w:rsid w:val="00A824AF"/>
    <w:rsid w:val="00A83417"/>
    <w:rsid w:val="00A83816"/>
    <w:rsid w:val="00A85FE2"/>
    <w:rsid w:val="00A87A51"/>
    <w:rsid w:val="00A9223D"/>
    <w:rsid w:val="00A93294"/>
    <w:rsid w:val="00A94139"/>
    <w:rsid w:val="00A94BE1"/>
    <w:rsid w:val="00A9505F"/>
    <w:rsid w:val="00A95A19"/>
    <w:rsid w:val="00A95D10"/>
    <w:rsid w:val="00A95FC1"/>
    <w:rsid w:val="00A960EF"/>
    <w:rsid w:val="00A96265"/>
    <w:rsid w:val="00A9661A"/>
    <w:rsid w:val="00A96DAB"/>
    <w:rsid w:val="00AA0D18"/>
    <w:rsid w:val="00AA27A7"/>
    <w:rsid w:val="00AA3E04"/>
    <w:rsid w:val="00AA3F22"/>
    <w:rsid w:val="00AA4367"/>
    <w:rsid w:val="00AA5717"/>
    <w:rsid w:val="00AA6A5F"/>
    <w:rsid w:val="00AA6F1E"/>
    <w:rsid w:val="00AB01EB"/>
    <w:rsid w:val="00AB0E7C"/>
    <w:rsid w:val="00AB1397"/>
    <w:rsid w:val="00AB153E"/>
    <w:rsid w:val="00AB1AA5"/>
    <w:rsid w:val="00AB1D51"/>
    <w:rsid w:val="00AB3826"/>
    <w:rsid w:val="00AB4260"/>
    <w:rsid w:val="00AB5F1E"/>
    <w:rsid w:val="00AC1108"/>
    <w:rsid w:val="00AC3AA4"/>
    <w:rsid w:val="00AC476C"/>
    <w:rsid w:val="00AC5B3A"/>
    <w:rsid w:val="00AC6616"/>
    <w:rsid w:val="00AD004D"/>
    <w:rsid w:val="00AD028B"/>
    <w:rsid w:val="00AD1BD6"/>
    <w:rsid w:val="00AD2061"/>
    <w:rsid w:val="00AD2367"/>
    <w:rsid w:val="00AD2559"/>
    <w:rsid w:val="00AD2DFB"/>
    <w:rsid w:val="00AD411D"/>
    <w:rsid w:val="00AD4DA7"/>
    <w:rsid w:val="00AD5273"/>
    <w:rsid w:val="00AD52B6"/>
    <w:rsid w:val="00AD5687"/>
    <w:rsid w:val="00AD5716"/>
    <w:rsid w:val="00AD59F3"/>
    <w:rsid w:val="00AE38A7"/>
    <w:rsid w:val="00AE44E2"/>
    <w:rsid w:val="00AE4C1B"/>
    <w:rsid w:val="00AE4CE6"/>
    <w:rsid w:val="00AE5D84"/>
    <w:rsid w:val="00AF0531"/>
    <w:rsid w:val="00AF11F1"/>
    <w:rsid w:val="00AF1266"/>
    <w:rsid w:val="00AF248F"/>
    <w:rsid w:val="00AF2B7C"/>
    <w:rsid w:val="00AF2E54"/>
    <w:rsid w:val="00AF70E6"/>
    <w:rsid w:val="00AF7B79"/>
    <w:rsid w:val="00B00632"/>
    <w:rsid w:val="00B012CA"/>
    <w:rsid w:val="00B014F4"/>
    <w:rsid w:val="00B018F9"/>
    <w:rsid w:val="00B0205C"/>
    <w:rsid w:val="00B043A8"/>
    <w:rsid w:val="00B04C54"/>
    <w:rsid w:val="00B063F9"/>
    <w:rsid w:val="00B06E85"/>
    <w:rsid w:val="00B07D41"/>
    <w:rsid w:val="00B10976"/>
    <w:rsid w:val="00B10F52"/>
    <w:rsid w:val="00B11A8A"/>
    <w:rsid w:val="00B13815"/>
    <w:rsid w:val="00B13A66"/>
    <w:rsid w:val="00B13C63"/>
    <w:rsid w:val="00B13DBD"/>
    <w:rsid w:val="00B14795"/>
    <w:rsid w:val="00B14C29"/>
    <w:rsid w:val="00B1507C"/>
    <w:rsid w:val="00B154AE"/>
    <w:rsid w:val="00B16A40"/>
    <w:rsid w:val="00B16D34"/>
    <w:rsid w:val="00B170E8"/>
    <w:rsid w:val="00B1769D"/>
    <w:rsid w:val="00B20EEB"/>
    <w:rsid w:val="00B21569"/>
    <w:rsid w:val="00B22635"/>
    <w:rsid w:val="00B247B7"/>
    <w:rsid w:val="00B2526D"/>
    <w:rsid w:val="00B2667F"/>
    <w:rsid w:val="00B3104C"/>
    <w:rsid w:val="00B323C1"/>
    <w:rsid w:val="00B32558"/>
    <w:rsid w:val="00B325D2"/>
    <w:rsid w:val="00B3480A"/>
    <w:rsid w:val="00B34CAE"/>
    <w:rsid w:val="00B34EBE"/>
    <w:rsid w:val="00B34F1D"/>
    <w:rsid w:val="00B35951"/>
    <w:rsid w:val="00B3769E"/>
    <w:rsid w:val="00B379E7"/>
    <w:rsid w:val="00B406D9"/>
    <w:rsid w:val="00B4111B"/>
    <w:rsid w:val="00B413E4"/>
    <w:rsid w:val="00B41EA7"/>
    <w:rsid w:val="00B421D1"/>
    <w:rsid w:val="00B42B5D"/>
    <w:rsid w:val="00B42FDF"/>
    <w:rsid w:val="00B44A7A"/>
    <w:rsid w:val="00B453ED"/>
    <w:rsid w:val="00B46B1F"/>
    <w:rsid w:val="00B46B58"/>
    <w:rsid w:val="00B51F3C"/>
    <w:rsid w:val="00B522D2"/>
    <w:rsid w:val="00B53B1D"/>
    <w:rsid w:val="00B54C76"/>
    <w:rsid w:val="00B557CB"/>
    <w:rsid w:val="00B55B77"/>
    <w:rsid w:val="00B56030"/>
    <w:rsid w:val="00B561AF"/>
    <w:rsid w:val="00B56A90"/>
    <w:rsid w:val="00B60949"/>
    <w:rsid w:val="00B63531"/>
    <w:rsid w:val="00B6374A"/>
    <w:rsid w:val="00B645F2"/>
    <w:rsid w:val="00B649DE"/>
    <w:rsid w:val="00B651D6"/>
    <w:rsid w:val="00B66771"/>
    <w:rsid w:val="00B67B51"/>
    <w:rsid w:val="00B7040E"/>
    <w:rsid w:val="00B70968"/>
    <w:rsid w:val="00B717B3"/>
    <w:rsid w:val="00B74419"/>
    <w:rsid w:val="00B746A9"/>
    <w:rsid w:val="00B76F1F"/>
    <w:rsid w:val="00B802B6"/>
    <w:rsid w:val="00B80C8F"/>
    <w:rsid w:val="00B85159"/>
    <w:rsid w:val="00B86AB3"/>
    <w:rsid w:val="00B87695"/>
    <w:rsid w:val="00B907B5"/>
    <w:rsid w:val="00B90847"/>
    <w:rsid w:val="00B92AA1"/>
    <w:rsid w:val="00B950AB"/>
    <w:rsid w:val="00B95DAA"/>
    <w:rsid w:val="00BA048A"/>
    <w:rsid w:val="00BA0970"/>
    <w:rsid w:val="00BA0D09"/>
    <w:rsid w:val="00BA0D96"/>
    <w:rsid w:val="00BA1462"/>
    <w:rsid w:val="00BA16D4"/>
    <w:rsid w:val="00BA24EC"/>
    <w:rsid w:val="00BA2815"/>
    <w:rsid w:val="00BA35B3"/>
    <w:rsid w:val="00BA39A0"/>
    <w:rsid w:val="00BA40FA"/>
    <w:rsid w:val="00BA4391"/>
    <w:rsid w:val="00BA4F2C"/>
    <w:rsid w:val="00BA4F68"/>
    <w:rsid w:val="00BA5870"/>
    <w:rsid w:val="00BA7211"/>
    <w:rsid w:val="00BB0225"/>
    <w:rsid w:val="00BB05F1"/>
    <w:rsid w:val="00BB0C7D"/>
    <w:rsid w:val="00BB2723"/>
    <w:rsid w:val="00BB408B"/>
    <w:rsid w:val="00BB58D9"/>
    <w:rsid w:val="00BB5D0E"/>
    <w:rsid w:val="00BB62EF"/>
    <w:rsid w:val="00BC0634"/>
    <w:rsid w:val="00BC07BD"/>
    <w:rsid w:val="00BC0BC8"/>
    <w:rsid w:val="00BC0BF6"/>
    <w:rsid w:val="00BC0C58"/>
    <w:rsid w:val="00BC24C4"/>
    <w:rsid w:val="00BC571F"/>
    <w:rsid w:val="00BC5EB2"/>
    <w:rsid w:val="00BC6C47"/>
    <w:rsid w:val="00BD0D43"/>
    <w:rsid w:val="00BD1596"/>
    <w:rsid w:val="00BD15A3"/>
    <w:rsid w:val="00BD1FC9"/>
    <w:rsid w:val="00BD2382"/>
    <w:rsid w:val="00BD3375"/>
    <w:rsid w:val="00BD33E4"/>
    <w:rsid w:val="00BD4091"/>
    <w:rsid w:val="00BD4A84"/>
    <w:rsid w:val="00BD4EBD"/>
    <w:rsid w:val="00BD5294"/>
    <w:rsid w:val="00BD5489"/>
    <w:rsid w:val="00BD58F3"/>
    <w:rsid w:val="00BD7618"/>
    <w:rsid w:val="00BD7775"/>
    <w:rsid w:val="00BD78DC"/>
    <w:rsid w:val="00BE00A7"/>
    <w:rsid w:val="00BE1357"/>
    <w:rsid w:val="00BE13D6"/>
    <w:rsid w:val="00BE2E40"/>
    <w:rsid w:val="00BE336E"/>
    <w:rsid w:val="00BE37FE"/>
    <w:rsid w:val="00BE4DDF"/>
    <w:rsid w:val="00BE6532"/>
    <w:rsid w:val="00BF06F5"/>
    <w:rsid w:val="00BF091C"/>
    <w:rsid w:val="00BF0C5E"/>
    <w:rsid w:val="00BF1B29"/>
    <w:rsid w:val="00BF279C"/>
    <w:rsid w:val="00BF2A97"/>
    <w:rsid w:val="00BF324E"/>
    <w:rsid w:val="00BF32EC"/>
    <w:rsid w:val="00BF47D7"/>
    <w:rsid w:val="00BF5713"/>
    <w:rsid w:val="00BF725E"/>
    <w:rsid w:val="00BF7CC8"/>
    <w:rsid w:val="00C009A4"/>
    <w:rsid w:val="00C011AE"/>
    <w:rsid w:val="00C0261A"/>
    <w:rsid w:val="00C02DFC"/>
    <w:rsid w:val="00C045FA"/>
    <w:rsid w:val="00C047EE"/>
    <w:rsid w:val="00C04CAC"/>
    <w:rsid w:val="00C05BEE"/>
    <w:rsid w:val="00C0609E"/>
    <w:rsid w:val="00C06D33"/>
    <w:rsid w:val="00C07498"/>
    <w:rsid w:val="00C12841"/>
    <w:rsid w:val="00C13504"/>
    <w:rsid w:val="00C153A2"/>
    <w:rsid w:val="00C16EB0"/>
    <w:rsid w:val="00C1763D"/>
    <w:rsid w:val="00C20238"/>
    <w:rsid w:val="00C20D81"/>
    <w:rsid w:val="00C224E4"/>
    <w:rsid w:val="00C25458"/>
    <w:rsid w:val="00C258E4"/>
    <w:rsid w:val="00C25BCA"/>
    <w:rsid w:val="00C30763"/>
    <w:rsid w:val="00C31E8B"/>
    <w:rsid w:val="00C33BCD"/>
    <w:rsid w:val="00C34659"/>
    <w:rsid w:val="00C3678A"/>
    <w:rsid w:val="00C404A2"/>
    <w:rsid w:val="00C41008"/>
    <w:rsid w:val="00C4459C"/>
    <w:rsid w:val="00C501B2"/>
    <w:rsid w:val="00C50AA8"/>
    <w:rsid w:val="00C50DDC"/>
    <w:rsid w:val="00C52473"/>
    <w:rsid w:val="00C52C07"/>
    <w:rsid w:val="00C535AB"/>
    <w:rsid w:val="00C550F2"/>
    <w:rsid w:val="00C55755"/>
    <w:rsid w:val="00C5647B"/>
    <w:rsid w:val="00C56605"/>
    <w:rsid w:val="00C571C0"/>
    <w:rsid w:val="00C612A4"/>
    <w:rsid w:val="00C6189F"/>
    <w:rsid w:val="00C61A43"/>
    <w:rsid w:val="00C62733"/>
    <w:rsid w:val="00C62DC0"/>
    <w:rsid w:val="00C63A02"/>
    <w:rsid w:val="00C63A99"/>
    <w:rsid w:val="00C64C89"/>
    <w:rsid w:val="00C66041"/>
    <w:rsid w:val="00C678FF"/>
    <w:rsid w:val="00C7009E"/>
    <w:rsid w:val="00C71445"/>
    <w:rsid w:val="00C71AF1"/>
    <w:rsid w:val="00C73441"/>
    <w:rsid w:val="00C739CE"/>
    <w:rsid w:val="00C743AC"/>
    <w:rsid w:val="00C7508A"/>
    <w:rsid w:val="00C767D7"/>
    <w:rsid w:val="00C7775C"/>
    <w:rsid w:val="00C7776C"/>
    <w:rsid w:val="00C77CBF"/>
    <w:rsid w:val="00C80474"/>
    <w:rsid w:val="00C8075B"/>
    <w:rsid w:val="00C808C4"/>
    <w:rsid w:val="00C80906"/>
    <w:rsid w:val="00C80D2A"/>
    <w:rsid w:val="00C8154E"/>
    <w:rsid w:val="00C81A73"/>
    <w:rsid w:val="00C81A7E"/>
    <w:rsid w:val="00C82324"/>
    <w:rsid w:val="00C825E3"/>
    <w:rsid w:val="00C83120"/>
    <w:rsid w:val="00C831FB"/>
    <w:rsid w:val="00C84274"/>
    <w:rsid w:val="00C8535C"/>
    <w:rsid w:val="00C855FE"/>
    <w:rsid w:val="00C85958"/>
    <w:rsid w:val="00C86E55"/>
    <w:rsid w:val="00C90579"/>
    <w:rsid w:val="00C90EE8"/>
    <w:rsid w:val="00C90F72"/>
    <w:rsid w:val="00C91B3F"/>
    <w:rsid w:val="00C92BAB"/>
    <w:rsid w:val="00C935A4"/>
    <w:rsid w:val="00C95DC6"/>
    <w:rsid w:val="00C95F80"/>
    <w:rsid w:val="00C96E45"/>
    <w:rsid w:val="00C97EBD"/>
    <w:rsid w:val="00CA2FDC"/>
    <w:rsid w:val="00CA34B1"/>
    <w:rsid w:val="00CA3760"/>
    <w:rsid w:val="00CA3BBA"/>
    <w:rsid w:val="00CA4403"/>
    <w:rsid w:val="00CA5578"/>
    <w:rsid w:val="00CA5769"/>
    <w:rsid w:val="00CA5985"/>
    <w:rsid w:val="00CA7185"/>
    <w:rsid w:val="00CA75B0"/>
    <w:rsid w:val="00CB03EA"/>
    <w:rsid w:val="00CB075C"/>
    <w:rsid w:val="00CB190C"/>
    <w:rsid w:val="00CB2155"/>
    <w:rsid w:val="00CB21BA"/>
    <w:rsid w:val="00CB28B2"/>
    <w:rsid w:val="00CB41D2"/>
    <w:rsid w:val="00CB4711"/>
    <w:rsid w:val="00CB54AA"/>
    <w:rsid w:val="00CB5505"/>
    <w:rsid w:val="00CB5DD0"/>
    <w:rsid w:val="00CB6312"/>
    <w:rsid w:val="00CB68D6"/>
    <w:rsid w:val="00CB6C0B"/>
    <w:rsid w:val="00CB6D24"/>
    <w:rsid w:val="00CB6D4F"/>
    <w:rsid w:val="00CB7886"/>
    <w:rsid w:val="00CB7B1C"/>
    <w:rsid w:val="00CC0602"/>
    <w:rsid w:val="00CC0666"/>
    <w:rsid w:val="00CC31AB"/>
    <w:rsid w:val="00CC39C1"/>
    <w:rsid w:val="00CC3DAA"/>
    <w:rsid w:val="00CC3DDF"/>
    <w:rsid w:val="00CC518F"/>
    <w:rsid w:val="00CC5BF1"/>
    <w:rsid w:val="00CC5D41"/>
    <w:rsid w:val="00CC5D58"/>
    <w:rsid w:val="00CC60AF"/>
    <w:rsid w:val="00CC6EEB"/>
    <w:rsid w:val="00CC71C5"/>
    <w:rsid w:val="00CC7965"/>
    <w:rsid w:val="00CD0964"/>
    <w:rsid w:val="00CD13A7"/>
    <w:rsid w:val="00CD20D3"/>
    <w:rsid w:val="00CD3BF5"/>
    <w:rsid w:val="00CD54C1"/>
    <w:rsid w:val="00CD6326"/>
    <w:rsid w:val="00CD6EB9"/>
    <w:rsid w:val="00CD7105"/>
    <w:rsid w:val="00CD73D5"/>
    <w:rsid w:val="00CD77CB"/>
    <w:rsid w:val="00CD7D2F"/>
    <w:rsid w:val="00CE10DB"/>
    <w:rsid w:val="00CE1E7F"/>
    <w:rsid w:val="00CE272D"/>
    <w:rsid w:val="00CE3F96"/>
    <w:rsid w:val="00CE4332"/>
    <w:rsid w:val="00CE505D"/>
    <w:rsid w:val="00CE522A"/>
    <w:rsid w:val="00CE571C"/>
    <w:rsid w:val="00CE649F"/>
    <w:rsid w:val="00CE78BD"/>
    <w:rsid w:val="00CF03F4"/>
    <w:rsid w:val="00CF0E11"/>
    <w:rsid w:val="00CF1DC4"/>
    <w:rsid w:val="00CF2AB9"/>
    <w:rsid w:val="00CF39C0"/>
    <w:rsid w:val="00CF4261"/>
    <w:rsid w:val="00CF5EF8"/>
    <w:rsid w:val="00CF6193"/>
    <w:rsid w:val="00D01169"/>
    <w:rsid w:val="00D01288"/>
    <w:rsid w:val="00D01429"/>
    <w:rsid w:val="00D0270D"/>
    <w:rsid w:val="00D02B2B"/>
    <w:rsid w:val="00D03D69"/>
    <w:rsid w:val="00D04785"/>
    <w:rsid w:val="00D0539D"/>
    <w:rsid w:val="00D057BD"/>
    <w:rsid w:val="00D05834"/>
    <w:rsid w:val="00D05F9D"/>
    <w:rsid w:val="00D07577"/>
    <w:rsid w:val="00D10560"/>
    <w:rsid w:val="00D10939"/>
    <w:rsid w:val="00D11BE3"/>
    <w:rsid w:val="00D1220F"/>
    <w:rsid w:val="00D12773"/>
    <w:rsid w:val="00D1323B"/>
    <w:rsid w:val="00D13355"/>
    <w:rsid w:val="00D14053"/>
    <w:rsid w:val="00D14622"/>
    <w:rsid w:val="00D149D9"/>
    <w:rsid w:val="00D15BF8"/>
    <w:rsid w:val="00D1625F"/>
    <w:rsid w:val="00D16351"/>
    <w:rsid w:val="00D173BA"/>
    <w:rsid w:val="00D20839"/>
    <w:rsid w:val="00D20EF3"/>
    <w:rsid w:val="00D21011"/>
    <w:rsid w:val="00D2112A"/>
    <w:rsid w:val="00D21E57"/>
    <w:rsid w:val="00D221BE"/>
    <w:rsid w:val="00D22AFB"/>
    <w:rsid w:val="00D23253"/>
    <w:rsid w:val="00D239C8"/>
    <w:rsid w:val="00D24318"/>
    <w:rsid w:val="00D24560"/>
    <w:rsid w:val="00D263CC"/>
    <w:rsid w:val="00D268C0"/>
    <w:rsid w:val="00D26ADA"/>
    <w:rsid w:val="00D27B16"/>
    <w:rsid w:val="00D314DA"/>
    <w:rsid w:val="00D31A85"/>
    <w:rsid w:val="00D31D7D"/>
    <w:rsid w:val="00D321F3"/>
    <w:rsid w:val="00D32C7D"/>
    <w:rsid w:val="00D32E8D"/>
    <w:rsid w:val="00D33033"/>
    <w:rsid w:val="00D3321B"/>
    <w:rsid w:val="00D33803"/>
    <w:rsid w:val="00D33815"/>
    <w:rsid w:val="00D33A5D"/>
    <w:rsid w:val="00D33EAF"/>
    <w:rsid w:val="00D35677"/>
    <w:rsid w:val="00D35D4D"/>
    <w:rsid w:val="00D36292"/>
    <w:rsid w:val="00D36A90"/>
    <w:rsid w:val="00D36CA3"/>
    <w:rsid w:val="00D37D86"/>
    <w:rsid w:val="00D403DD"/>
    <w:rsid w:val="00D4220D"/>
    <w:rsid w:val="00D4289F"/>
    <w:rsid w:val="00D42B56"/>
    <w:rsid w:val="00D42FD2"/>
    <w:rsid w:val="00D435C4"/>
    <w:rsid w:val="00D446A1"/>
    <w:rsid w:val="00D44E20"/>
    <w:rsid w:val="00D4576E"/>
    <w:rsid w:val="00D4739F"/>
    <w:rsid w:val="00D47429"/>
    <w:rsid w:val="00D514E6"/>
    <w:rsid w:val="00D517B3"/>
    <w:rsid w:val="00D52AEE"/>
    <w:rsid w:val="00D52F9C"/>
    <w:rsid w:val="00D5316D"/>
    <w:rsid w:val="00D53E2E"/>
    <w:rsid w:val="00D542CE"/>
    <w:rsid w:val="00D54C2F"/>
    <w:rsid w:val="00D55F47"/>
    <w:rsid w:val="00D56171"/>
    <w:rsid w:val="00D569C6"/>
    <w:rsid w:val="00D579A8"/>
    <w:rsid w:val="00D6045B"/>
    <w:rsid w:val="00D6068E"/>
    <w:rsid w:val="00D607AF"/>
    <w:rsid w:val="00D62067"/>
    <w:rsid w:val="00D625B5"/>
    <w:rsid w:val="00D6274C"/>
    <w:rsid w:val="00D6278B"/>
    <w:rsid w:val="00D6357B"/>
    <w:rsid w:val="00D64953"/>
    <w:rsid w:val="00D65C75"/>
    <w:rsid w:val="00D6662E"/>
    <w:rsid w:val="00D71CDB"/>
    <w:rsid w:val="00D72297"/>
    <w:rsid w:val="00D7257C"/>
    <w:rsid w:val="00D72958"/>
    <w:rsid w:val="00D732C2"/>
    <w:rsid w:val="00D742F3"/>
    <w:rsid w:val="00D74ED3"/>
    <w:rsid w:val="00D766E6"/>
    <w:rsid w:val="00D76996"/>
    <w:rsid w:val="00D77192"/>
    <w:rsid w:val="00D77402"/>
    <w:rsid w:val="00D801D1"/>
    <w:rsid w:val="00D807E1"/>
    <w:rsid w:val="00D81E0A"/>
    <w:rsid w:val="00D838EE"/>
    <w:rsid w:val="00D84BB8"/>
    <w:rsid w:val="00D84E42"/>
    <w:rsid w:val="00D85040"/>
    <w:rsid w:val="00D86C58"/>
    <w:rsid w:val="00D86C77"/>
    <w:rsid w:val="00D87572"/>
    <w:rsid w:val="00D90837"/>
    <w:rsid w:val="00D916D7"/>
    <w:rsid w:val="00D91AAD"/>
    <w:rsid w:val="00D9580A"/>
    <w:rsid w:val="00D96C18"/>
    <w:rsid w:val="00D973E1"/>
    <w:rsid w:val="00DA0C13"/>
    <w:rsid w:val="00DA0FB7"/>
    <w:rsid w:val="00DA12FA"/>
    <w:rsid w:val="00DA2233"/>
    <w:rsid w:val="00DA294A"/>
    <w:rsid w:val="00DA3A95"/>
    <w:rsid w:val="00DA3B56"/>
    <w:rsid w:val="00DA3BDC"/>
    <w:rsid w:val="00DA3DC8"/>
    <w:rsid w:val="00DA4268"/>
    <w:rsid w:val="00DA48F2"/>
    <w:rsid w:val="00DA4B5C"/>
    <w:rsid w:val="00DA56CB"/>
    <w:rsid w:val="00DA59A2"/>
    <w:rsid w:val="00DA5B93"/>
    <w:rsid w:val="00DA5C47"/>
    <w:rsid w:val="00DA73B8"/>
    <w:rsid w:val="00DA797C"/>
    <w:rsid w:val="00DB2019"/>
    <w:rsid w:val="00DB2286"/>
    <w:rsid w:val="00DB2E63"/>
    <w:rsid w:val="00DB4CB0"/>
    <w:rsid w:val="00DB4DD3"/>
    <w:rsid w:val="00DB502B"/>
    <w:rsid w:val="00DB538F"/>
    <w:rsid w:val="00DB69B9"/>
    <w:rsid w:val="00DB6A72"/>
    <w:rsid w:val="00DB76F7"/>
    <w:rsid w:val="00DB76FC"/>
    <w:rsid w:val="00DC0B85"/>
    <w:rsid w:val="00DC1C8B"/>
    <w:rsid w:val="00DC1C9E"/>
    <w:rsid w:val="00DC2CE8"/>
    <w:rsid w:val="00DC44A7"/>
    <w:rsid w:val="00DC49D2"/>
    <w:rsid w:val="00DC6323"/>
    <w:rsid w:val="00DC6E20"/>
    <w:rsid w:val="00DD01AE"/>
    <w:rsid w:val="00DD0A05"/>
    <w:rsid w:val="00DD0FD4"/>
    <w:rsid w:val="00DD16DC"/>
    <w:rsid w:val="00DD2B79"/>
    <w:rsid w:val="00DD41C4"/>
    <w:rsid w:val="00DD4906"/>
    <w:rsid w:val="00DD57B8"/>
    <w:rsid w:val="00DD5DF8"/>
    <w:rsid w:val="00DD671E"/>
    <w:rsid w:val="00DE1E22"/>
    <w:rsid w:val="00DE235C"/>
    <w:rsid w:val="00DE36FA"/>
    <w:rsid w:val="00DE4C7A"/>
    <w:rsid w:val="00DE5B0C"/>
    <w:rsid w:val="00DE66CE"/>
    <w:rsid w:val="00DE6F03"/>
    <w:rsid w:val="00DE7990"/>
    <w:rsid w:val="00DF01CF"/>
    <w:rsid w:val="00DF086E"/>
    <w:rsid w:val="00DF2351"/>
    <w:rsid w:val="00DF27AA"/>
    <w:rsid w:val="00DF374A"/>
    <w:rsid w:val="00DF3ECA"/>
    <w:rsid w:val="00DF46C9"/>
    <w:rsid w:val="00DF4AD9"/>
    <w:rsid w:val="00DF50E9"/>
    <w:rsid w:val="00DF5CC1"/>
    <w:rsid w:val="00DF5FE6"/>
    <w:rsid w:val="00DF6036"/>
    <w:rsid w:val="00DF6BC3"/>
    <w:rsid w:val="00DF6D68"/>
    <w:rsid w:val="00E00E43"/>
    <w:rsid w:val="00E026A7"/>
    <w:rsid w:val="00E02DAF"/>
    <w:rsid w:val="00E02E02"/>
    <w:rsid w:val="00E037D5"/>
    <w:rsid w:val="00E04DA7"/>
    <w:rsid w:val="00E0688E"/>
    <w:rsid w:val="00E10280"/>
    <w:rsid w:val="00E11296"/>
    <w:rsid w:val="00E11704"/>
    <w:rsid w:val="00E1254F"/>
    <w:rsid w:val="00E12FD7"/>
    <w:rsid w:val="00E1388A"/>
    <w:rsid w:val="00E13C5B"/>
    <w:rsid w:val="00E13FC1"/>
    <w:rsid w:val="00E158BD"/>
    <w:rsid w:val="00E15E9E"/>
    <w:rsid w:val="00E166B2"/>
    <w:rsid w:val="00E16E64"/>
    <w:rsid w:val="00E20E2A"/>
    <w:rsid w:val="00E21D0A"/>
    <w:rsid w:val="00E21F6A"/>
    <w:rsid w:val="00E234C9"/>
    <w:rsid w:val="00E23551"/>
    <w:rsid w:val="00E24134"/>
    <w:rsid w:val="00E24306"/>
    <w:rsid w:val="00E25C50"/>
    <w:rsid w:val="00E30299"/>
    <w:rsid w:val="00E30B22"/>
    <w:rsid w:val="00E30C79"/>
    <w:rsid w:val="00E3102F"/>
    <w:rsid w:val="00E33854"/>
    <w:rsid w:val="00E341CA"/>
    <w:rsid w:val="00E34431"/>
    <w:rsid w:val="00E348D9"/>
    <w:rsid w:val="00E354A3"/>
    <w:rsid w:val="00E35548"/>
    <w:rsid w:val="00E35835"/>
    <w:rsid w:val="00E3798A"/>
    <w:rsid w:val="00E37DD2"/>
    <w:rsid w:val="00E40425"/>
    <w:rsid w:val="00E42453"/>
    <w:rsid w:val="00E460F3"/>
    <w:rsid w:val="00E47E55"/>
    <w:rsid w:val="00E500F4"/>
    <w:rsid w:val="00E50902"/>
    <w:rsid w:val="00E5237E"/>
    <w:rsid w:val="00E53007"/>
    <w:rsid w:val="00E54AF9"/>
    <w:rsid w:val="00E56172"/>
    <w:rsid w:val="00E5626A"/>
    <w:rsid w:val="00E5639F"/>
    <w:rsid w:val="00E57815"/>
    <w:rsid w:val="00E60325"/>
    <w:rsid w:val="00E604E5"/>
    <w:rsid w:val="00E63389"/>
    <w:rsid w:val="00E63C95"/>
    <w:rsid w:val="00E65B36"/>
    <w:rsid w:val="00E67EE7"/>
    <w:rsid w:val="00E70BFC"/>
    <w:rsid w:val="00E71A5D"/>
    <w:rsid w:val="00E720ED"/>
    <w:rsid w:val="00E74A64"/>
    <w:rsid w:val="00E74DC3"/>
    <w:rsid w:val="00E752E3"/>
    <w:rsid w:val="00E77184"/>
    <w:rsid w:val="00E77542"/>
    <w:rsid w:val="00E776A7"/>
    <w:rsid w:val="00E779E9"/>
    <w:rsid w:val="00E8202A"/>
    <w:rsid w:val="00E82523"/>
    <w:rsid w:val="00E82585"/>
    <w:rsid w:val="00E82B4E"/>
    <w:rsid w:val="00E83B7A"/>
    <w:rsid w:val="00E83D6D"/>
    <w:rsid w:val="00E84212"/>
    <w:rsid w:val="00E84A98"/>
    <w:rsid w:val="00E8567C"/>
    <w:rsid w:val="00E85E50"/>
    <w:rsid w:val="00E91228"/>
    <w:rsid w:val="00E91342"/>
    <w:rsid w:val="00E917BD"/>
    <w:rsid w:val="00E924BA"/>
    <w:rsid w:val="00E92586"/>
    <w:rsid w:val="00E92ABB"/>
    <w:rsid w:val="00E93301"/>
    <w:rsid w:val="00E9488A"/>
    <w:rsid w:val="00E953C4"/>
    <w:rsid w:val="00E964CF"/>
    <w:rsid w:val="00E96D77"/>
    <w:rsid w:val="00EA0ABD"/>
    <w:rsid w:val="00EA174C"/>
    <w:rsid w:val="00EA2644"/>
    <w:rsid w:val="00EA2CA1"/>
    <w:rsid w:val="00EA4094"/>
    <w:rsid w:val="00EA46E7"/>
    <w:rsid w:val="00EA4F7E"/>
    <w:rsid w:val="00EA75E7"/>
    <w:rsid w:val="00EA7907"/>
    <w:rsid w:val="00EB0615"/>
    <w:rsid w:val="00EB1A35"/>
    <w:rsid w:val="00EB1C8A"/>
    <w:rsid w:val="00EB1CF4"/>
    <w:rsid w:val="00EB1DEC"/>
    <w:rsid w:val="00EB2222"/>
    <w:rsid w:val="00EB25D1"/>
    <w:rsid w:val="00EB272C"/>
    <w:rsid w:val="00EB3014"/>
    <w:rsid w:val="00EB3125"/>
    <w:rsid w:val="00EB3A1D"/>
    <w:rsid w:val="00EB3D68"/>
    <w:rsid w:val="00EB45BB"/>
    <w:rsid w:val="00EB4E6F"/>
    <w:rsid w:val="00EB54D6"/>
    <w:rsid w:val="00EB5E45"/>
    <w:rsid w:val="00EB659E"/>
    <w:rsid w:val="00EB73FA"/>
    <w:rsid w:val="00EC00A0"/>
    <w:rsid w:val="00EC1C54"/>
    <w:rsid w:val="00EC1FD7"/>
    <w:rsid w:val="00EC3310"/>
    <w:rsid w:val="00EC4360"/>
    <w:rsid w:val="00EC46BB"/>
    <w:rsid w:val="00EC5865"/>
    <w:rsid w:val="00EC5B9F"/>
    <w:rsid w:val="00EC7AE8"/>
    <w:rsid w:val="00ED1068"/>
    <w:rsid w:val="00ED2177"/>
    <w:rsid w:val="00ED2BD0"/>
    <w:rsid w:val="00ED38C8"/>
    <w:rsid w:val="00ED4A17"/>
    <w:rsid w:val="00ED4BF6"/>
    <w:rsid w:val="00ED5E2A"/>
    <w:rsid w:val="00ED5EC1"/>
    <w:rsid w:val="00ED68F9"/>
    <w:rsid w:val="00EE0CF6"/>
    <w:rsid w:val="00EE0D13"/>
    <w:rsid w:val="00EE0F5F"/>
    <w:rsid w:val="00EE39F5"/>
    <w:rsid w:val="00EE4B51"/>
    <w:rsid w:val="00EE50B2"/>
    <w:rsid w:val="00EE6353"/>
    <w:rsid w:val="00EE72C3"/>
    <w:rsid w:val="00EF084D"/>
    <w:rsid w:val="00EF1638"/>
    <w:rsid w:val="00EF1962"/>
    <w:rsid w:val="00EF226B"/>
    <w:rsid w:val="00EF2B46"/>
    <w:rsid w:val="00EF3562"/>
    <w:rsid w:val="00EF3630"/>
    <w:rsid w:val="00EF4A3B"/>
    <w:rsid w:val="00EF4C5D"/>
    <w:rsid w:val="00EF7CD7"/>
    <w:rsid w:val="00F00937"/>
    <w:rsid w:val="00F00A54"/>
    <w:rsid w:val="00F01510"/>
    <w:rsid w:val="00F02D47"/>
    <w:rsid w:val="00F03631"/>
    <w:rsid w:val="00F03C55"/>
    <w:rsid w:val="00F03FD2"/>
    <w:rsid w:val="00F05815"/>
    <w:rsid w:val="00F05BC1"/>
    <w:rsid w:val="00F07662"/>
    <w:rsid w:val="00F100E4"/>
    <w:rsid w:val="00F10702"/>
    <w:rsid w:val="00F11334"/>
    <w:rsid w:val="00F11E49"/>
    <w:rsid w:val="00F1307B"/>
    <w:rsid w:val="00F1375E"/>
    <w:rsid w:val="00F141E0"/>
    <w:rsid w:val="00F150EC"/>
    <w:rsid w:val="00F16B9A"/>
    <w:rsid w:val="00F16D2E"/>
    <w:rsid w:val="00F17896"/>
    <w:rsid w:val="00F17CE2"/>
    <w:rsid w:val="00F20760"/>
    <w:rsid w:val="00F20BB0"/>
    <w:rsid w:val="00F20CA4"/>
    <w:rsid w:val="00F22182"/>
    <w:rsid w:val="00F22528"/>
    <w:rsid w:val="00F22FA0"/>
    <w:rsid w:val="00F24852"/>
    <w:rsid w:val="00F25D6B"/>
    <w:rsid w:val="00F26495"/>
    <w:rsid w:val="00F26595"/>
    <w:rsid w:val="00F315C9"/>
    <w:rsid w:val="00F31E87"/>
    <w:rsid w:val="00F33327"/>
    <w:rsid w:val="00F33779"/>
    <w:rsid w:val="00F35BDA"/>
    <w:rsid w:val="00F368CC"/>
    <w:rsid w:val="00F36D4A"/>
    <w:rsid w:val="00F36F2D"/>
    <w:rsid w:val="00F37C88"/>
    <w:rsid w:val="00F434E6"/>
    <w:rsid w:val="00F44B66"/>
    <w:rsid w:val="00F453D7"/>
    <w:rsid w:val="00F46365"/>
    <w:rsid w:val="00F468C2"/>
    <w:rsid w:val="00F474DF"/>
    <w:rsid w:val="00F506A0"/>
    <w:rsid w:val="00F518A2"/>
    <w:rsid w:val="00F51E00"/>
    <w:rsid w:val="00F51E5E"/>
    <w:rsid w:val="00F527F4"/>
    <w:rsid w:val="00F535F2"/>
    <w:rsid w:val="00F53E03"/>
    <w:rsid w:val="00F53E35"/>
    <w:rsid w:val="00F54154"/>
    <w:rsid w:val="00F563A8"/>
    <w:rsid w:val="00F57F6B"/>
    <w:rsid w:val="00F60468"/>
    <w:rsid w:val="00F60E33"/>
    <w:rsid w:val="00F61040"/>
    <w:rsid w:val="00F62EAB"/>
    <w:rsid w:val="00F64438"/>
    <w:rsid w:val="00F64B32"/>
    <w:rsid w:val="00F65542"/>
    <w:rsid w:val="00F6657B"/>
    <w:rsid w:val="00F66606"/>
    <w:rsid w:val="00F67220"/>
    <w:rsid w:val="00F67582"/>
    <w:rsid w:val="00F678F2"/>
    <w:rsid w:val="00F6797E"/>
    <w:rsid w:val="00F710B5"/>
    <w:rsid w:val="00F73C16"/>
    <w:rsid w:val="00F743A1"/>
    <w:rsid w:val="00F74A8D"/>
    <w:rsid w:val="00F7525F"/>
    <w:rsid w:val="00F75BA3"/>
    <w:rsid w:val="00F75CA5"/>
    <w:rsid w:val="00F77428"/>
    <w:rsid w:val="00F77FE1"/>
    <w:rsid w:val="00F80241"/>
    <w:rsid w:val="00F808C0"/>
    <w:rsid w:val="00F80CEB"/>
    <w:rsid w:val="00F8194C"/>
    <w:rsid w:val="00F81F93"/>
    <w:rsid w:val="00F83712"/>
    <w:rsid w:val="00F84B58"/>
    <w:rsid w:val="00F852E0"/>
    <w:rsid w:val="00F85CA3"/>
    <w:rsid w:val="00F860D5"/>
    <w:rsid w:val="00F86AA8"/>
    <w:rsid w:val="00F87133"/>
    <w:rsid w:val="00F8772E"/>
    <w:rsid w:val="00F87FC0"/>
    <w:rsid w:val="00F90A0A"/>
    <w:rsid w:val="00F91A45"/>
    <w:rsid w:val="00F9300C"/>
    <w:rsid w:val="00F93741"/>
    <w:rsid w:val="00F93DB8"/>
    <w:rsid w:val="00F95878"/>
    <w:rsid w:val="00F96837"/>
    <w:rsid w:val="00F968C1"/>
    <w:rsid w:val="00FA0555"/>
    <w:rsid w:val="00FA0766"/>
    <w:rsid w:val="00FA0832"/>
    <w:rsid w:val="00FA32C6"/>
    <w:rsid w:val="00FA4810"/>
    <w:rsid w:val="00FA4ACC"/>
    <w:rsid w:val="00FA65C1"/>
    <w:rsid w:val="00FA66E5"/>
    <w:rsid w:val="00FA69E9"/>
    <w:rsid w:val="00FB027A"/>
    <w:rsid w:val="00FB0ADA"/>
    <w:rsid w:val="00FB21A3"/>
    <w:rsid w:val="00FB3967"/>
    <w:rsid w:val="00FB5165"/>
    <w:rsid w:val="00FB5812"/>
    <w:rsid w:val="00FB5FA5"/>
    <w:rsid w:val="00FB6554"/>
    <w:rsid w:val="00FC03A2"/>
    <w:rsid w:val="00FC15E4"/>
    <w:rsid w:val="00FC2742"/>
    <w:rsid w:val="00FC2A1E"/>
    <w:rsid w:val="00FC2CC2"/>
    <w:rsid w:val="00FC3358"/>
    <w:rsid w:val="00FC3931"/>
    <w:rsid w:val="00FC55F1"/>
    <w:rsid w:val="00FC5931"/>
    <w:rsid w:val="00FC5DD1"/>
    <w:rsid w:val="00FC627E"/>
    <w:rsid w:val="00FC636D"/>
    <w:rsid w:val="00FC71DB"/>
    <w:rsid w:val="00FC7F86"/>
    <w:rsid w:val="00FD0BCC"/>
    <w:rsid w:val="00FD0D2C"/>
    <w:rsid w:val="00FD1673"/>
    <w:rsid w:val="00FD1909"/>
    <w:rsid w:val="00FD247B"/>
    <w:rsid w:val="00FD3373"/>
    <w:rsid w:val="00FD44E8"/>
    <w:rsid w:val="00FD4E23"/>
    <w:rsid w:val="00FD56C3"/>
    <w:rsid w:val="00FD58DA"/>
    <w:rsid w:val="00FD6C75"/>
    <w:rsid w:val="00FD7097"/>
    <w:rsid w:val="00FD70B7"/>
    <w:rsid w:val="00FD7200"/>
    <w:rsid w:val="00FE0853"/>
    <w:rsid w:val="00FE0AFE"/>
    <w:rsid w:val="00FE22F4"/>
    <w:rsid w:val="00FE23A1"/>
    <w:rsid w:val="00FE5029"/>
    <w:rsid w:val="00FE5F30"/>
    <w:rsid w:val="00FE6000"/>
    <w:rsid w:val="00FE69FF"/>
    <w:rsid w:val="00FE6ACA"/>
    <w:rsid w:val="00FE6C48"/>
    <w:rsid w:val="00FE6E0B"/>
    <w:rsid w:val="00FE73FA"/>
    <w:rsid w:val="00FF1A03"/>
    <w:rsid w:val="00FF24FA"/>
    <w:rsid w:val="00FF46D2"/>
    <w:rsid w:val="00FF4973"/>
    <w:rsid w:val="00FF5046"/>
    <w:rsid w:val="00FF558F"/>
    <w:rsid w:val="00FF6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28EC07C"/>
  <w15:chartTrackingRefBased/>
  <w15:docId w15:val="{8395F09A-60BA-4C4C-879F-6D84C9E3DC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92F82"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B170E8"/>
    <w:pPr>
      <w:pBdr>
        <w:bottom w:val="single" w:sz="12" w:space="1" w:color="auto"/>
        <w:between w:val="single" w:sz="12" w:space="1" w:color="auto"/>
      </w:pBdr>
      <w:spacing w:before="120"/>
      <w:jc w:val="both"/>
      <w:outlineLvl w:val="0"/>
    </w:pPr>
    <w:rPr>
      <w:rFonts w:cs="CG Palacio (WN)"/>
      <w:b/>
      <w:sz w:val="18"/>
    </w:rPr>
  </w:style>
  <w:style w:type="paragraph" w:styleId="Ttulo2">
    <w:name w:val="heading 2"/>
    <w:basedOn w:val="Normal"/>
    <w:next w:val="Normal"/>
    <w:link w:val="Ttulo2Car"/>
    <w:qFormat/>
    <w:rsid w:val="0089558E"/>
    <w:pPr>
      <w:pBdr>
        <w:top w:val="double" w:sz="6" w:space="1" w:color="auto"/>
        <w:between w:val="double" w:sz="6" w:space="1" w:color="auto"/>
      </w:pBdr>
      <w:spacing w:after="101" w:line="216" w:lineRule="atLeast"/>
      <w:jc w:val="both"/>
      <w:outlineLvl w:val="1"/>
    </w:pPr>
    <w:rPr>
      <w:rFonts w:ascii="Arial" w:hAnsi="Arial" w:cs="Helv"/>
      <w:sz w:val="18"/>
      <w:szCs w:val="20"/>
      <w:lang w:val="es-ES_tradnl" w:eastAsia="es-MX"/>
    </w:rPr>
  </w:style>
  <w:style w:type="paragraph" w:styleId="Ttulo3">
    <w:name w:val="heading 3"/>
    <w:basedOn w:val="Normal"/>
    <w:next w:val="Normal"/>
    <w:link w:val="Ttulo3Car"/>
    <w:autoRedefine/>
    <w:qFormat/>
    <w:rsid w:val="004007C6"/>
    <w:pPr>
      <w:keepNext/>
      <w:tabs>
        <w:tab w:val="num" w:pos="851"/>
      </w:tabs>
      <w:ind w:left="993" w:hanging="993"/>
      <w:outlineLvl w:val="2"/>
    </w:pPr>
    <w:rPr>
      <w:rFonts w:ascii="Calibri" w:hAnsi="Calibri" w:cs="Calibri"/>
      <w:b/>
      <w:bCs/>
      <w:sz w:val="22"/>
      <w:szCs w:val="22"/>
      <w:lang w:val="es-MX"/>
    </w:rPr>
  </w:style>
  <w:style w:type="paragraph" w:styleId="Ttulo4">
    <w:name w:val="heading 4"/>
    <w:basedOn w:val="Normal"/>
    <w:next w:val="Normal"/>
    <w:link w:val="Ttulo4Car"/>
    <w:qFormat/>
    <w:rsid w:val="004007C6"/>
    <w:pPr>
      <w:keepNext/>
      <w:tabs>
        <w:tab w:val="num" w:pos="864"/>
        <w:tab w:val="left" w:pos="1021"/>
        <w:tab w:val="left" w:pos="1134"/>
        <w:tab w:val="left" w:pos="1560"/>
      </w:tabs>
      <w:spacing w:before="240" w:after="60"/>
      <w:ind w:left="864" w:hanging="864"/>
      <w:jc w:val="both"/>
      <w:outlineLvl w:val="3"/>
    </w:pPr>
    <w:rPr>
      <w:rFonts w:ascii="Arial" w:hAnsi="Arial"/>
      <w:b/>
      <w:bCs/>
      <w:szCs w:val="28"/>
    </w:rPr>
  </w:style>
  <w:style w:type="paragraph" w:styleId="Ttulo5">
    <w:name w:val="heading 5"/>
    <w:basedOn w:val="Normal"/>
    <w:next w:val="Normal"/>
    <w:link w:val="Ttulo5Car"/>
    <w:autoRedefine/>
    <w:qFormat/>
    <w:rsid w:val="004007C6"/>
    <w:pPr>
      <w:tabs>
        <w:tab w:val="left" w:pos="851"/>
      </w:tabs>
      <w:jc w:val="both"/>
      <w:outlineLvl w:val="4"/>
    </w:pPr>
    <w:rPr>
      <w:rFonts w:ascii="Calibri" w:hAnsi="Calibri" w:cs="Calibri"/>
      <w:bCs/>
      <w:iCs/>
      <w:sz w:val="20"/>
      <w:szCs w:val="20"/>
      <w:lang w:val="es-MX"/>
    </w:rPr>
  </w:style>
  <w:style w:type="paragraph" w:styleId="Ttulo6">
    <w:name w:val="heading 6"/>
    <w:basedOn w:val="Normal"/>
    <w:next w:val="Normal"/>
    <w:link w:val="Ttulo6Car"/>
    <w:qFormat/>
    <w:rsid w:val="004007C6"/>
    <w:pPr>
      <w:tabs>
        <w:tab w:val="num" w:pos="1152"/>
      </w:tabs>
      <w:spacing w:before="240" w:after="60"/>
      <w:ind w:left="1152" w:hanging="1152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4007C6"/>
    <w:pPr>
      <w:tabs>
        <w:tab w:val="num" w:pos="1296"/>
      </w:tabs>
      <w:spacing w:before="240" w:after="60"/>
      <w:ind w:left="1296" w:hanging="1296"/>
      <w:outlineLvl w:val="6"/>
    </w:pPr>
  </w:style>
  <w:style w:type="paragraph" w:styleId="Ttulo8">
    <w:name w:val="heading 8"/>
    <w:basedOn w:val="Normal"/>
    <w:next w:val="Normal"/>
    <w:link w:val="Ttulo8Car"/>
    <w:qFormat/>
    <w:rsid w:val="004007C6"/>
    <w:pPr>
      <w:tabs>
        <w:tab w:val="num" w:pos="1440"/>
      </w:tabs>
      <w:spacing w:before="240" w:after="60"/>
      <w:ind w:left="1440" w:hanging="1440"/>
      <w:outlineLvl w:val="7"/>
    </w:pPr>
    <w:rPr>
      <w:i/>
      <w:iCs/>
    </w:rPr>
  </w:style>
  <w:style w:type="paragraph" w:styleId="Ttulo9">
    <w:name w:val="heading 9"/>
    <w:basedOn w:val="Normal"/>
    <w:next w:val="Normal"/>
    <w:link w:val="Ttulo9Car"/>
    <w:qFormat/>
    <w:rsid w:val="004007C6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4007C6"/>
    <w:rPr>
      <w:rFonts w:cs="CG Palacio (WN)"/>
      <w:b/>
      <w:sz w:val="18"/>
      <w:szCs w:val="24"/>
      <w:lang w:val="es-ES" w:eastAsia="es-ES" w:bidi="ar-SA"/>
    </w:rPr>
  </w:style>
  <w:style w:type="character" w:customStyle="1" w:styleId="Ttulo2Car">
    <w:name w:val="Título 2 Car"/>
    <w:link w:val="Ttulo2"/>
    <w:locked/>
    <w:rsid w:val="004007C6"/>
    <w:rPr>
      <w:rFonts w:ascii="Arial" w:hAnsi="Arial" w:cs="Helv"/>
      <w:sz w:val="18"/>
      <w:lang w:val="es-ES_tradnl" w:eastAsia="es-MX" w:bidi="ar-SA"/>
    </w:rPr>
  </w:style>
  <w:style w:type="character" w:customStyle="1" w:styleId="Ttulo3Car">
    <w:name w:val="Título 3 Car"/>
    <w:link w:val="Ttulo3"/>
    <w:locked/>
    <w:rsid w:val="004007C6"/>
    <w:rPr>
      <w:rFonts w:ascii="Calibri" w:hAnsi="Calibri" w:cs="Calibri"/>
      <w:b/>
      <w:bCs/>
      <w:sz w:val="22"/>
      <w:szCs w:val="22"/>
      <w:lang w:val="es-MX" w:eastAsia="es-ES" w:bidi="ar-SA"/>
    </w:rPr>
  </w:style>
  <w:style w:type="character" w:customStyle="1" w:styleId="Ttulo4Car">
    <w:name w:val="Título 4 Car"/>
    <w:link w:val="Ttulo4"/>
    <w:locked/>
    <w:rsid w:val="004007C6"/>
    <w:rPr>
      <w:rFonts w:ascii="Arial" w:hAnsi="Arial"/>
      <w:b/>
      <w:bCs/>
      <w:sz w:val="24"/>
      <w:szCs w:val="28"/>
      <w:lang w:val="es-ES" w:eastAsia="es-ES" w:bidi="ar-SA"/>
    </w:rPr>
  </w:style>
  <w:style w:type="character" w:customStyle="1" w:styleId="Ttulo5Car">
    <w:name w:val="Título 5 Car"/>
    <w:link w:val="Ttulo5"/>
    <w:locked/>
    <w:rsid w:val="004007C6"/>
    <w:rPr>
      <w:rFonts w:ascii="Calibri" w:hAnsi="Calibri" w:cs="Calibri"/>
      <w:bCs/>
      <w:iCs/>
      <w:lang w:val="es-MX" w:eastAsia="es-ES" w:bidi="ar-SA"/>
    </w:rPr>
  </w:style>
  <w:style w:type="character" w:customStyle="1" w:styleId="Ttulo6Car">
    <w:name w:val="Título 6 Car"/>
    <w:link w:val="Ttulo6"/>
    <w:locked/>
    <w:rsid w:val="004007C6"/>
    <w:rPr>
      <w:b/>
      <w:bCs/>
      <w:sz w:val="22"/>
      <w:szCs w:val="22"/>
      <w:lang w:val="es-ES" w:eastAsia="es-ES" w:bidi="ar-SA"/>
    </w:rPr>
  </w:style>
  <w:style w:type="character" w:customStyle="1" w:styleId="Ttulo7Car">
    <w:name w:val="Título 7 Car"/>
    <w:link w:val="Ttulo7"/>
    <w:locked/>
    <w:rsid w:val="004007C6"/>
    <w:rPr>
      <w:sz w:val="24"/>
      <w:szCs w:val="24"/>
      <w:lang w:val="es-ES" w:eastAsia="es-ES" w:bidi="ar-SA"/>
    </w:rPr>
  </w:style>
  <w:style w:type="character" w:customStyle="1" w:styleId="Ttulo8Car">
    <w:name w:val="Título 8 Car"/>
    <w:link w:val="Ttulo8"/>
    <w:locked/>
    <w:rsid w:val="004007C6"/>
    <w:rPr>
      <w:i/>
      <w:iCs/>
      <w:sz w:val="24"/>
      <w:szCs w:val="24"/>
      <w:lang w:val="es-ES" w:eastAsia="es-ES" w:bidi="ar-SA"/>
    </w:rPr>
  </w:style>
  <w:style w:type="character" w:customStyle="1" w:styleId="Ttulo9Car">
    <w:name w:val="Título 9 Car"/>
    <w:link w:val="Ttulo9"/>
    <w:locked/>
    <w:rsid w:val="004007C6"/>
    <w:rPr>
      <w:rFonts w:ascii="Arial" w:hAnsi="Arial"/>
      <w:sz w:val="22"/>
      <w:szCs w:val="22"/>
      <w:lang w:val="es-ES" w:eastAsia="es-ES" w:bidi="ar-SA"/>
    </w:rPr>
  </w:style>
  <w:style w:type="paragraph" w:customStyle="1" w:styleId="Texto">
    <w:name w:val="Texto"/>
    <w:basedOn w:val="Normal"/>
    <w:link w:val="TextoCar"/>
    <w:qFormat/>
    <w:rsid w:val="00A333DC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CABEZA">
    <w:name w:val="CABEZA"/>
    <w:basedOn w:val="Normal"/>
    <w:rsid w:val="00514993"/>
    <w:pPr>
      <w:jc w:val="center"/>
    </w:pPr>
    <w:rPr>
      <w:rFonts w:cs="Arial"/>
      <w:b/>
      <w:sz w:val="28"/>
      <w:szCs w:val="28"/>
      <w:lang w:val="es-ES_tradnl" w:eastAsia="es-MX"/>
    </w:rPr>
  </w:style>
  <w:style w:type="paragraph" w:customStyle="1" w:styleId="ROMANOS">
    <w:name w:val="ROMANOS"/>
    <w:basedOn w:val="Normal"/>
    <w:link w:val="ROMANOSCar"/>
    <w:rsid w:val="00F51E5E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paragraph" w:customStyle="1" w:styleId="INCISO">
    <w:name w:val="INCISO"/>
    <w:basedOn w:val="Normal"/>
    <w:rsid w:val="00255299"/>
    <w:pPr>
      <w:spacing w:after="101" w:line="216" w:lineRule="exact"/>
      <w:ind w:left="1080" w:hanging="360"/>
      <w:jc w:val="both"/>
    </w:pPr>
    <w:rPr>
      <w:rFonts w:ascii="Arial" w:hAnsi="Arial" w:cs="Arial"/>
      <w:sz w:val="18"/>
      <w:szCs w:val="18"/>
    </w:rPr>
  </w:style>
  <w:style w:type="paragraph" w:customStyle="1" w:styleId="Fechas">
    <w:name w:val="Fechas"/>
    <w:basedOn w:val="Texto"/>
    <w:autoRedefine/>
    <w:rsid w:val="00B14C29"/>
    <w:pPr>
      <w:widowControl w:val="0"/>
      <w:pBdr>
        <w:bottom w:val="double" w:sz="6" w:space="1" w:color="auto"/>
      </w:pBdr>
      <w:tabs>
        <w:tab w:val="center" w:pos="4464"/>
        <w:tab w:val="right" w:pos="8582"/>
      </w:tabs>
      <w:spacing w:after="0" w:line="240" w:lineRule="auto"/>
      <w:ind w:left="288" w:right="288" w:firstLine="0"/>
    </w:pPr>
    <w:rPr>
      <w:rFonts w:ascii="Times New Roman" w:hAnsi="Times New Roman"/>
      <w:snapToGrid w:val="0"/>
      <w:lang w:val="es-MX" w:eastAsia="es-MX"/>
    </w:rPr>
  </w:style>
  <w:style w:type="paragraph" w:customStyle="1" w:styleId="ANOTACION">
    <w:name w:val="ANOTACION"/>
    <w:basedOn w:val="Normal"/>
    <w:link w:val="ANOTACIONCar"/>
    <w:rsid w:val="009C02DA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SUBIN">
    <w:name w:val="SUBIN"/>
    <w:basedOn w:val="Texto"/>
    <w:rsid w:val="00535845"/>
    <w:pPr>
      <w:ind w:left="1987" w:hanging="720"/>
    </w:pPr>
    <w:rPr>
      <w:lang w:val="es-MX"/>
    </w:rPr>
  </w:style>
  <w:style w:type="paragraph" w:customStyle="1" w:styleId="Titulo1">
    <w:name w:val="Titulo 1"/>
    <w:basedOn w:val="Texto"/>
    <w:rsid w:val="00875A59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rsid w:val="00FE5F30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paragraph" w:customStyle="1" w:styleId="tt">
    <w:name w:val="tt"/>
    <w:basedOn w:val="Texto"/>
    <w:rsid w:val="00F64B32"/>
    <w:pPr>
      <w:tabs>
        <w:tab w:val="left" w:pos="1320"/>
        <w:tab w:val="left" w:pos="1629"/>
      </w:tabs>
      <w:ind w:left="1647" w:hanging="1440"/>
    </w:pPr>
    <w:rPr>
      <w:lang w:val="es-ES_tradnl"/>
    </w:rPr>
  </w:style>
  <w:style w:type="paragraph" w:customStyle="1" w:styleId="sum">
    <w:name w:val="sum"/>
    <w:basedOn w:val="Texto"/>
    <w:rsid w:val="007578BE"/>
    <w:pPr>
      <w:tabs>
        <w:tab w:val="right" w:leader="dot" w:pos="8100"/>
        <w:tab w:val="right" w:pos="8640"/>
      </w:tabs>
      <w:spacing w:after="0" w:line="266" w:lineRule="exact"/>
      <w:ind w:left="274" w:right="749" w:firstLine="0"/>
    </w:pPr>
    <w:rPr>
      <w:rFonts w:ascii="Times New Roman" w:hAnsi="Times New Roman"/>
      <w:b/>
      <w:sz w:val="20"/>
      <w:u w:val="single"/>
      <w:lang w:val="es-ES_tradnl"/>
    </w:rPr>
  </w:style>
  <w:style w:type="paragraph" w:customStyle="1" w:styleId="texto0">
    <w:name w:val="texto"/>
    <w:basedOn w:val="Normal"/>
    <w:rsid w:val="00E82585"/>
    <w:pPr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 w:eastAsia="es-MX"/>
    </w:rPr>
  </w:style>
  <w:style w:type="paragraph" w:customStyle="1" w:styleId="EstilotextoPrimeralnea0">
    <w:name w:val="Estilo texto + Primera línea:  0&quot;"/>
    <w:basedOn w:val="texto0"/>
    <w:rsid w:val="00E82585"/>
    <w:pPr>
      <w:ind w:firstLine="0"/>
    </w:pPr>
    <w:rPr>
      <w:rFonts w:cs="Times New Roman"/>
      <w:szCs w:val="20"/>
    </w:rPr>
  </w:style>
  <w:style w:type="paragraph" w:styleId="Piedepgina">
    <w:name w:val="footer"/>
    <w:basedOn w:val="Normal"/>
    <w:link w:val="PiedepginaCar"/>
    <w:uiPriority w:val="99"/>
    <w:rsid w:val="00672317"/>
    <w:pPr>
      <w:tabs>
        <w:tab w:val="center" w:pos="4419"/>
        <w:tab w:val="right" w:pos="8838"/>
      </w:tabs>
    </w:pPr>
    <w:rPr>
      <w:sz w:val="20"/>
      <w:szCs w:val="20"/>
    </w:rPr>
  </w:style>
  <w:style w:type="character" w:customStyle="1" w:styleId="PiedepginaCar">
    <w:name w:val="Pie de página Car"/>
    <w:link w:val="Piedepgina"/>
    <w:uiPriority w:val="99"/>
    <w:locked/>
    <w:rsid w:val="004007C6"/>
    <w:rPr>
      <w:lang w:val="es-ES" w:eastAsia="es-ES" w:bidi="ar-SA"/>
    </w:rPr>
  </w:style>
  <w:style w:type="paragraph" w:styleId="NormalWeb">
    <w:name w:val="Normal (Web)"/>
    <w:basedOn w:val="Normal"/>
    <w:uiPriority w:val="99"/>
    <w:rsid w:val="00672317"/>
    <w:pPr>
      <w:spacing w:before="100" w:after="100"/>
    </w:pPr>
    <w:rPr>
      <w:szCs w:val="20"/>
    </w:rPr>
  </w:style>
  <w:style w:type="paragraph" w:customStyle="1" w:styleId="Prrafodelista1">
    <w:name w:val="Párrafo de lista1"/>
    <w:basedOn w:val="Normal"/>
    <w:rsid w:val="00672317"/>
    <w:pPr>
      <w:spacing w:after="200" w:line="276" w:lineRule="atLeast"/>
      <w:ind w:left="720"/>
    </w:pPr>
    <w:rPr>
      <w:rFonts w:ascii="Calibri" w:hAnsi="Calibri" w:cs="Calibri"/>
      <w:sz w:val="22"/>
      <w:szCs w:val="20"/>
      <w:lang w:val="es-MX"/>
    </w:rPr>
  </w:style>
  <w:style w:type="paragraph" w:styleId="Encabezado">
    <w:name w:val="header"/>
    <w:basedOn w:val="Normal"/>
    <w:link w:val="EncabezadoCar"/>
    <w:rsid w:val="00672317"/>
    <w:pPr>
      <w:tabs>
        <w:tab w:val="center" w:pos="4252"/>
        <w:tab w:val="right" w:pos="8504"/>
      </w:tabs>
    </w:pPr>
    <w:rPr>
      <w:rFonts w:ascii="Verdana" w:hAnsi="Verdana" w:cs="Verdana"/>
      <w:sz w:val="22"/>
      <w:szCs w:val="20"/>
    </w:rPr>
  </w:style>
  <w:style w:type="character" w:customStyle="1" w:styleId="EncabezadoCar">
    <w:name w:val="Encabezado Car"/>
    <w:link w:val="Encabezado"/>
    <w:locked/>
    <w:rsid w:val="004007C6"/>
    <w:rPr>
      <w:rFonts w:ascii="Verdana" w:hAnsi="Verdana" w:cs="Verdana"/>
      <w:sz w:val="22"/>
      <w:lang w:val="es-ES" w:eastAsia="es-ES" w:bidi="ar-SA"/>
    </w:rPr>
  </w:style>
  <w:style w:type="paragraph" w:styleId="Textonotapie">
    <w:name w:val="footnote text"/>
    <w:basedOn w:val="Normal"/>
    <w:link w:val="TextonotapieCar"/>
    <w:uiPriority w:val="99"/>
    <w:rsid w:val="00672317"/>
    <w:pPr>
      <w:spacing w:before="360" w:after="200"/>
    </w:pPr>
    <w:rPr>
      <w:rFonts w:ascii="Calibri" w:hAnsi="Calibri" w:cs="Calibri"/>
      <w:sz w:val="20"/>
      <w:szCs w:val="20"/>
      <w:lang w:val="es-AR"/>
    </w:rPr>
  </w:style>
  <w:style w:type="character" w:customStyle="1" w:styleId="TextonotapieCar">
    <w:name w:val="Texto nota pie Car"/>
    <w:link w:val="Textonotapie"/>
    <w:uiPriority w:val="99"/>
    <w:locked/>
    <w:rsid w:val="00E16E64"/>
    <w:rPr>
      <w:rFonts w:ascii="Calibri" w:hAnsi="Calibri" w:cs="Calibri"/>
      <w:lang w:val="es-AR" w:eastAsia="es-ES" w:bidi="ar-SA"/>
    </w:rPr>
  </w:style>
  <w:style w:type="paragraph" w:customStyle="1" w:styleId="Textonormal">
    <w:name w:val="Texto normal"/>
    <w:basedOn w:val="Normal"/>
    <w:rsid w:val="00672317"/>
    <w:pPr>
      <w:jc w:val="both"/>
    </w:pPr>
    <w:rPr>
      <w:rFonts w:ascii="Arial" w:hAnsi="Arial" w:cs="Arial"/>
      <w:sz w:val="22"/>
      <w:szCs w:val="20"/>
    </w:rPr>
  </w:style>
  <w:style w:type="paragraph" w:styleId="Sangradetextonormal">
    <w:name w:val="Body Text Indent"/>
    <w:basedOn w:val="Normal"/>
    <w:link w:val="SangradetextonormalCar"/>
    <w:rsid w:val="00672317"/>
    <w:pPr>
      <w:spacing w:before="360" w:after="200"/>
      <w:ind w:firstLine="708"/>
      <w:jc w:val="both"/>
    </w:pPr>
    <w:rPr>
      <w:rFonts w:ascii="Arial" w:hAnsi="Arial" w:cs="Arial"/>
      <w:sz w:val="22"/>
      <w:szCs w:val="20"/>
      <w:lang w:val="es-AR"/>
    </w:rPr>
  </w:style>
  <w:style w:type="paragraph" w:customStyle="1" w:styleId="arial">
    <w:name w:val="arial"/>
    <w:basedOn w:val="Normal"/>
    <w:rsid w:val="00672317"/>
    <w:rPr>
      <w:b/>
      <w:szCs w:val="20"/>
    </w:rPr>
  </w:style>
  <w:style w:type="paragraph" w:customStyle="1" w:styleId="Modelo1">
    <w:name w:val="Modelo 1"/>
    <w:basedOn w:val="Normal"/>
    <w:rsid w:val="00672317"/>
    <w:pPr>
      <w:tabs>
        <w:tab w:val="left" w:pos="792"/>
      </w:tabs>
      <w:spacing w:before="60" w:after="60"/>
      <w:ind w:left="792" w:hanging="432"/>
      <w:jc w:val="both"/>
    </w:pPr>
    <w:rPr>
      <w:rFonts w:ascii="Arial" w:hAnsi="Arial" w:cs="Arial"/>
      <w:b/>
      <w:sz w:val="22"/>
      <w:szCs w:val="20"/>
      <w:lang w:val="es-MX"/>
    </w:rPr>
  </w:style>
  <w:style w:type="paragraph" w:styleId="Mapadeldocumento">
    <w:name w:val="Document Map"/>
    <w:basedOn w:val="Normal"/>
    <w:link w:val="MapadeldocumentoCar"/>
    <w:rsid w:val="00765E0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eldocumentoCar">
    <w:name w:val="Mapa del documento Car"/>
    <w:link w:val="Mapadeldocumento"/>
    <w:locked/>
    <w:rsid w:val="004007C6"/>
    <w:rPr>
      <w:rFonts w:ascii="Tahoma" w:hAnsi="Tahoma" w:cs="Tahoma"/>
      <w:lang w:val="es-ES" w:eastAsia="es-ES" w:bidi="ar-SA"/>
    </w:rPr>
  </w:style>
  <w:style w:type="table" w:styleId="Tablaconcuadrcula">
    <w:name w:val="Table Grid"/>
    <w:basedOn w:val="Tablanormal"/>
    <w:uiPriority w:val="59"/>
    <w:rsid w:val="00CF1D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notaalpie">
    <w:name w:val="footnote reference"/>
    <w:uiPriority w:val="99"/>
    <w:rsid w:val="00E16E64"/>
    <w:rPr>
      <w:vertAlign w:val="superscript"/>
    </w:rPr>
  </w:style>
  <w:style w:type="paragraph" w:styleId="Textodeglobo">
    <w:name w:val="Balloon Text"/>
    <w:basedOn w:val="Normal"/>
    <w:link w:val="TextodegloboCar"/>
    <w:rsid w:val="008E2EA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locked/>
    <w:rsid w:val="004007C6"/>
    <w:rPr>
      <w:rFonts w:ascii="Tahoma" w:hAnsi="Tahoma" w:cs="Tahoma"/>
      <w:sz w:val="16"/>
      <w:szCs w:val="16"/>
      <w:lang w:val="es-ES" w:eastAsia="es-ES" w:bidi="ar-SA"/>
    </w:rPr>
  </w:style>
  <w:style w:type="character" w:customStyle="1" w:styleId="apartados">
    <w:name w:val="apartados"/>
    <w:rsid w:val="004007C6"/>
    <w:rPr>
      <w:rFonts w:ascii="Maiandra GD" w:hAnsi="Maiandra GD"/>
      <w:b/>
      <w:sz w:val="24"/>
    </w:rPr>
  </w:style>
  <w:style w:type="character" w:styleId="Hipervnculo">
    <w:name w:val="Hyperlink"/>
    <w:rsid w:val="004007C6"/>
    <w:rPr>
      <w:rFonts w:cs="Times New Roman"/>
      <w:color w:val="0000FF"/>
      <w:u w:val="single"/>
    </w:rPr>
  </w:style>
  <w:style w:type="paragraph" w:customStyle="1" w:styleId="EstiloTtulo1Verdana">
    <w:name w:val="Estilo Título 1 + Verdana"/>
    <w:basedOn w:val="Ttulo1"/>
    <w:rsid w:val="004007C6"/>
    <w:pPr>
      <w:keepNext/>
      <w:pBdr>
        <w:bottom w:val="none" w:sz="0" w:space="0" w:color="auto"/>
        <w:between w:val="none" w:sz="0" w:space="0" w:color="auto"/>
      </w:pBdr>
      <w:tabs>
        <w:tab w:val="left" w:pos="993"/>
      </w:tabs>
      <w:spacing w:before="0"/>
      <w:ind w:left="993" w:hanging="993"/>
    </w:pPr>
    <w:rPr>
      <w:rFonts w:ascii="Calibri" w:hAnsi="Calibri" w:cs="Calibri"/>
      <w:bCs/>
      <w:smallCaps/>
      <w:kern w:val="32"/>
      <w:sz w:val="24"/>
      <w:szCs w:val="20"/>
      <w:lang w:val="es-MX"/>
    </w:rPr>
  </w:style>
  <w:style w:type="paragraph" w:customStyle="1" w:styleId="paper">
    <w:name w:val="paper"/>
    <w:basedOn w:val="Normal"/>
    <w:rsid w:val="004007C6"/>
    <w:pPr>
      <w:spacing w:before="120"/>
      <w:ind w:firstLine="720"/>
      <w:jc w:val="both"/>
    </w:pPr>
    <w:rPr>
      <w:rFonts w:ascii="Garamond" w:hAnsi="Garamond" w:cs="Arial"/>
      <w:sz w:val="22"/>
      <w:szCs w:val="20"/>
      <w:lang w:val="en-US" w:eastAsia="en-US"/>
    </w:rPr>
  </w:style>
  <w:style w:type="paragraph" w:styleId="Textocomentario">
    <w:name w:val="annotation text"/>
    <w:basedOn w:val="Normal"/>
    <w:link w:val="TextocomentarioCar"/>
    <w:uiPriority w:val="99"/>
    <w:rsid w:val="004007C6"/>
    <w:rPr>
      <w:rFonts w:ascii="Verdana" w:hAnsi="Verdana"/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4007C6"/>
    <w:rPr>
      <w:rFonts w:ascii="Verdana" w:hAnsi="Verdana"/>
      <w:lang w:val="es-ES" w:eastAsia="es-ES" w:bidi="ar-SA"/>
    </w:rPr>
  </w:style>
  <w:style w:type="paragraph" w:styleId="Asuntodelcomentario">
    <w:name w:val="annotation subject"/>
    <w:basedOn w:val="Textocomentario"/>
    <w:next w:val="Textocomentario"/>
    <w:link w:val="AsuntodelcomentarioCar"/>
    <w:rsid w:val="004007C6"/>
    <w:rPr>
      <w:b/>
      <w:bCs/>
    </w:rPr>
  </w:style>
  <w:style w:type="character" w:customStyle="1" w:styleId="AsuntodelcomentarioCar">
    <w:name w:val="Asunto del comentario Car"/>
    <w:link w:val="Asuntodelcomentario"/>
    <w:locked/>
    <w:rsid w:val="004007C6"/>
    <w:rPr>
      <w:rFonts w:ascii="Verdana" w:hAnsi="Verdana"/>
      <w:b/>
      <w:bCs/>
      <w:lang w:val="es-ES" w:eastAsia="es-ES" w:bidi="ar-SA"/>
    </w:rPr>
  </w:style>
  <w:style w:type="character" w:styleId="Hipervnculovisitado">
    <w:name w:val="FollowedHyperlink"/>
    <w:rsid w:val="004007C6"/>
    <w:rPr>
      <w:rFonts w:cs="Times New Roman"/>
      <w:color w:val="800080"/>
      <w:u w:val="single"/>
    </w:rPr>
  </w:style>
  <w:style w:type="paragraph" w:customStyle="1" w:styleId="font5">
    <w:name w:val="font5"/>
    <w:basedOn w:val="Normal"/>
    <w:rsid w:val="004007C6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"/>
    <w:rsid w:val="004007C6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6">
    <w:name w:val="xl66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7">
    <w:name w:val="xl6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68">
    <w:name w:val="xl68"/>
    <w:basedOn w:val="Normal"/>
    <w:rsid w:val="004007C6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69">
    <w:name w:val="xl69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0">
    <w:name w:val="xl70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1">
    <w:name w:val="xl71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2">
    <w:name w:val="xl72"/>
    <w:basedOn w:val="Normal"/>
    <w:rsid w:val="004007C6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3">
    <w:name w:val="xl73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4">
    <w:name w:val="xl74"/>
    <w:basedOn w:val="Normal"/>
    <w:rsid w:val="004007C6"/>
    <w:pPr>
      <w:pBdr>
        <w:top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5">
    <w:name w:val="xl75"/>
    <w:basedOn w:val="Normal"/>
    <w:rsid w:val="004007C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paragraph" w:customStyle="1" w:styleId="xl76">
    <w:name w:val="xl76"/>
    <w:basedOn w:val="Normal"/>
    <w:rsid w:val="004007C6"/>
    <w:pPr>
      <w:pBdr>
        <w:top w:val="single" w:sz="4" w:space="0" w:color="auto"/>
        <w:right w:val="single" w:sz="8" w:space="0" w:color="auto"/>
      </w:pBdr>
      <w:spacing w:before="100" w:beforeAutospacing="1" w:after="100" w:afterAutospacing="1"/>
      <w:jc w:val="both"/>
      <w:textAlignment w:val="top"/>
    </w:pPr>
    <w:rPr>
      <w:rFonts w:ascii="Verdana" w:hAnsi="Verdana"/>
    </w:rPr>
  </w:style>
  <w:style w:type="paragraph" w:customStyle="1" w:styleId="xl77">
    <w:name w:val="xl77"/>
    <w:basedOn w:val="Normal"/>
    <w:rsid w:val="004007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Verdana" w:hAnsi="Verdana"/>
    </w:rPr>
  </w:style>
  <w:style w:type="character" w:styleId="Nmerodepgina">
    <w:name w:val="page number"/>
    <w:rsid w:val="004007C6"/>
    <w:rPr>
      <w:rFonts w:cs="Times New Roman"/>
    </w:rPr>
  </w:style>
  <w:style w:type="character" w:styleId="nfasis">
    <w:name w:val="Emphasis"/>
    <w:qFormat/>
    <w:rsid w:val="004007C6"/>
    <w:rPr>
      <w:rFonts w:cs="Times New Roman"/>
      <w:i/>
    </w:rPr>
  </w:style>
  <w:style w:type="paragraph" w:styleId="Subttulo">
    <w:name w:val="Subtitle"/>
    <w:basedOn w:val="Normal"/>
    <w:next w:val="Normal"/>
    <w:link w:val="SubttuloCar"/>
    <w:qFormat/>
    <w:rsid w:val="004007C6"/>
    <w:pPr>
      <w:spacing w:after="60"/>
      <w:jc w:val="center"/>
      <w:outlineLvl w:val="1"/>
    </w:pPr>
    <w:rPr>
      <w:rFonts w:ascii="Cambria" w:hAnsi="Cambria"/>
    </w:rPr>
  </w:style>
  <w:style w:type="character" w:customStyle="1" w:styleId="SubttuloCar">
    <w:name w:val="Subtítulo Car"/>
    <w:link w:val="Subttulo"/>
    <w:locked/>
    <w:rsid w:val="004007C6"/>
    <w:rPr>
      <w:rFonts w:ascii="Cambria" w:hAnsi="Cambria"/>
      <w:sz w:val="24"/>
      <w:szCs w:val="24"/>
      <w:lang w:val="es-ES" w:eastAsia="es-ES" w:bidi="ar-SA"/>
    </w:rPr>
  </w:style>
  <w:style w:type="character" w:styleId="Textoennegrita">
    <w:name w:val="Strong"/>
    <w:qFormat/>
    <w:rsid w:val="004007C6"/>
    <w:rPr>
      <w:rFonts w:cs="Times New Roman"/>
      <w:b/>
    </w:rPr>
  </w:style>
  <w:style w:type="paragraph" w:styleId="Ttulo">
    <w:name w:val="Title"/>
    <w:basedOn w:val="Normal"/>
    <w:next w:val="Normal"/>
    <w:link w:val="TtuloCar"/>
    <w:qFormat/>
    <w:rsid w:val="004007C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tuloCar">
    <w:name w:val="Título Car"/>
    <w:link w:val="Ttulo"/>
    <w:locked/>
    <w:rsid w:val="004007C6"/>
    <w:rPr>
      <w:rFonts w:ascii="Cambria" w:hAnsi="Cambria"/>
      <w:b/>
      <w:bCs/>
      <w:kern w:val="28"/>
      <w:sz w:val="32"/>
      <w:szCs w:val="32"/>
      <w:lang w:val="es-ES" w:eastAsia="es-ES" w:bidi="ar-SA"/>
    </w:rPr>
  </w:style>
  <w:style w:type="paragraph" w:customStyle="1" w:styleId="Prrafodelista10">
    <w:name w:val="Párrafo de lista1"/>
    <w:basedOn w:val="Normal"/>
    <w:rsid w:val="004007C6"/>
    <w:pPr>
      <w:ind w:left="720"/>
    </w:pPr>
    <w:rPr>
      <w:rFonts w:ascii="Verdana" w:hAnsi="Verdana" w:cs="Arial"/>
      <w:sz w:val="22"/>
      <w:szCs w:val="20"/>
    </w:rPr>
  </w:style>
  <w:style w:type="paragraph" w:customStyle="1" w:styleId="rom">
    <w:name w:val="rom"/>
    <w:basedOn w:val="Texto"/>
    <w:rsid w:val="002D7706"/>
    <w:pPr>
      <w:ind w:left="1080" w:hanging="792"/>
    </w:pPr>
    <w:rPr>
      <w:b/>
    </w:rPr>
  </w:style>
  <w:style w:type="paragraph" w:customStyle="1" w:styleId="Sumario">
    <w:name w:val="Sumario"/>
    <w:basedOn w:val="Normal"/>
    <w:rsid w:val="002D454D"/>
    <w:pPr>
      <w:tabs>
        <w:tab w:val="right" w:leader="dot" w:pos="8107"/>
        <w:tab w:val="right" w:pos="8640"/>
      </w:tabs>
      <w:spacing w:line="260" w:lineRule="exact"/>
      <w:ind w:left="274" w:right="749"/>
      <w:jc w:val="both"/>
    </w:pPr>
    <w:rPr>
      <w:rFonts w:ascii="Arial" w:hAnsi="Arial"/>
      <w:sz w:val="18"/>
      <w:szCs w:val="18"/>
    </w:rPr>
  </w:style>
  <w:style w:type="paragraph" w:customStyle="1" w:styleId="Secreta">
    <w:name w:val="Secreta"/>
    <w:basedOn w:val="Normal"/>
    <w:autoRedefine/>
    <w:rsid w:val="002D454D"/>
    <w:pPr>
      <w:tabs>
        <w:tab w:val="right" w:leader="dot" w:pos="8100"/>
        <w:tab w:val="right" w:pos="8640"/>
      </w:tabs>
      <w:spacing w:line="334" w:lineRule="exact"/>
      <w:ind w:left="274" w:right="749"/>
      <w:jc w:val="both"/>
    </w:pPr>
    <w:rPr>
      <w:b/>
      <w:sz w:val="20"/>
      <w:szCs w:val="20"/>
      <w:u w:val="single"/>
      <w:lang w:val="es-ES_tradnl"/>
    </w:rPr>
  </w:style>
  <w:style w:type="character" w:customStyle="1" w:styleId="TextoCar">
    <w:name w:val="Texto Car"/>
    <w:link w:val="Texto"/>
    <w:locked/>
    <w:rsid w:val="009B528D"/>
    <w:rPr>
      <w:rFonts w:ascii="Arial" w:hAnsi="Arial" w:cs="Arial"/>
      <w:sz w:val="18"/>
      <w:lang w:val="es-ES" w:eastAsia="es-ES"/>
    </w:rPr>
  </w:style>
  <w:style w:type="character" w:customStyle="1" w:styleId="ANOTACIONCar">
    <w:name w:val="ANOTACION Car"/>
    <w:link w:val="ANOTACION"/>
    <w:locked/>
    <w:rsid w:val="002F25C9"/>
    <w:rPr>
      <w:b/>
      <w:sz w:val="18"/>
      <w:lang w:val="es-ES_tradnl" w:eastAsia="es-ES"/>
    </w:rPr>
  </w:style>
  <w:style w:type="paragraph" w:styleId="Textonotaalfinal">
    <w:name w:val="endnote text"/>
    <w:basedOn w:val="Normal"/>
    <w:link w:val="TextonotaalfinalCar"/>
    <w:rsid w:val="0068015D"/>
    <w:rPr>
      <w:sz w:val="20"/>
      <w:szCs w:val="20"/>
    </w:rPr>
  </w:style>
  <w:style w:type="character" w:customStyle="1" w:styleId="TextonotaalfinalCar">
    <w:name w:val="Texto nota al final Car"/>
    <w:link w:val="Textonotaalfinal"/>
    <w:rsid w:val="0068015D"/>
    <w:rPr>
      <w:lang w:val="es-ES" w:eastAsia="es-ES"/>
    </w:rPr>
  </w:style>
  <w:style w:type="character" w:styleId="Refdenotaalfinal">
    <w:name w:val="endnote reference"/>
    <w:rsid w:val="0068015D"/>
    <w:rPr>
      <w:vertAlign w:val="superscript"/>
    </w:rPr>
  </w:style>
  <w:style w:type="paragraph" w:styleId="Prrafodelista">
    <w:name w:val="List Paragraph"/>
    <w:basedOn w:val="Normal"/>
    <w:uiPriority w:val="34"/>
    <w:qFormat/>
    <w:rsid w:val="004670E4"/>
    <w:pPr>
      <w:ind w:left="720"/>
      <w:contextualSpacing/>
    </w:pPr>
  </w:style>
  <w:style w:type="character" w:customStyle="1" w:styleId="ROMANOSCar">
    <w:name w:val="ROMANOS Car"/>
    <w:link w:val="ROMANOS"/>
    <w:locked/>
    <w:rsid w:val="00CB6D24"/>
    <w:rPr>
      <w:rFonts w:ascii="Arial" w:hAnsi="Arial" w:cs="Arial"/>
      <w:sz w:val="18"/>
      <w:szCs w:val="18"/>
      <w:lang w:val="es-ES" w:eastAsia="es-ES"/>
    </w:rPr>
  </w:style>
  <w:style w:type="character" w:customStyle="1" w:styleId="SangradetextonormalCar">
    <w:name w:val="Sangría de texto normal Car"/>
    <w:link w:val="Sangradetextonormal"/>
    <w:rsid w:val="00CB6D24"/>
    <w:rPr>
      <w:rFonts w:ascii="Arial" w:hAnsi="Arial" w:cs="Arial"/>
      <w:sz w:val="22"/>
      <w:lang w:val="es-AR" w:eastAsia="es-ES"/>
    </w:rPr>
  </w:style>
  <w:style w:type="character" w:styleId="Refdecomentario">
    <w:name w:val="annotation reference"/>
    <w:uiPriority w:val="99"/>
    <w:rsid w:val="00CB6D24"/>
    <w:rPr>
      <w:sz w:val="16"/>
      <w:szCs w:val="16"/>
    </w:rPr>
  </w:style>
  <w:style w:type="paragraph" w:styleId="Revisin">
    <w:name w:val="Revision"/>
    <w:hidden/>
    <w:uiPriority w:val="99"/>
    <w:semiHidden/>
    <w:rsid w:val="00CB6D24"/>
    <w:rPr>
      <w:sz w:val="24"/>
      <w:szCs w:val="24"/>
      <w:lang w:val="es-ES" w:eastAsia="es-ES"/>
    </w:rPr>
  </w:style>
  <w:style w:type="paragraph" w:customStyle="1" w:styleId="Default">
    <w:name w:val="Default"/>
    <w:rsid w:val="00334DF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Prrafodelista11">
    <w:name w:val="Párrafo de lista11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paragraph" w:customStyle="1" w:styleId="Prrafodelista12">
    <w:name w:val="Párrafo de lista12"/>
    <w:basedOn w:val="Normal"/>
    <w:rsid w:val="00334DF9"/>
    <w:pPr>
      <w:ind w:left="720"/>
    </w:pPr>
    <w:rPr>
      <w:rFonts w:ascii="Verdana" w:hAnsi="Verdana" w:cs="Arial"/>
      <w:sz w:val="22"/>
      <w:szCs w:val="20"/>
    </w:rPr>
  </w:style>
  <w:style w:type="character" w:customStyle="1" w:styleId="PuestoCar">
    <w:name w:val="Puesto Car"/>
    <w:uiPriority w:val="10"/>
    <w:rsid w:val="00E96D77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customStyle="1" w:styleId="Prrafobsico">
    <w:name w:val="[Párrafo básico]"/>
    <w:basedOn w:val="Normal"/>
    <w:uiPriority w:val="99"/>
    <w:rsid w:val="009E6256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s-ES_tradnl" w:eastAsia="es-MX"/>
    </w:rPr>
  </w:style>
  <w:style w:type="character" w:styleId="Mencinsinresolver">
    <w:name w:val="Unresolved Mention"/>
    <w:basedOn w:val="Fuentedeprrafopredeter"/>
    <w:uiPriority w:val="99"/>
    <w:semiHidden/>
    <w:unhideWhenUsed/>
    <w:rsid w:val="00186A25"/>
    <w:rPr>
      <w:color w:val="605E5C"/>
      <w:shd w:val="clear" w:color="auto" w:fill="E1DFDD"/>
    </w:rPr>
  </w:style>
  <w:style w:type="paragraph" w:styleId="Sinespaciado">
    <w:name w:val="No Spacing"/>
    <w:uiPriority w:val="1"/>
    <w:qFormat/>
    <w:rsid w:val="00186A25"/>
    <w:rPr>
      <w:rFonts w:asciiTheme="minorHAnsi" w:eastAsiaTheme="minorEastAsia" w:hAnsiTheme="minorHAnsi" w:cstheme="minorBidi"/>
      <w:sz w:val="22"/>
      <w:szCs w:val="22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5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1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4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2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9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4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8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4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8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1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8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Jalacingo.gob.mx" TargetMode="External"/><Relationship Id="rId2" Type="http://schemas.openxmlformats.org/officeDocument/2006/relationships/hyperlink" Target="http://www.Jalacingo.gob.mx" TargetMode="External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7" Type="http://schemas.openxmlformats.org/officeDocument/2006/relationships/image" Target="media/image4.jpg"/><Relationship Id="rId2" Type="http://schemas.openxmlformats.org/officeDocument/2006/relationships/image" Target="media/image2.emf"/><Relationship Id="rId1" Type="http://schemas.openxmlformats.org/officeDocument/2006/relationships/image" Target="media/image1.emf"/><Relationship Id="rId6" Type="http://schemas.openxmlformats.org/officeDocument/2006/relationships/image" Target="media/image6.png"/><Relationship Id="rId5" Type="http://schemas.openxmlformats.org/officeDocument/2006/relationships/image" Target="media/image5.emf"/><Relationship Id="rId4" Type="http://schemas.openxmlformats.org/officeDocument/2006/relationships/image" Target="media/image4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cgutierrez\Datos%20de%20programa\Microsoft\Plantillas\modelo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D8AD1-44B0-42D7-944A-23E92EF80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modelo</Template>
  <TotalTime>41</TotalTime>
  <Pages>2</Pages>
  <Words>242</Words>
  <Characters>1332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ACUERDO POR EL QUE SE EMITE EL MANUAL DE CONTABILIDAD GUBERNAMENTAL</vt:lpstr>
    </vt:vector>
  </TitlesOfParts>
  <Company>Diario Oficial de la Federación</Company>
  <LinksUpToDate>false</LinksUpToDate>
  <CharactersWithSpaces>1571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ACUERDO POR EL QUE SE EMITE EL MANUAL DE CONTABILIDAD GUBERNAMENTAL</dc:title>
  <dc:subject/>
  <dc:creator>DOF</dc:creator>
  <cp:keywords/>
  <cp:lastModifiedBy>USUARIO</cp:lastModifiedBy>
  <cp:revision>15</cp:revision>
  <cp:lastPrinted>2022-12-30T01:23:00Z</cp:lastPrinted>
  <dcterms:created xsi:type="dcterms:W3CDTF">2022-11-24T22:19:00Z</dcterms:created>
  <dcterms:modified xsi:type="dcterms:W3CDTF">2023-03-04T02:13:00Z</dcterms:modified>
</cp:coreProperties>
</file>