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8A80171" w14:textId="2C08059C" w:rsidR="00CD5C25" w:rsidRDefault="00CD5C25" w:rsidP="00CD5C25">
      <w:pPr>
        <w:jc w:val="right"/>
        <w:rPr>
          <w:rFonts w:ascii="Arial" w:hAnsi="Arial" w:cs="Arial"/>
          <w:b/>
          <w:bCs/>
          <w:color w:val="FF0000"/>
          <w:sz w:val="18"/>
          <w:szCs w:val="18"/>
        </w:rPr>
      </w:pPr>
      <w:r w:rsidRPr="00B85CD7">
        <w:rPr>
          <w:rFonts w:ascii="Arial" w:hAnsi="Arial" w:cs="Arial"/>
          <w:b/>
          <w:bCs/>
          <w:color w:val="FF0000"/>
          <w:sz w:val="18"/>
          <w:szCs w:val="18"/>
        </w:rPr>
        <w:t>FORMATO TESO_</w:t>
      </w:r>
      <w:r>
        <w:rPr>
          <w:rFonts w:ascii="Arial" w:hAnsi="Arial" w:cs="Arial"/>
          <w:b/>
          <w:bCs/>
          <w:color w:val="FF0000"/>
          <w:sz w:val="18"/>
          <w:szCs w:val="18"/>
        </w:rPr>
        <w:t>005b</w:t>
      </w:r>
    </w:p>
    <w:p w14:paraId="604C3519" w14:textId="77777777" w:rsidR="00CD5C25" w:rsidRDefault="00CD5C25" w:rsidP="00CD5C25">
      <w:pPr>
        <w:jc w:val="right"/>
        <w:rPr>
          <w:rFonts w:ascii="Arial" w:hAnsi="Arial" w:cs="Arial"/>
          <w:b/>
          <w:bCs/>
          <w:sz w:val="20"/>
          <w:szCs w:val="20"/>
        </w:rPr>
      </w:pPr>
    </w:p>
    <w:p w14:paraId="669DF365" w14:textId="1581420C" w:rsidR="00CD5C25" w:rsidRDefault="00CD5C25" w:rsidP="00CD5C25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6A4A94">
        <w:rPr>
          <w:rFonts w:ascii="Arial" w:hAnsi="Arial" w:cs="Arial"/>
          <w:b/>
          <w:bCs/>
          <w:sz w:val="20"/>
          <w:szCs w:val="20"/>
        </w:rPr>
        <w:t>H. AYUNTAMIENTO DE JALACINGO, VERACRUZ</w:t>
      </w:r>
      <w:r w:rsidRPr="006A4A94">
        <w:rPr>
          <w:rFonts w:ascii="Arial" w:hAnsi="Arial" w:cs="Arial"/>
          <w:b/>
          <w:bCs/>
          <w:sz w:val="20"/>
          <w:szCs w:val="20"/>
        </w:rPr>
        <w:br/>
      </w:r>
      <w:r>
        <w:rPr>
          <w:rFonts w:ascii="Arial" w:hAnsi="Arial" w:cs="Arial"/>
          <w:b/>
          <w:bCs/>
          <w:sz w:val="20"/>
          <w:szCs w:val="20"/>
        </w:rPr>
        <w:t xml:space="preserve">REQUERIMIENTO </w:t>
      </w:r>
      <w:r w:rsidR="003907E0">
        <w:rPr>
          <w:rFonts w:ascii="Arial" w:hAnsi="Arial" w:cs="Arial"/>
          <w:b/>
          <w:bCs/>
          <w:sz w:val="20"/>
          <w:szCs w:val="20"/>
        </w:rPr>
        <w:t>DE MEDICAMENTO PARA ATENCIÓN DE LA POBLACIÓN</w:t>
      </w:r>
    </w:p>
    <w:p w14:paraId="548F586F" w14:textId="77777777" w:rsidR="00CD5C25" w:rsidRDefault="00CD5C25" w:rsidP="00CD5C25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1A408600" w14:textId="5DA584EE" w:rsidR="00CD5C25" w:rsidRDefault="00651E78" w:rsidP="00CD5C25">
      <w:pPr>
        <w:jc w:val="center"/>
        <w:rPr>
          <w:rFonts w:ascii="Arial" w:hAnsi="Arial" w:cs="Arial"/>
          <w:b/>
          <w:bCs/>
          <w:sz w:val="20"/>
          <w:szCs w:val="20"/>
        </w:rPr>
      </w:pPr>
      <w:r>
        <w:rPr>
          <w:rFonts w:ascii="Calibri" w:hAnsi="Calibri" w:cs="Calibri"/>
          <w:noProof/>
          <w:color w:val="0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A201A27" wp14:editId="4B407A13">
                <wp:simplePos x="0" y="0"/>
                <wp:positionH relativeFrom="column">
                  <wp:posOffset>4573097</wp:posOffset>
                </wp:positionH>
                <wp:positionV relativeFrom="paragraph">
                  <wp:posOffset>7280572</wp:posOffset>
                </wp:positionV>
                <wp:extent cx="1905000" cy="257175"/>
                <wp:effectExtent l="0" t="0" r="0" b="0"/>
                <wp:wrapNone/>
                <wp:docPr id="1" name="Cuadro de texto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3F831053-84CA-4540-8637-44C1BB328D5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571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2EA3B703" w14:textId="77777777" w:rsidR="00CD5C25" w:rsidRPr="00852921" w:rsidRDefault="00CD5C25" w:rsidP="00CD5C2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8529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SELLO DE RECIBIDO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201A27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left:0;text-align:left;margin-left:360.1pt;margin-top:573.25pt;width:150pt;height:20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" filled="f" stroked="f">
                <v:textbox style="mso-fit-shape-to-text:t">
                  <w:txbxContent>
                    <w:p w14:paraId="2EA3B703" w14:textId="77777777" w:rsidR="00CD5C25" w:rsidRPr="00852921" w:rsidRDefault="00CD5C25" w:rsidP="00CD5C2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8529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SELLO DE RECIBIDO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noProof/>
          <w:color w:val="0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5EAC13A" wp14:editId="052283DA">
                <wp:simplePos x="0" y="0"/>
                <wp:positionH relativeFrom="column">
                  <wp:posOffset>56071</wp:posOffset>
                </wp:positionH>
                <wp:positionV relativeFrom="paragraph">
                  <wp:posOffset>7231380</wp:posOffset>
                </wp:positionV>
                <wp:extent cx="2198788" cy="514350"/>
                <wp:effectExtent l="0" t="0" r="0" b="0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788" cy="5143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82C4F" w14:textId="77777777" w:rsidR="00651E78" w:rsidRPr="00651E78" w:rsidRDefault="00651E78" w:rsidP="00651E7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51E7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NOMBRE Y FIRMA </w:t>
                            </w:r>
                          </w:p>
                          <w:p w14:paraId="6CF8A352" w14:textId="668C2D67" w:rsidR="00651E78" w:rsidRPr="00651E78" w:rsidRDefault="00651E78" w:rsidP="00651E7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51E7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REGIDOR DE LA COMISIÓN DE SALUD </w:t>
                            </w:r>
                          </w:p>
                        </w:txbxContent>
                      </wps:txbx>
                      <wps:bodyPr vertOverflow="clip" horzOverflow="clip" wrap="square"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AC13A" id="Cuadro de texto 12" o:spid="_x0000_s1027" type="#_x0000_t202" style="position:absolute;left:0;text-align:left;margin-left:4.4pt;margin-top:569.4pt;width:173.15pt;height:40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" filled="f" stroked="f">
                <v:textbox>
                  <w:txbxContent>
                    <w:p w14:paraId="33E82C4F" w14:textId="77777777" w:rsidR="00651E78" w:rsidRPr="00651E78" w:rsidRDefault="00651E78" w:rsidP="00651E7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651E7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 xml:space="preserve">NOMBRE Y FIRMA </w:t>
                      </w:r>
                    </w:p>
                    <w:p w14:paraId="6CF8A352" w14:textId="668C2D67" w:rsidR="00651E78" w:rsidRPr="00651E78" w:rsidRDefault="00651E78" w:rsidP="00651E7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651E7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REGIDOR DE LA COMISIÓN DE SALUD</w:t>
                      </w:r>
                      <w:r w:rsidRPr="00651E7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D5C25">
        <w:rPr>
          <w:rFonts w:ascii="Arial" w:hAnsi="Arial" w:cs="Arial"/>
          <w:b/>
          <w:bCs/>
          <w:sz w:val="20"/>
          <w:szCs w:val="20"/>
        </w:rPr>
        <w:t xml:space="preserve"> </w:t>
      </w:r>
    </w:p>
    <w:tbl>
      <w:tblPr>
        <w:tblW w:w="93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20"/>
        <w:gridCol w:w="1196"/>
        <w:gridCol w:w="5156"/>
        <w:gridCol w:w="1784"/>
      </w:tblGrid>
      <w:tr w:rsidR="00CD5C25" w14:paraId="6DF48BB1" w14:textId="77777777" w:rsidTr="000B6E19">
        <w:trPr>
          <w:trHeight w:val="46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16227" w14:textId="77777777" w:rsidR="00CD5C25" w:rsidRDefault="00CD5C25" w:rsidP="000B6E19">
            <w:pPr>
              <w:rPr>
                <w:sz w:val="20"/>
                <w:szCs w:val="20"/>
                <w:lang w:val="es-MX" w:eastAsia="es-MX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F35D5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0E0AD" w14:textId="77777777" w:rsidR="00CD5C25" w:rsidRDefault="00CD5C25" w:rsidP="000B6E19">
            <w:pPr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FECHA: 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7844CF" w14:textId="77777777" w:rsidR="00CD5C25" w:rsidRDefault="00CD5C25" w:rsidP="000B6E1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CD5C25" w14:paraId="18D6EDDA" w14:textId="77777777" w:rsidTr="000B6E19">
        <w:trPr>
          <w:trHeight w:val="315"/>
        </w:trPr>
        <w:tc>
          <w:tcPr>
            <w:tcW w:w="75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004FA" w14:textId="77777777" w:rsidR="00CD5C25" w:rsidRPr="00852921" w:rsidRDefault="00CD5C25" w:rsidP="000B6E1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14:paraId="6AEBD870" w14:textId="4A4CD120" w:rsidR="00CD5C25" w:rsidRPr="00852921" w:rsidRDefault="00852921" w:rsidP="000B6E1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52921">
              <w:rPr>
                <w:rFonts w:ascii="Arial" w:hAnsi="Arial" w:cs="Arial"/>
                <w:color w:val="000000"/>
                <w:sz w:val="20"/>
                <w:szCs w:val="20"/>
              </w:rPr>
              <w:t>(Nombre Director de Recursos Materiales y Servicios Generales)</w: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B36EC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CD5C25" w14:paraId="303F2B0F" w14:textId="77777777" w:rsidTr="000B6E19">
        <w:trPr>
          <w:trHeight w:val="315"/>
        </w:trPr>
        <w:tc>
          <w:tcPr>
            <w:tcW w:w="75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F9040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Director de Recursos Materiales y Servicios Generales </w: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DA8BD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CD5C25" w14:paraId="4E5DC88E" w14:textId="77777777" w:rsidTr="000B6E19">
        <w:trPr>
          <w:trHeight w:val="315"/>
        </w:trPr>
        <w:tc>
          <w:tcPr>
            <w:tcW w:w="75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3B479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H. Ayuntamiento de Jalacingo, Ver. </w: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F2726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CD5C25" w14:paraId="3E067593" w14:textId="77777777" w:rsidTr="000B6E19">
        <w:trPr>
          <w:trHeight w:val="22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3C1B4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B1998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191CB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2EDB8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</w:tr>
      <w:tr w:rsidR="00CD5C25" w14:paraId="6513C7C8" w14:textId="77777777" w:rsidTr="000B6E19">
        <w:trPr>
          <w:trHeight w:val="300"/>
        </w:trPr>
        <w:tc>
          <w:tcPr>
            <w:tcW w:w="93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580E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Por medio del presente solicitó a usted la aprobación de los siguientes requerimientos:</w:t>
            </w:r>
          </w:p>
        </w:tc>
      </w:tr>
      <w:tr w:rsidR="00CD5C25" w14:paraId="480FEB4B" w14:textId="77777777" w:rsidTr="000B6E19">
        <w:trPr>
          <w:trHeight w:val="10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4346C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BFB3C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A20B22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1E521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</w:tr>
      <w:tr w:rsidR="00CD5C25" w14:paraId="3996276F" w14:textId="77777777" w:rsidTr="000B6E19">
        <w:trPr>
          <w:trHeight w:val="480"/>
        </w:trPr>
        <w:tc>
          <w:tcPr>
            <w:tcW w:w="12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vAlign w:val="center"/>
            <w:hideMark/>
          </w:tcPr>
          <w:p w14:paraId="25C280F4" w14:textId="77777777" w:rsidR="00CD5C25" w:rsidRDefault="00CD5C25" w:rsidP="000B6E19">
            <w:pPr>
              <w:jc w:val="center"/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  <w:t xml:space="preserve">CANTIDAD </w:t>
            </w:r>
          </w:p>
        </w:tc>
        <w:tc>
          <w:tcPr>
            <w:tcW w:w="119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31D9C8EA" w14:textId="77777777" w:rsidR="00CD5C25" w:rsidRDefault="00CD5C25" w:rsidP="000B6E19">
            <w:pPr>
              <w:jc w:val="center"/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  <w:t xml:space="preserve">UNIDAD DE MEDIDA </w:t>
            </w:r>
          </w:p>
        </w:tc>
        <w:tc>
          <w:tcPr>
            <w:tcW w:w="694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548235"/>
            <w:noWrap/>
            <w:vAlign w:val="center"/>
            <w:hideMark/>
          </w:tcPr>
          <w:p w14:paraId="0AFD7C4C" w14:textId="5BF6519A" w:rsidR="00CD5C25" w:rsidRDefault="003907E0" w:rsidP="000B6E19">
            <w:pPr>
              <w:jc w:val="center"/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  <w:t xml:space="preserve">DESCRIPCION </w:t>
            </w:r>
            <w:r w:rsidR="00651E78"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  <w:t>(FÓRMULA)</w:t>
            </w:r>
          </w:p>
        </w:tc>
      </w:tr>
      <w:tr w:rsidR="00CD5C25" w14:paraId="0A359937" w14:textId="77777777" w:rsidTr="000B6E19">
        <w:trPr>
          <w:trHeight w:val="540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38D2A" w14:textId="77777777" w:rsidR="00CD5C25" w:rsidRDefault="00CD5C25" w:rsidP="000B6E1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B54CD" w14:textId="77777777" w:rsidR="00CD5C25" w:rsidRDefault="00CD5C25" w:rsidP="000B6E1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F146CA" w14:textId="77777777" w:rsidR="00CD5C25" w:rsidRDefault="00CD5C25" w:rsidP="000B6E1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CD5C25" w14:paraId="4551747A" w14:textId="77777777" w:rsidTr="000B6E19">
        <w:trPr>
          <w:trHeight w:val="540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380C3" w14:textId="77777777" w:rsidR="00CD5C25" w:rsidRDefault="00CD5C25" w:rsidP="000B6E1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F9201" w14:textId="77777777" w:rsidR="00CD5C25" w:rsidRDefault="00CD5C25" w:rsidP="000B6E19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81100B" w14:textId="77777777" w:rsidR="00CD5C25" w:rsidRDefault="00CD5C25" w:rsidP="000B6E1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CD5C25" w14:paraId="0DD0F9DA" w14:textId="77777777" w:rsidTr="000B6E19">
        <w:trPr>
          <w:trHeight w:val="540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E372C" w14:textId="77777777" w:rsidR="00CD5C25" w:rsidRDefault="00CD5C25" w:rsidP="000B6E1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77E6F" w14:textId="77777777" w:rsidR="00CD5C25" w:rsidRDefault="00CD5C25" w:rsidP="000B6E1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4A2DEE" w14:textId="77777777" w:rsidR="00CD5C25" w:rsidRDefault="00CD5C25" w:rsidP="000B6E1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</w:tr>
      <w:tr w:rsidR="00CD5C25" w14:paraId="56637D26" w14:textId="77777777" w:rsidTr="000B6E19">
        <w:trPr>
          <w:trHeight w:val="540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DD360" w14:textId="77777777" w:rsidR="00CD5C25" w:rsidRDefault="00CD5C25" w:rsidP="000B6E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2BFAD" w14:textId="77777777" w:rsidR="00CD5C25" w:rsidRDefault="00CD5C25" w:rsidP="000B6E1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330135C" w14:textId="77777777" w:rsidR="00CD5C25" w:rsidRDefault="00CD5C25" w:rsidP="000B6E19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</w:tr>
      <w:tr w:rsidR="00CD5C25" w14:paraId="6FAE6C67" w14:textId="77777777" w:rsidTr="000B6E19">
        <w:trPr>
          <w:trHeight w:val="42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4F4A5" w14:textId="77777777" w:rsidR="00CD5C25" w:rsidRDefault="00CD5C25" w:rsidP="000B6E19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EA2F9D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1736D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5EAD2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</w:tr>
      <w:tr w:rsidR="00CD5C25" w14:paraId="348DFC82" w14:textId="77777777" w:rsidTr="000B6E19">
        <w:trPr>
          <w:trHeight w:val="300"/>
        </w:trPr>
        <w:tc>
          <w:tcPr>
            <w:tcW w:w="9356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548235"/>
            <w:noWrap/>
            <w:vAlign w:val="bottom"/>
            <w:hideMark/>
          </w:tcPr>
          <w:p w14:paraId="11819DC3" w14:textId="77777777" w:rsidR="00CD5C25" w:rsidRDefault="00CD5C25" w:rsidP="000B6E19">
            <w:pPr>
              <w:jc w:val="center"/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  <w:t xml:space="preserve">DATOS DE PLANEACIÓN: </w:t>
            </w:r>
          </w:p>
        </w:tc>
      </w:tr>
      <w:tr w:rsidR="00CD5C25" w14:paraId="7EFB61A5" w14:textId="77777777" w:rsidTr="000B6E19">
        <w:trPr>
          <w:trHeight w:val="630"/>
        </w:trPr>
        <w:tc>
          <w:tcPr>
            <w:tcW w:w="2416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61CE9AF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Programa Presupuestal: 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E3DABF9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CD5C25" w14:paraId="4BE1BBDB" w14:textId="77777777" w:rsidTr="000B6E19">
        <w:trPr>
          <w:trHeight w:val="630"/>
        </w:trPr>
        <w:tc>
          <w:tcPr>
            <w:tcW w:w="2416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CDDF041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Clasificador por Objeto del Gasto (COG)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956A416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CD5C25" w14:paraId="2A5FBA3D" w14:textId="77777777" w:rsidTr="000B6E19">
        <w:trPr>
          <w:trHeight w:val="630"/>
        </w:trPr>
        <w:tc>
          <w:tcPr>
            <w:tcW w:w="241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2DF08E8F" w14:textId="77777777" w:rsidR="00CD5C25" w:rsidRDefault="00CD5C25" w:rsidP="000B6E19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USO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99E12A" w14:textId="77777777" w:rsidR="00CD5C25" w:rsidRDefault="00CD5C25" w:rsidP="000B6E19">
            <w:pPr>
              <w:jc w:val="both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CD5C25" w14:paraId="685C852B" w14:textId="77777777" w:rsidTr="000B6E19">
        <w:trPr>
          <w:trHeight w:val="495"/>
        </w:trPr>
        <w:tc>
          <w:tcPr>
            <w:tcW w:w="9356" w:type="dxa"/>
            <w:gridSpan w:val="4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786F8F" w14:textId="77777777" w:rsidR="00CD5C25" w:rsidRDefault="00CD5C25" w:rsidP="000B6E19">
            <w:pPr>
              <w:jc w:val="both"/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9B7656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Nota: Las solicitudes deberán realizarse por lo menos con 5 días hábiles de anticipación.</w:t>
            </w:r>
          </w:p>
        </w:tc>
      </w:tr>
      <w:tr w:rsidR="00CD5C25" w14:paraId="68219F30" w14:textId="77777777" w:rsidTr="000B6E19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6DBE67" w14:textId="77777777" w:rsidR="00CD5C25" w:rsidRDefault="00CD5C25" w:rsidP="000B6E19">
            <w:pPr>
              <w:jc w:val="both"/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E51F4" w14:textId="42ADF2E2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AE3FF" w14:textId="439D92F0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965C3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</w:tr>
      <w:tr w:rsidR="00CD5C25" w14:paraId="6099716F" w14:textId="77777777" w:rsidTr="000B6E19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4DADD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AD35BD" w14:textId="4387B855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36B66" w14:textId="0F1AD257" w:rsidR="00CD5C25" w:rsidRDefault="00651E78" w:rsidP="000B6E19">
            <w:pPr>
              <w:rPr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2B85913" wp14:editId="4829B043">
                      <wp:simplePos x="0" y="0"/>
                      <wp:positionH relativeFrom="column">
                        <wp:posOffset>1198245</wp:posOffset>
                      </wp:positionH>
                      <wp:positionV relativeFrom="paragraph">
                        <wp:posOffset>-288925</wp:posOffset>
                      </wp:positionV>
                      <wp:extent cx="1085850" cy="266700"/>
                      <wp:effectExtent l="0" t="0" r="0" b="0"/>
                      <wp:wrapNone/>
                      <wp:docPr id="10" name="Cuadro de texto 10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9A9E18A-D24F-4239-AC51-896B39BECC65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85850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45EDE583" w14:textId="77777777" w:rsidR="00CD5C25" w:rsidRPr="00651E78" w:rsidRDefault="00CD5C25" w:rsidP="00CD5C2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0"/>
                                      <w:szCs w:val="20"/>
                                    </w:rPr>
                                  </w:pPr>
                                  <w:r w:rsidRPr="00651E78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0"/>
                                      <w:szCs w:val="20"/>
                                    </w:rPr>
                                    <w:t>Solicitó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t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B85913" id="Cuadro de texto 10" o:spid="_x0000_s1028" type="#_x0000_t202" style="position:absolute;margin-left:94.35pt;margin-top:-22.75pt;width:85.5pt;height:2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" filled="f" stroked="f">
                      <v:textbox style="mso-fit-shape-to-text:t">
                        <w:txbxContent>
                          <w:p w14:paraId="45EDE583" w14:textId="77777777" w:rsidR="00CD5C25" w:rsidRPr="00651E78" w:rsidRDefault="00CD5C25" w:rsidP="00CD5C2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651E7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Solicitó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C1CCB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</w:tr>
      <w:tr w:rsidR="00CD5C25" w14:paraId="224228F4" w14:textId="77777777" w:rsidTr="000B6E19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1996B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7A5DE" w14:textId="42FD1E78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F30333" w14:textId="368743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E954B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</w:tr>
      <w:tr w:rsidR="00CD5C25" w14:paraId="1FCB0220" w14:textId="77777777" w:rsidTr="000B6E19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9CFC9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6352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15463B" w14:textId="16FDBF8C" w:rsidR="00CD5C25" w:rsidRDefault="00651E78" w:rsidP="000B6E19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noProof/>
                <w:color w:val="00000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E888D80" wp14:editId="08563FD1">
                      <wp:simplePos x="0" y="0"/>
                      <wp:positionH relativeFrom="column">
                        <wp:posOffset>1826260</wp:posOffset>
                      </wp:positionH>
                      <wp:positionV relativeFrom="paragraph">
                        <wp:posOffset>240665</wp:posOffset>
                      </wp:positionV>
                      <wp:extent cx="1506220" cy="514350"/>
                      <wp:effectExtent l="0" t="0" r="0" b="0"/>
                      <wp:wrapNone/>
                      <wp:docPr id="9" name="Cuadro de texto 9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8984CB23-EC5C-4F1B-B184-03947DA819F2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06220" cy="514350"/>
                              </a:xfrm>
                              <a:prstGeom prst="rect">
                                <a:avLst/>
                              </a:prstGeom>
                              <a:noFill/>
                              <a:ln w="9525" cmpd="sng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2FA6F2" w14:textId="68B10AC5" w:rsidR="00CD5C25" w:rsidRPr="00651E78" w:rsidRDefault="00CD5C25" w:rsidP="00CD5C2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651E78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 xml:space="preserve">NOMBRE Y FIRMA </w:t>
                                  </w:r>
                                </w:p>
                                <w:p w14:paraId="6AF70812" w14:textId="59EAB6A8" w:rsidR="00651E78" w:rsidRPr="00651E78" w:rsidRDefault="00651E78" w:rsidP="00CD5C2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651E78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 xml:space="preserve">DIRECTOR DE SALUD 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ctr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888D80" id="Cuadro de texto 9" o:spid="_x0000_s1029" type="#_x0000_t202" style="position:absolute;margin-left:143.8pt;margin-top:18.95pt;width:118.6pt;height:4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" filled="f" stroked="f">
                      <v:textbox>
                        <w:txbxContent>
                          <w:p w14:paraId="6B2FA6F2" w14:textId="68B10AC5" w:rsidR="00CD5C25" w:rsidRPr="00651E78" w:rsidRDefault="00CD5C25" w:rsidP="00CD5C2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51E7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NOMBRE Y FIRMA </w:t>
                            </w:r>
                          </w:p>
                          <w:p w14:paraId="6AF70812" w14:textId="59EAB6A8" w:rsidR="00651E78" w:rsidRPr="00651E78" w:rsidRDefault="00651E78" w:rsidP="00CD5C2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51E7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DIRECTOR DE SALUD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color w:val="00000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D6CEBC1" wp14:editId="3537AE51">
                      <wp:simplePos x="0" y="0"/>
                      <wp:positionH relativeFrom="column">
                        <wp:posOffset>-341388700</wp:posOffset>
                      </wp:positionH>
                      <wp:positionV relativeFrom="paragraph">
                        <wp:posOffset>-1487193495</wp:posOffset>
                      </wp:positionV>
                      <wp:extent cx="1085850" cy="266700"/>
                      <wp:effectExtent l="0" t="0" r="0" b="0"/>
                      <wp:wrapNone/>
                      <wp:docPr id="14" name="Cuadro de texto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85850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0001FF1F" w14:textId="77777777" w:rsidR="00651E78" w:rsidRDefault="00651E78" w:rsidP="00651E7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Solicitó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t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6CEBC1" id="Cuadro de texto 14" o:spid="_x0000_s1030" type="#_x0000_t202" style="position:absolute;margin-left:-26881pt;margin-top:-117101.85pt;width:85.5pt;height:2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" filled="f" stroked="f">
                      <v:textbox style="mso-fit-shape-to-text:t">
                        <w:txbxContent>
                          <w:p w14:paraId="0001FF1F" w14:textId="77777777" w:rsidR="00651E78" w:rsidRDefault="00651E78" w:rsidP="00651E7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>Solicitó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43B12" w14:textId="77777777" w:rsidR="00CD5C25" w:rsidRDefault="00CD5C25" w:rsidP="000B6E19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CD5C25" w14:paraId="495B4719" w14:textId="77777777" w:rsidTr="000B6E19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D3E45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6352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EAC331" w14:textId="77777777" w:rsidR="00CD5C25" w:rsidRDefault="00CD5C25" w:rsidP="000B6E19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F1EBE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</w:tr>
      <w:tr w:rsidR="00CD5C25" w14:paraId="4A4E6532" w14:textId="77777777" w:rsidTr="000B6E19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C36F76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97D27D" w14:textId="77777777" w:rsidR="00CD5C25" w:rsidRDefault="00CD5C25" w:rsidP="000B6E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72F056" w14:textId="1F98F8BF" w:rsidR="00CD5C25" w:rsidRDefault="00CD5C25" w:rsidP="000B6E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7ACE6F" w14:textId="2AEE5906" w:rsidR="00CD5C25" w:rsidRDefault="00CD5C25" w:rsidP="000B6E19">
            <w:pPr>
              <w:jc w:val="center"/>
              <w:rPr>
                <w:sz w:val="20"/>
                <w:szCs w:val="20"/>
              </w:rPr>
            </w:pPr>
          </w:p>
        </w:tc>
      </w:tr>
      <w:tr w:rsidR="00CD5C25" w14:paraId="04374034" w14:textId="77777777" w:rsidTr="000B6E19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8D0615" w14:textId="77777777" w:rsidR="00CD5C25" w:rsidRDefault="00CD5C25" w:rsidP="000B6E1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F2215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3B39EC" w14:textId="7A0117DF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9F8B7" w14:textId="6A256722" w:rsidR="00CD5C25" w:rsidRDefault="00CD5C25" w:rsidP="000B6E19">
            <w:pPr>
              <w:jc w:val="center"/>
              <w:rPr>
                <w:sz w:val="20"/>
                <w:szCs w:val="20"/>
              </w:rPr>
            </w:pPr>
          </w:p>
        </w:tc>
      </w:tr>
      <w:tr w:rsidR="00CD5C25" w14:paraId="2B096E88" w14:textId="77777777" w:rsidTr="000B6E19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6B573" w14:textId="442668CC" w:rsidR="00CD5C25" w:rsidRDefault="00651E78" w:rsidP="000B6E19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86CA070" wp14:editId="790A836A">
                      <wp:simplePos x="0" y="0"/>
                      <wp:positionH relativeFrom="column">
                        <wp:posOffset>177800</wp:posOffset>
                      </wp:positionH>
                      <wp:positionV relativeFrom="paragraph">
                        <wp:posOffset>-281305</wp:posOffset>
                      </wp:positionV>
                      <wp:extent cx="734060" cy="266700"/>
                      <wp:effectExtent l="0" t="0" r="0" b="0"/>
                      <wp:wrapNone/>
                      <wp:docPr id="15" name="Cuadro de texto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4060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7293B990" w14:textId="262DD996" w:rsidR="00651E78" w:rsidRPr="00651E78" w:rsidRDefault="00651E78" w:rsidP="00651E7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651E78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Vo. Bo.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t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6CA070" id="Cuadro de texto 15" o:spid="_x0000_s1031" type="#_x0000_t202" style="position:absolute;left:0;text-align:left;margin-left:14pt;margin-top:-22.15pt;width:57.8pt;height:2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" filled="f" stroked="f">
                      <v:textbox style="mso-fit-shape-to-text:t">
                        <w:txbxContent>
                          <w:p w14:paraId="7293B990" w14:textId="262DD996" w:rsidR="00651E78" w:rsidRPr="00651E78" w:rsidRDefault="00651E78" w:rsidP="00651E7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51E7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>Vo. Bo.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BDD36" w14:textId="36966ED3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231B1" w14:textId="09633484" w:rsidR="00CD5C25" w:rsidRDefault="00651E78" w:rsidP="000B6E19">
            <w:pPr>
              <w:rPr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DE25637" wp14:editId="2F12408B">
                      <wp:simplePos x="0" y="0"/>
                      <wp:positionH relativeFrom="column">
                        <wp:posOffset>-496170585</wp:posOffset>
                      </wp:positionH>
                      <wp:positionV relativeFrom="paragraph">
                        <wp:posOffset>-1642449725</wp:posOffset>
                      </wp:positionV>
                      <wp:extent cx="1085850" cy="266700"/>
                      <wp:effectExtent l="0" t="0" r="0" b="0"/>
                      <wp:wrapNone/>
                      <wp:docPr id="13" name="Cuadro de tex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85850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28F72ED3" w14:textId="77777777" w:rsidR="00651E78" w:rsidRDefault="00651E78" w:rsidP="00651E7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Solicitó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t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E25637" id="Cuadro de texto 13" o:spid="_x0000_s1032" type="#_x0000_t202" style="position:absolute;margin-left:-39068.55pt;margin-top:-129326.75pt;width:85.5pt;height:2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" filled="f" stroked="f">
                      <v:textbox style="mso-fit-shape-to-text:t">
                        <w:txbxContent>
                          <w:p w14:paraId="28F72ED3" w14:textId="77777777" w:rsidR="00651E78" w:rsidRDefault="00651E78" w:rsidP="00651E7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>Solicitó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91B4F" w14:textId="61E7A600" w:rsidR="00CD5C25" w:rsidRDefault="00CD5C25" w:rsidP="000B6E19">
            <w:pPr>
              <w:rPr>
                <w:sz w:val="20"/>
                <w:szCs w:val="20"/>
              </w:rPr>
            </w:pPr>
          </w:p>
        </w:tc>
      </w:tr>
      <w:tr w:rsidR="00CD5C25" w14:paraId="753AA61A" w14:textId="77777777" w:rsidTr="000B6E19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E2202A" w14:textId="7E301070" w:rsidR="00CD5C25" w:rsidRDefault="00CD5C25" w:rsidP="000B6E19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"/>
            </w:tblGrid>
            <w:tr w:rsidR="00CD5C25" w14:paraId="43136B45" w14:textId="77777777" w:rsidTr="000B6E19">
              <w:trPr>
                <w:trHeight w:val="300"/>
                <w:tblCellSpacing w:w="0" w:type="dxa"/>
              </w:trPr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4F8AD0C" w14:textId="713BFA48" w:rsidR="00CD5C25" w:rsidRDefault="00CD5C25" w:rsidP="000B6E19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</w:p>
              </w:tc>
            </w:tr>
          </w:tbl>
          <w:p w14:paraId="5B06FB99" w14:textId="77777777" w:rsidR="00CD5C25" w:rsidRDefault="00CD5C25" w:rsidP="000B6E19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F0C00" w14:textId="5B19B745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AC39A9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E42F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</w:tr>
      <w:tr w:rsidR="00CD5C25" w14:paraId="2499B453" w14:textId="77777777" w:rsidTr="000B6E19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33B23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0AC1F" w14:textId="33B2F504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D7E526" w14:textId="669AC244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EAC02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</w:tr>
      <w:tr w:rsidR="00CD5C25" w14:paraId="6933E211" w14:textId="77777777" w:rsidTr="000B6E19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7A7B3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945CF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7F07C" w14:textId="26B4F03D" w:rsidR="00CD5C25" w:rsidRDefault="00651E78" w:rsidP="000B6E19">
            <w:pPr>
              <w:rPr>
                <w:sz w:val="20"/>
                <w:szCs w:val="20"/>
              </w:rPr>
            </w:pPr>
            <w:r>
              <w:rPr>
                <w:rFonts w:ascii="Calibri" w:hAnsi="Calibri" w:cs="Calibri"/>
                <w:noProof/>
                <w:color w:val="00000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06710CCF" wp14:editId="3A0520F7">
                      <wp:simplePos x="0" y="0"/>
                      <wp:positionH relativeFrom="column">
                        <wp:posOffset>-496170585</wp:posOffset>
                      </wp:positionH>
                      <wp:positionV relativeFrom="paragraph">
                        <wp:posOffset>-1793673070</wp:posOffset>
                      </wp:positionV>
                      <wp:extent cx="2981325" cy="514350"/>
                      <wp:effectExtent l="0" t="0" r="0" b="0"/>
                      <wp:wrapNone/>
                      <wp:docPr id="11" name="Cuadro de texto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81325" cy="514350"/>
                              </a:xfrm>
                              <a:prstGeom prst="rect">
                                <a:avLst/>
                              </a:prstGeom>
                              <a:noFill/>
                              <a:ln w="9525" cmpd="sng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28B102" w14:textId="77777777" w:rsidR="00651E78" w:rsidRDefault="00651E78" w:rsidP="00651E7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NOMBRE Y FIRMA </w:t>
                                  </w:r>
                                </w:p>
                                <w:p w14:paraId="081B8DF2" w14:textId="77777777" w:rsidR="00651E78" w:rsidRDefault="00651E78" w:rsidP="00651E7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DIRECTOR DE SALUD 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ctr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710CCF" id="Cuadro de texto 11" o:spid="_x0000_s1033" type="#_x0000_t202" style="position:absolute;margin-left:-39068.55pt;margin-top:-141234.1pt;width:234.75pt;height:40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" filled="f" stroked="f">
                      <v:textbox>
                        <w:txbxContent>
                          <w:p w14:paraId="6428B102" w14:textId="77777777" w:rsidR="00651E78" w:rsidRDefault="00651E78" w:rsidP="00651E7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NOMBRE Y FIRMA </w:t>
                            </w:r>
                          </w:p>
                          <w:p w14:paraId="081B8DF2" w14:textId="77777777" w:rsidR="00651E78" w:rsidRDefault="00651E78" w:rsidP="00651E7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DIRECTOR DE SALUD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1C088" w14:textId="77777777" w:rsidR="00CD5C25" w:rsidRDefault="00CD5C25" w:rsidP="000B6E19">
            <w:pPr>
              <w:rPr>
                <w:sz w:val="20"/>
                <w:szCs w:val="20"/>
              </w:rPr>
            </w:pPr>
          </w:p>
        </w:tc>
      </w:tr>
    </w:tbl>
    <w:p w14:paraId="3F5E8F6D" w14:textId="6D00BF03" w:rsidR="00A362C3" w:rsidRPr="009279D9" w:rsidRDefault="00A362C3" w:rsidP="00651E78"/>
    <w:sectPr w:rsidR="00A362C3" w:rsidRPr="009279D9" w:rsidSect="00016493">
      <w:headerReference w:type="default" r:id="rId8"/>
      <w:footerReference w:type="default" r:id="rId9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F871A50" w14:textId="77777777" w:rsidR="003B1356" w:rsidRDefault="003B1356">
      <w:r>
        <w:separator/>
      </w:r>
    </w:p>
  </w:endnote>
  <w:endnote w:type="continuationSeparator" w:id="0">
    <w:p w14:paraId="07A63E73" w14:textId="77777777" w:rsidR="003B1356" w:rsidRDefault="003B13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3B1356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34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BD6A08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14B13D0" w14:textId="77777777" w:rsidR="003B1356" w:rsidRDefault="003B1356">
      <w:r>
        <w:separator/>
      </w:r>
    </w:p>
  </w:footnote>
  <w:footnote w:type="continuationSeparator" w:id="0">
    <w:p w14:paraId="14D2770D" w14:textId="77777777" w:rsidR="003B1356" w:rsidRDefault="003B13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sdtdh="http://schemas.microsoft.com/office/word/2020/wordml/sdtdatahash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7" name="Imagen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6EC3A51" w:rsidR="000A201A" w:rsidRDefault="000A201A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37"/>
    <w:rsid w:val="002B127D"/>
    <w:rsid w:val="002B2CD7"/>
    <w:rsid w:val="002B627F"/>
    <w:rsid w:val="002B6873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64CF"/>
    <w:rsid w:val="00386744"/>
    <w:rsid w:val="003867C2"/>
    <w:rsid w:val="003905C9"/>
    <w:rsid w:val="003907E0"/>
    <w:rsid w:val="00390997"/>
    <w:rsid w:val="00392238"/>
    <w:rsid w:val="003926B9"/>
    <w:rsid w:val="003928E7"/>
    <w:rsid w:val="00393FE0"/>
    <w:rsid w:val="00394C46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356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5E33"/>
    <w:rsid w:val="003C610A"/>
    <w:rsid w:val="003C6981"/>
    <w:rsid w:val="003C7D17"/>
    <w:rsid w:val="003D0150"/>
    <w:rsid w:val="003D1078"/>
    <w:rsid w:val="003D4C15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97"/>
    <w:rsid w:val="004237D9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42D2"/>
    <w:rsid w:val="00434649"/>
    <w:rsid w:val="00434C42"/>
    <w:rsid w:val="00435635"/>
    <w:rsid w:val="00435B67"/>
    <w:rsid w:val="004363AE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F0886"/>
    <w:rsid w:val="004F3848"/>
    <w:rsid w:val="004F3CC2"/>
    <w:rsid w:val="004F3FE9"/>
    <w:rsid w:val="004F4FB9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5113"/>
    <w:rsid w:val="005A6F7E"/>
    <w:rsid w:val="005A7420"/>
    <w:rsid w:val="005B04D4"/>
    <w:rsid w:val="005B1C21"/>
    <w:rsid w:val="005B2179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1014A"/>
    <w:rsid w:val="00610AA6"/>
    <w:rsid w:val="00611E44"/>
    <w:rsid w:val="006121FF"/>
    <w:rsid w:val="006138DF"/>
    <w:rsid w:val="006142B8"/>
    <w:rsid w:val="006144A0"/>
    <w:rsid w:val="00615511"/>
    <w:rsid w:val="00617E6B"/>
    <w:rsid w:val="00622727"/>
    <w:rsid w:val="00622E8F"/>
    <w:rsid w:val="006231E1"/>
    <w:rsid w:val="00623382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1E78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4387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1637"/>
    <w:rsid w:val="0085281B"/>
    <w:rsid w:val="00852921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127B"/>
    <w:rsid w:val="009618CC"/>
    <w:rsid w:val="00961B0C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528D"/>
    <w:rsid w:val="009B55F2"/>
    <w:rsid w:val="009B5A95"/>
    <w:rsid w:val="009B614C"/>
    <w:rsid w:val="009B6FB2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12CA"/>
    <w:rsid w:val="00B014F4"/>
    <w:rsid w:val="00B018F9"/>
    <w:rsid w:val="00B0205C"/>
    <w:rsid w:val="00B043A8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5159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A37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6A08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25E"/>
    <w:rsid w:val="00BF7CC8"/>
    <w:rsid w:val="00C009A4"/>
    <w:rsid w:val="00C011AE"/>
    <w:rsid w:val="00C0261A"/>
    <w:rsid w:val="00C02DFC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5C25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9D9"/>
    <w:rsid w:val="00D15BF8"/>
    <w:rsid w:val="00D1625F"/>
    <w:rsid w:val="00D16351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5E4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5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42</TotalTime>
  <Pages>1</Pages>
  <Words>112</Words>
  <Characters>621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7</cp:revision>
  <cp:lastPrinted>2022-12-30T01:23:00Z</cp:lastPrinted>
  <dcterms:created xsi:type="dcterms:W3CDTF">2022-11-24T22:19:00Z</dcterms:created>
  <dcterms:modified xsi:type="dcterms:W3CDTF">2023-02-09T20:35:00Z</dcterms:modified>
</cp:coreProperties>
</file>