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C7853C" w14:textId="39862871" w:rsidR="005B2D03" w:rsidRDefault="005B2D03" w:rsidP="005B2D03">
      <w:pPr>
        <w:jc w:val="right"/>
        <w:rPr>
          <w:rFonts w:ascii="Arial" w:hAnsi="Arial" w:cs="Arial"/>
          <w:b/>
          <w:bCs/>
          <w:color w:val="FF0000"/>
          <w:sz w:val="18"/>
          <w:szCs w:val="18"/>
        </w:rPr>
      </w:pPr>
      <w:r w:rsidRPr="00B85CD7">
        <w:rPr>
          <w:rFonts w:ascii="Arial" w:hAnsi="Arial" w:cs="Arial"/>
          <w:b/>
          <w:bCs/>
          <w:color w:val="FF0000"/>
          <w:sz w:val="18"/>
          <w:szCs w:val="18"/>
        </w:rPr>
        <w:t>FORMATO TESO_</w:t>
      </w:r>
      <w:r>
        <w:rPr>
          <w:rFonts w:ascii="Arial" w:hAnsi="Arial" w:cs="Arial"/>
          <w:b/>
          <w:bCs/>
          <w:color w:val="FF0000"/>
          <w:sz w:val="18"/>
          <w:szCs w:val="18"/>
        </w:rPr>
        <w:t>005 a</w:t>
      </w:r>
    </w:p>
    <w:p w14:paraId="6ACA5276" w14:textId="77777777" w:rsidR="005B2D03" w:rsidRDefault="005B2D03" w:rsidP="005B2D03">
      <w:pPr>
        <w:jc w:val="right"/>
        <w:rPr>
          <w:rFonts w:ascii="Arial" w:hAnsi="Arial" w:cs="Arial"/>
          <w:b/>
          <w:bCs/>
          <w:sz w:val="20"/>
          <w:szCs w:val="20"/>
        </w:rPr>
      </w:pPr>
    </w:p>
    <w:p w14:paraId="64FB4C55" w14:textId="77777777" w:rsidR="001140A6" w:rsidRDefault="005B2D03" w:rsidP="005B2D03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6A4A94">
        <w:rPr>
          <w:rFonts w:ascii="Arial" w:hAnsi="Arial" w:cs="Arial"/>
          <w:b/>
          <w:bCs/>
          <w:sz w:val="20"/>
          <w:szCs w:val="20"/>
        </w:rPr>
        <w:t>H. AYUNTAMIENTO DE JALACINGO, VERACRUZ</w:t>
      </w:r>
      <w:r w:rsidRPr="006A4A94">
        <w:rPr>
          <w:rFonts w:ascii="Arial" w:hAnsi="Arial" w:cs="Arial"/>
          <w:b/>
          <w:bCs/>
          <w:sz w:val="20"/>
          <w:szCs w:val="20"/>
        </w:rPr>
        <w:br/>
      </w:r>
      <w:r>
        <w:rPr>
          <w:rFonts w:ascii="Arial" w:hAnsi="Arial" w:cs="Arial"/>
          <w:b/>
          <w:bCs/>
          <w:sz w:val="20"/>
          <w:szCs w:val="20"/>
        </w:rPr>
        <w:t>REQUERIMIENTO GENERAL</w:t>
      </w:r>
    </w:p>
    <w:p w14:paraId="4758A987" w14:textId="77777777" w:rsidR="001140A6" w:rsidRDefault="001140A6" w:rsidP="005B2D03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224EFDB4" w14:textId="17AC4826" w:rsidR="005B2D03" w:rsidRDefault="005B2D03" w:rsidP="005B2D03">
      <w:pPr>
        <w:jc w:val="center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 </w:t>
      </w:r>
    </w:p>
    <w:tbl>
      <w:tblPr>
        <w:tblW w:w="93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20"/>
        <w:gridCol w:w="1196"/>
        <w:gridCol w:w="5156"/>
        <w:gridCol w:w="1784"/>
      </w:tblGrid>
      <w:tr w:rsidR="001140A6" w14:paraId="60F8D6C0" w14:textId="77777777" w:rsidTr="00A257FA">
        <w:trPr>
          <w:trHeight w:val="46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64566" w14:textId="77777777" w:rsidR="001140A6" w:rsidRDefault="001140A6">
            <w:pPr>
              <w:rPr>
                <w:sz w:val="20"/>
                <w:szCs w:val="20"/>
                <w:lang w:val="es-MX" w:eastAsia="es-MX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515982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E3A904" w14:textId="77777777" w:rsidR="001140A6" w:rsidRDefault="001140A6">
            <w:pPr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FECHA: 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D7E1A8" w14:textId="77777777" w:rsidR="001140A6" w:rsidRDefault="001140A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1140A6" w14:paraId="37FB3A0E" w14:textId="77777777" w:rsidTr="00A257FA">
        <w:trPr>
          <w:trHeight w:val="315"/>
        </w:trPr>
        <w:tc>
          <w:tcPr>
            <w:tcW w:w="75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5656D" w14:textId="77777777" w:rsidR="00761211" w:rsidRDefault="00761211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  <w:p w14:paraId="45537318" w14:textId="42E2957C" w:rsidR="001140A6" w:rsidRDefault="0001371F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(</w:t>
            </w:r>
            <w:r w:rsidRPr="0001371F">
              <w:rPr>
                <w:rFonts w:ascii="Arial" w:hAnsi="Arial" w:cs="Arial"/>
                <w:color w:val="000000"/>
                <w:sz w:val="20"/>
                <w:szCs w:val="20"/>
              </w:rPr>
              <w:t>Nombre Director de Recursos Materiales y Servicios Generales)</w: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3366A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1140A6" w14:paraId="628B7FF2" w14:textId="77777777" w:rsidTr="00A257FA">
        <w:trPr>
          <w:trHeight w:val="315"/>
        </w:trPr>
        <w:tc>
          <w:tcPr>
            <w:tcW w:w="75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EEF1BE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Director de Recursos Materiales y Servicios Generales </w: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CEAE0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1140A6" w14:paraId="0114A85F" w14:textId="77777777" w:rsidTr="00A257FA">
        <w:trPr>
          <w:trHeight w:val="315"/>
        </w:trPr>
        <w:tc>
          <w:tcPr>
            <w:tcW w:w="75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84853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H. Ayuntamiento de Jalacingo, Ver. </w: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B50B9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1140A6" w14:paraId="16F233A0" w14:textId="77777777" w:rsidTr="00A257FA">
        <w:trPr>
          <w:trHeight w:val="22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BEBDA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3CB88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414BB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C36E1" w14:textId="77777777" w:rsidR="001140A6" w:rsidRDefault="001140A6">
            <w:pPr>
              <w:rPr>
                <w:sz w:val="20"/>
                <w:szCs w:val="20"/>
              </w:rPr>
            </w:pPr>
          </w:p>
        </w:tc>
      </w:tr>
      <w:tr w:rsidR="001140A6" w14:paraId="4D62822C" w14:textId="77777777" w:rsidTr="00A257FA">
        <w:trPr>
          <w:trHeight w:val="300"/>
        </w:trPr>
        <w:tc>
          <w:tcPr>
            <w:tcW w:w="93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34B74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Por medio del presente solicitó a usted la aprobación de los siguientes requerimientos:</w:t>
            </w:r>
          </w:p>
        </w:tc>
      </w:tr>
      <w:tr w:rsidR="001140A6" w14:paraId="4BCB3A65" w14:textId="77777777" w:rsidTr="00A257FA">
        <w:trPr>
          <w:trHeight w:val="105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8B470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F2073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CCDF8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66760A" w14:textId="77777777" w:rsidR="001140A6" w:rsidRDefault="001140A6">
            <w:pPr>
              <w:rPr>
                <w:sz w:val="20"/>
                <w:szCs w:val="20"/>
              </w:rPr>
            </w:pPr>
          </w:p>
        </w:tc>
      </w:tr>
      <w:tr w:rsidR="001140A6" w14:paraId="4AAF16F3" w14:textId="77777777" w:rsidTr="00A257FA">
        <w:trPr>
          <w:trHeight w:val="480"/>
        </w:trPr>
        <w:tc>
          <w:tcPr>
            <w:tcW w:w="12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vAlign w:val="center"/>
            <w:hideMark/>
          </w:tcPr>
          <w:p w14:paraId="4E8C0996" w14:textId="77777777" w:rsidR="001140A6" w:rsidRDefault="001140A6">
            <w:pPr>
              <w:jc w:val="center"/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  <w:t xml:space="preserve">CANTIDAD </w:t>
            </w:r>
          </w:p>
        </w:tc>
        <w:tc>
          <w:tcPr>
            <w:tcW w:w="119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6D58919C" w14:textId="77777777" w:rsidR="001140A6" w:rsidRDefault="001140A6">
            <w:pPr>
              <w:jc w:val="center"/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  <w:t xml:space="preserve">UNIDAD DE MEDIDA </w:t>
            </w:r>
          </w:p>
        </w:tc>
        <w:tc>
          <w:tcPr>
            <w:tcW w:w="694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548235"/>
            <w:noWrap/>
            <w:vAlign w:val="center"/>
            <w:hideMark/>
          </w:tcPr>
          <w:p w14:paraId="79D710DE" w14:textId="77777777" w:rsidR="001140A6" w:rsidRDefault="001140A6">
            <w:pPr>
              <w:jc w:val="center"/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18"/>
                <w:szCs w:val="18"/>
              </w:rPr>
              <w:t xml:space="preserve">REQUERIMIENTOS </w:t>
            </w:r>
          </w:p>
        </w:tc>
      </w:tr>
      <w:tr w:rsidR="001140A6" w14:paraId="3FCBE936" w14:textId="77777777" w:rsidTr="00A257FA">
        <w:trPr>
          <w:trHeight w:val="540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03D52" w14:textId="77777777" w:rsidR="001140A6" w:rsidRDefault="001140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D52DA" w14:textId="77777777" w:rsidR="001140A6" w:rsidRDefault="001140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30236D" w14:textId="77777777" w:rsidR="001140A6" w:rsidRDefault="001140A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1140A6" w14:paraId="3AC1A0CA" w14:textId="77777777" w:rsidTr="00A257FA">
        <w:trPr>
          <w:trHeight w:val="540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E8394" w14:textId="77777777" w:rsidR="001140A6" w:rsidRDefault="001140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A78C5" w14:textId="77777777" w:rsidR="001140A6" w:rsidRDefault="001140A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87D34B" w14:textId="77777777" w:rsidR="001140A6" w:rsidRDefault="001140A6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1140A6" w14:paraId="4A126762" w14:textId="77777777" w:rsidTr="00A257FA">
        <w:trPr>
          <w:trHeight w:val="540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2363B" w14:textId="77777777" w:rsidR="001140A6" w:rsidRDefault="001140A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74EE6" w14:textId="77777777" w:rsidR="001140A6" w:rsidRDefault="001140A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30AA2C1" w14:textId="77777777" w:rsidR="001140A6" w:rsidRDefault="001140A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</w:tr>
      <w:tr w:rsidR="001140A6" w14:paraId="2279E1BF" w14:textId="77777777" w:rsidTr="00A257FA">
        <w:trPr>
          <w:trHeight w:val="540"/>
        </w:trPr>
        <w:tc>
          <w:tcPr>
            <w:tcW w:w="122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4E6F5" w14:textId="77777777" w:rsidR="001140A6" w:rsidRDefault="001140A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D1302" w14:textId="77777777" w:rsidR="001140A6" w:rsidRDefault="001140A6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FEEA92" w14:textId="77777777" w:rsidR="001140A6" w:rsidRDefault="001140A6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 </w:t>
            </w:r>
          </w:p>
        </w:tc>
      </w:tr>
      <w:tr w:rsidR="001140A6" w14:paraId="553BA346" w14:textId="77777777" w:rsidTr="00A257FA">
        <w:trPr>
          <w:trHeight w:val="42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615C8" w14:textId="77777777" w:rsidR="001140A6" w:rsidRDefault="001140A6">
            <w:pPr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E78BE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AD7C2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73F2F0" w14:textId="77777777" w:rsidR="001140A6" w:rsidRDefault="001140A6">
            <w:pPr>
              <w:rPr>
                <w:sz w:val="20"/>
                <w:szCs w:val="20"/>
              </w:rPr>
            </w:pPr>
          </w:p>
        </w:tc>
      </w:tr>
      <w:tr w:rsidR="001140A6" w14:paraId="7AD67107" w14:textId="77777777" w:rsidTr="00A257FA">
        <w:trPr>
          <w:trHeight w:val="300"/>
        </w:trPr>
        <w:tc>
          <w:tcPr>
            <w:tcW w:w="9356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548235"/>
            <w:noWrap/>
            <w:vAlign w:val="bottom"/>
            <w:hideMark/>
          </w:tcPr>
          <w:p w14:paraId="6BF39635" w14:textId="77777777" w:rsidR="001140A6" w:rsidRDefault="001140A6">
            <w:pPr>
              <w:jc w:val="center"/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  <w:t xml:space="preserve">DATOS DE PLANEACIÓN: </w:t>
            </w:r>
          </w:p>
        </w:tc>
      </w:tr>
      <w:tr w:rsidR="001140A6" w14:paraId="62254503" w14:textId="77777777" w:rsidTr="00A257FA">
        <w:trPr>
          <w:trHeight w:val="630"/>
        </w:trPr>
        <w:tc>
          <w:tcPr>
            <w:tcW w:w="2416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FBB0A77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Programa Presupuestal: 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8D2085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1140A6" w14:paraId="28709549" w14:textId="77777777" w:rsidTr="00A257FA">
        <w:trPr>
          <w:trHeight w:val="630"/>
        </w:trPr>
        <w:tc>
          <w:tcPr>
            <w:tcW w:w="2416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4AD574DB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Clasificador por Objeto del Gasto (COG)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F0DD8E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1140A6" w14:paraId="1425159C" w14:textId="77777777" w:rsidTr="00A257FA">
        <w:trPr>
          <w:trHeight w:val="630"/>
        </w:trPr>
        <w:tc>
          <w:tcPr>
            <w:tcW w:w="241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000000" w:fill="E2EFDA"/>
            <w:vAlign w:val="center"/>
            <w:hideMark/>
          </w:tcPr>
          <w:p w14:paraId="021BDF60" w14:textId="77777777" w:rsidR="001140A6" w:rsidRDefault="001140A6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USO</w:t>
            </w:r>
          </w:p>
        </w:tc>
        <w:tc>
          <w:tcPr>
            <w:tcW w:w="6940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550ECA" w14:textId="77777777" w:rsidR="001140A6" w:rsidRDefault="001140A6">
            <w:pPr>
              <w:jc w:val="both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1140A6" w14:paraId="2D3D2814" w14:textId="77777777" w:rsidTr="009B7656">
        <w:trPr>
          <w:trHeight w:val="495"/>
        </w:trPr>
        <w:tc>
          <w:tcPr>
            <w:tcW w:w="9356" w:type="dxa"/>
            <w:gridSpan w:val="4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BAAAF3" w14:textId="015A6A16" w:rsidR="001140A6" w:rsidRDefault="001140A6">
            <w:pPr>
              <w:jc w:val="both"/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</w:rPr>
            </w:pPr>
            <w:r w:rsidRPr="009B7656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Nota: Las solicitudes deberán realizarse por lo menos con 5 días hábiles de anticipación</w:t>
            </w:r>
            <w:r w:rsidR="009B7656" w:rsidRPr="009B7656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.</w:t>
            </w:r>
          </w:p>
        </w:tc>
      </w:tr>
      <w:tr w:rsidR="001140A6" w14:paraId="09C33DA7" w14:textId="77777777" w:rsidTr="00A257FA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75C03" w14:textId="77777777" w:rsidR="001140A6" w:rsidRDefault="001140A6">
            <w:pPr>
              <w:jc w:val="both"/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1A346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719983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AEB57" w14:textId="77777777" w:rsidR="001140A6" w:rsidRDefault="001140A6">
            <w:pPr>
              <w:rPr>
                <w:sz w:val="20"/>
                <w:szCs w:val="20"/>
              </w:rPr>
            </w:pPr>
          </w:p>
        </w:tc>
      </w:tr>
      <w:tr w:rsidR="001140A6" w14:paraId="4DD77688" w14:textId="77777777" w:rsidTr="00A257FA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0E95D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56961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C88AD9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39427" w14:textId="77777777" w:rsidR="001140A6" w:rsidRDefault="001140A6">
            <w:pPr>
              <w:rPr>
                <w:sz w:val="20"/>
                <w:szCs w:val="20"/>
              </w:rPr>
            </w:pPr>
          </w:p>
        </w:tc>
      </w:tr>
      <w:tr w:rsidR="001140A6" w14:paraId="5AA58133" w14:textId="77777777" w:rsidTr="00A257FA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EB1B7E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A93AE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04B10" w14:textId="6EBD0307" w:rsidR="001140A6" w:rsidRDefault="00A257FA">
            <w:pPr>
              <w:rPr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0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7673B9A4" wp14:editId="14F2BF67">
                      <wp:simplePos x="0" y="0"/>
                      <wp:positionH relativeFrom="column">
                        <wp:posOffset>-497840</wp:posOffset>
                      </wp:positionH>
                      <wp:positionV relativeFrom="paragraph">
                        <wp:posOffset>107950</wp:posOffset>
                      </wp:positionV>
                      <wp:extent cx="1085850" cy="266700"/>
                      <wp:effectExtent l="0" t="0" r="0" b="0"/>
                      <wp:wrapNone/>
                      <wp:docPr id="10" name="Cuadro de texto 10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9A9E18A-D24F-4239-AC51-896B39BECC65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85850" cy="2667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29A3FEDC" w14:textId="77777777" w:rsidR="001140A6" w:rsidRDefault="001140A6" w:rsidP="001140A6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Solicitó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t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673B9A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10" o:spid="_x0000_s1026" type="#_x0000_t202" style="position:absolute;margin-left:-39.2pt;margin-top:8.5pt;width:85.5pt;height:2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" filled="f" stroked="f">
                      <v:textbox style="mso-fit-shape-to-text:t">
                        <w:txbxContent>
                          <w:p w14:paraId="29A3FEDC" w14:textId="77777777" w:rsidR="001140A6" w:rsidRDefault="001140A6" w:rsidP="001140A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>Solicitó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5C57E9" w14:textId="77777777" w:rsidR="001140A6" w:rsidRDefault="001140A6">
            <w:pPr>
              <w:rPr>
                <w:sz w:val="20"/>
                <w:szCs w:val="20"/>
              </w:rPr>
            </w:pPr>
          </w:p>
        </w:tc>
      </w:tr>
      <w:tr w:rsidR="001140A6" w14:paraId="22490B2F" w14:textId="77777777" w:rsidTr="00A257FA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5A6F9A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6352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813E8" w14:textId="05D59B8C" w:rsidR="001140A6" w:rsidRDefault="001140A6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05E29" w14:textId="77777777" w:rsidR="001140A6" w:rsidRDefault="001140A6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1140A6" w14:paraId="4D140F6E" w14:textId="77777777" w:rsidTr="00A257FA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EDE11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6352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DA23C4" w14:textId="77777777" w:rsidR="001140A6" w:rsidRDefault="001140A6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AFE21" w14:textId="77777777" w:rsidR="001140A6" w:rsidRDefault="001140A6">
            <w:pPr>
              <w:rPr>
                <w:sz w:val="20"/>
                <w:szCs w:val="20"/>
              </w:rPr>
            </w:pPr>
          </w:p>
        </w:tc>
      </w:tr>
      <w:tr w:rsidR="001140A6" w14:paraId="5B57C943" w14:textId="77777777" w:rsidTr="00A257FA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A0C7D4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1ED3D3" w14:textId="77777777" w:rsidR="001140A6" w:rsidRDefault="001140A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B12E41" w14:textId="77777777" w:rsidR="001140A6" w:rsidRDefault="001140A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483CF8" w14:textId="77777777" w:rsidR="001140A6" w:rsidRDefault="001140A6">
            <w:pPr>
              <w:jc w:val="center"/>
              <w:rPr>
                <w:sz w:val="20"/>
                <w:szCs w:val="20"/>
              </w:rPr>
            </w:pPr>
          </w:p>
        </w:tc>
      </w:tr>
      <w:tr w:rsidR="001140A6" w14:paraId="423FB698" w14:textId="77777777" w:rsidTr="00A257FA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10101" w14:textId="77777777" w:rsidR="001140A6" w:rsidRDefault="001140A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207242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CC2139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359FB" w14:textId="77777777" w:rsidR="001140A6" w:rsidRDefault="001140A6">
            <w:pPr>
              <w:jc w:val="center"/>
              <w:rPr>
                <w:sz w:val="20"/>
                <w:szCs w:val="20"/>
              </w:rPr>
            </w:pPr>
          </w:p>
        </w:tc>
      </w:tr>
      <w:tr w:rsidR="001140A6" w14:paraId="5C157F51" w14:textId="77777777" w:rsidTr="00A257FA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4CB8D7" w14:textId="77777777" w:rsidR="001140A6" w:rsidRDefault="001140A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5BDEDC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14DBA" w14:textId="39756C6E" w:rsidR="001140A6" w:rsidRDefault="00A257FA">
            <w:pPr>
              <w:rPr>
                <w:sz w:val="20"/>
                <w:szCs w:val="20"/>
              </w:rPr>
            </w:pPr>
            <w:r>
              <w:rPr>
                <w:rFonts w:ascii="Calibri" w:hAnsi="Calibri" w:cs="Calibri"/>
                <w:noProof/>
                <w:color w:val="00000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 wp14:anchorId="03876D3C" wp14:editId="5C9EC12F">
                      <wp:simplePos x="0" y="0"/>
                      <wp:positionH relativeFrom="column">
                        <wp:posOffset>2011680</wp:posOffset>
                      </wp:positionH>
                      <wp:positionV relativeFrom="paragraph">
                        <wp:posOffset>17780</wp:posOffset>
                      </wp:positionV>
                      <wp:extent cx="1905000" cy="257175"/>
                      <wp:effectExtent l="0" t="0" r="0" b="0"/>
                      <wp:wrapNone/>
                      <wp:docPr id="1" name="Cuadro de texto 1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3F831053-84CA-4540-8637-44C1BB328D53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05000" cy="2571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52D5250B" w14:textId="77777777" w:rsidR="001140A6" w:rsidRDefault="001140A6" w:rsidP="001140A6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SELLO DE RECIBIDO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t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876D3C" id="Cuadro de texto 1" o:spid="_x0000_s1027" type="#_x0000_t202" style="position:absolute;margin-left:158.4pt;margin-top:1.4pt;width:150pt;height:20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" filled="f" stroked="f">
                      <v:textbox style="mso-fit-shape-to-text:t">
                        <w:txbxContent>
                          <w:p w14:paraId="52D5250B" w14:textId="77777777" w:rsidR="001140A6" w:rsidRDefault="001140A6" w:rsidP="001140A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  <w:t>SELLO DE RECIBIDO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color w:val="000000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50A5CBC7" wp14:editId="2382F35F">
                      <wp:simplePos x="0" y="0"/>
                      <wp:positionH relativeFrom="column">
                        <wp:posOffset>-1531620</wp:posOffset>
                      </wp:positionH>
                      <wp:positionV relativeFrom="paragraph">
                        <wp:posOffset>60960</wp:posOffset>
                      </wp:positionV>
                      <wp:extent cx="2981325" cy="514350"/>
                      <wp:effectExtent l="0" t="0" r="0" b="0"/>
                      <wp:wrapNone/>
                      <wp:docPr id="9" name="Cuadro de texto 9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8984CB23-EC5C-4F1B-B184-03947DA819F2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81325" cy="514350"/>
                              </a:xfrm>
                              <a:prstGeom prst="rect">
                                <a:avLst/>
                              </a:prstGeom>
                              <a:noFill/>
                              <a:ln w="9525" cmpd="sng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1442B3" w14:textId="10E80AD1" w:rsidR="001140A6" w:rsidRDefault="001140A6" w:rsidP="001140A6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NOMBRE Y FIRMA DEL DIRECTOR </w:t>
                                  </w:r>
                                  <w:r w:rsidR="00761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1"/>
                                      <w:szCs w:val="21"/>
                                    </w:rPr>
                                    <w:t xml:space="preserve"> SOLICITANTE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ctr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0A5CBC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9" o:spid="_x0000_s1028" type="#_x0000_t202" style="position:absolute;margin-left:-120.6pt;margin-top:4.8pt;width:234.75pt;height:40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" filled="f" stroked="f">
                      <v:textbox>
                        <w:txbxContent>
                          <w:p w14:paraId="7A1442B3" w14:textId="10E80AD1" w:rsidR="001140A6" w:rsidRDefault="001140A6" w:rsidP="001140A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NOMBRE Y FIRMA DEL DIRECTOR </w:t>
                            </w:r>
                            <w:r w:rsidR="0076121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SOLICITANTE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FAE11" w14:textId="77777777" w:rsidR="001140A6" w:rsidRDefault="001140A6">
            <w:pPr>
              <w:rPr>
                <w:sz w:val="20"/>
                <w:szCs w:val="20"/>
              </w:rPr>
            </w:pPr>
          </w:p>
        </w:tc>
      </w:tr>
      <w:tr w:rsidR="001140A6" w14:paraId="47F3E043" w14:textId="77777777" w:rsidTr="00A257FA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C228A8" w14:textId="592D49CF" w:rsidR="001140A6" w:rsidRDefault="001140A6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"/>
            </w:tblGrid>
            <w:tr w:rsidR="001140A6" w14:paraId="5C9C6A04" w14:textId="77777777">
              <w:trPr>
                <w:trHeight w:val="300"/>
                <w:tblCellSpacing w:w="0" w:type="dxa"/>
              </w:trPr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69E93E5" w14:textId="77777777" w:rsidR="001140A6" w:rsidRDefault="001140A6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</w:p>
              </w:tc>
            </w:tr>
          </w:tbl>
          <w:p w14:paraId="779C13A3" w14:textId="77777777" w:rsidR="001140A6" w:rsidRDefault="001140A6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A3B8B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BB098E" w14:textId="62EC3EC4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6A600E" w14:textId="77777777" w:rsidR="001140A6" w:rsidRDefault="001140A6">
            <w:pPr>
              <w:rPr>
                <w:sz w:val="20"/>
                <w:szCs w:val="20"/>
              </w:rPr>
            </w:pPr>
          </w:p>
        </w:tc>
      </w:tr>
      <w:tr w:rsidR="001140A6" w14:paraId="70CDA321" w14:textId="77777777" w:rsidTr="00A257FA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F48D2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9A25E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6B036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2ED12" w14:textId="77777777" w:rsidR="001140A6" w:rsidRDefault="001140A6">
            <w:pPr>
              <w:rPr>
                <w:sz w:val="20"/>
                <w:szCs w:val="20"/>
              </w:rPr>
            </w:pPr>
          </w:p>
        </w:tc>
      </w:tr>
      <w:tr w:rsidR="001140A6" w14:paraId="5E23749C" w14:textId="77777777" w:rsidTr="00A257FA">
        <w:trPr>
          <w:trHeight w:val="300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80FCB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29A51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51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6D86A" w14:textId="77777777" w:rsidR="001140A6" w:rsidRDefault="001140A6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91CD2" w14:textId="77777777" w:rsidR="001140A6" w:rsidRDefault="001140A6">
            <w:pPr>
              <w:rPr>
                <w:sz w:val="20"/>
                <w:szCs w:val="20"/>
              </w:rPr>
            </w:pPr>
          </w:p>
        </w:tc>
      </w:tr>
    </w:tbl>
    <w:p w14:paraId="3F5E8F6D" w14:textId="6D00BF03" w:rsidR="00A362C3" w:rsidRPr="009279D9" w:rsidRDefault="00A362C3" w:rsidP="00A257FA"/>
    <w:sectPr w:rsidR="00A362C3" w:rsidRPr="009279D9" w:rsidSect="00016493">
      <w:headerReference w:type="default" r:id="rId8"/>
      <w:footerReference w:type="default" r:id="rId9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FB3C63F" w14:textId="77777777" w:rsidR="004E7CCE" w:rsidRDefault="004E7CCE">
      <w:r>
        <w:separator/>
      </w:r>
    </w:p>
  </w:endnote>
  <w:endnote w:type="continuationSeparator" w:id="0">
    <w:p w14:paraId="16C05E32" w14:textId="77777777" w:rsidR="004E7CCE" w:rsidRDefault="004E7C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4E7CCE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9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B84BB8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48D3F1" w14:textId="77777777" w:rsidR="004E7CCE" w:rsidRDefault="004E7CCE">
      <w:r>
        <w:separator/>
      </w:r>
    </w:p>
  </w:footnote>
  <w:footnote w:type="continuationSeparator" w:id="0">
    <w:p w14:paraId="3552D3AB" w14:textId="77777777" w:rsidR="004E7CCE" w:rsidRDefault="004E7C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7" name="Imagen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6EC3A51" w:rsidR="000A201A" w:rsidRDefault="000A201A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371F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0A6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37"/>
    <w:rsid w:val="002B127D"/>
    <w:rsid w:val="002B2CD7"/>
    <w:rsid w:val="002B627F"/>
    <w:rsid w:val="002B6873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64CF"/>
    <w:rsid w:val="00386744"/>
    <w:rsid w:val="003867C2"/>
    <w:rsid w:val="003905C9"/>
    <w:rsid w:val="00390997"/>
    <w:rsid w:val="00392238"/>
    <w:rsid w:val="003926B9"/>
    <w:rsid w:val="003928E7"/>
    <w:rsid w:val="00393FE0"/>
    <w:rsid w:val="00394C46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5E33"/>
    <w:rsid w:val="003C610A"/>
    <w:rsid w:val="003C6981"/>
    <w:rsid w:val="003C7D17"/>
    <w:rsid w:val="003D0150"/>
    <w:rsid w:val="003D1078"/>
    <w:rsid w:val="003D4C15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97"/>
    <w:rsid w:val="004237D9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42D2"/>
    <w:rsid w:val="00434649"/>
    <w:rsid w:val="00434C42"/>
    <w:rsid w:val="00435635"/>
    <w:rsid w:val="00435B67"/>
    <w:rsid w:val="004363AE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E7CCE"/>
    <w:rsid w:val="004F0886"/>
    <w:rsid w:val="004F3848"/>
    <w:rsid w:val="004F3CC2"/>
    <w:rsid w:val="004F3FE9"/>
    <w:rsid w:val="004F4FB9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5113"/>
    <w:rsid w:val="005A6F7E"/>
    <w:rsid w:val="005A7420"/>
    <w:rsid w:val="005B04D4"/>
    <w:rsid w:val="005B1C21"/>
    <w:rsid w:val="005B2179"/>
    <w:rsid w:val="005B2D03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1014A"/>
    <w:rsid w:val="00610AA6"/>
    <w:rsid w:val="00611E44"/>
    <w:rsid w:val="006121FF"/>
    <w:rsid w:val="006138DF"/>
    <w:rsid w:val="006142B8"/>
    <w:rsid w:val="006144A0"/>
    <w:rsid w:val="00615511"/>
    <w:rsid w:val="00616C63"/>
    <w:rsid w:val="00617E6B"/>
    <w:rsid w:val="00622727"/>
    <w:rsid w:val="00622E8F"/>
    <w:rsid w:val="006231E1"/>
    <w:rsid w:val="00623382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21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4387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1637"/>
    <w:rsid w:val="0085281B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127B"/>
    <w:rsid w:val="009618CC"/>
    <w:rsid w:val="00961B0C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528D"/>
    <w:rsid w:val="009B55F2"/>
    <w:rsid w:val="009B5A95"/>
    <w:rsid w:val="009B614C"/>
    <w:rsid w:val="009B6FB2"/>
    <w:rsid w:val="009B7656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7FA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12CA"/>
    <w:rsid w:val="00B014F4"/>
    <w:rsid w:val="00B018F9"/>
    <w:rsid w:val="00B0205C"/>
    <w:rsid w:val="00B043A8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4BB8"/>
    <w:rsid w:val="00B85159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25E"/>
    <w:rsid w:val="00BF7CC8"/>
    <w:rsid w:val="00C009A4"/>
    <w:rsid w:val="00C011AE"/>
    <w:rsid w:val="00C0261A"/>
    <w:rsid w:val="00C02DFC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9D9"/>
    <w:rsid w:val="00D15BF8"/>
    <w:rsid w:val="00D1625F"/>
    <w:rsid w:val="00D16351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5E4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5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0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8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101</TotalTime>
  <Pages>1</Pages>
  <Words>105</Words>
  <Characters>581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11</cp:revision>
  <cp:lastPrinted>2022-12-30T01:23:00Z</cp:lastPrinted>
  <dcterms:created xsi:type="dcterms:W3CDTF">2022-11-24T22:19:00Z</dcterms:created>
  <dcterms:modified xsi:type="dcterms:W3CDTF">2023-02-09T20:26:00Z</dcterms:modified>
</cp:coreProperties>
</file>