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8AA108" w14:textId="0B2975C9" w:rsidR="00B85CD7" w:rsidRPr="00B85CD7" w:rsidRDefault="00B85CD7" w:rsidP="00B85CD7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TESO_004</w:t>
      </w:r>
      <w:r w:rsidR="00693874">
        <w:rPr>
          <w:rFonts w:ascii="Arial" w:hAnsi="Arial" w:cs="Arial"/>
          <w:b/>
          <w:bCs/>
          <w:color w:val="FF0000"/>
          <w:sz w:val="18"/>
          <w:szCs w:val="18"/>
        </w:rPr>
        <w:t>e</w:t>
      </w:r>
    </w:p>
    <w:p w14:paraId="4E379E3B" w14:textId="77777777" w:rsidR="00C0411E" w:rsidRDefault="00C0411E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50522867" w14:textId="775903F5" w:rsidR="009160F7" w:rsidRPr="006A4A94" w:rsidRDefault="009160F7" w:rsidP="009160F7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  <w:t xml:space="preserve">ENTREGA DE APOYO </w:t>
      </w:r>
      <w:r w:rsidR="007808D3">
        <w:rPr>
          <w:rFonts w:ascii="Arial" w:hAnsi="Arial" w:cs="Arial"/>
          <w:b/>
          <w:bCs/>
          <w:sz w:val="20"/>
          <w:szCs w:val="20"/>
        </w:rPr>
        <w:t>ECÓNOMICO</w:t>
      </w:r>
    </w:p>
    <w:p w14:paraId="61AD4E99" w14:textId="77777777" w:rsidR="009160F7" w:rsidRPr="00BF719E" w:rsidRDefault="009160F7" w:rsidP="00B85CD7">
      <w:pPr>
        <w:jc w:val="center"/>
        <w:rPr>
          <w:rFonts w:ascii="Arial Rounded MT Bold" w:hAnsi="Arial Rounded MT Bold"/>
          <w:sz w:val="10"/>
          <w:szCs w:val="10"/>
        </w:rPr>
      </w:pPr>
    </w:p>
    <w:p w14:paraId="57A1C7D7" w14:textId="77777777" w:rsidR="001E3BD8" w:rsidRPr="00E70962" w:rsidRDefault="001E3BD8" w:rsidP="005F0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339933"/>
        <w:jc w:val="center"/>
        <w:rPr>
          <w:rFonts w:ascii="Arial" w:hAnsi="Arial" w:cs="Arial"/>
          <w:b/>
          <w:color w:val="FFFFFF" w:themeColor="background1"/>
          <w:sz w:val="22"/>
          <w:szCs w:val="22"/>
        </w:rPr>
      </w:pPr>
      <w:r w:rsidRPr="00E70962">
        <w:rPr>
          <w:rFonts w:ascii="Arial" w:hAnsi="Arial" w:cs="Arial"/>
          <w:b/>
          <w:smallCaps/>
          <w:color w:val="FFFFFF" w:themeColor="background1"/>
          <w:sz w:val="22"/>
          <w:szCs w:val="22"/>
        </w:rPr>
        <w:t>Estudio Socioeconómico</w:t>
      </w:r>
    </w:p>
    <w:p w14:paraId="747C6F39" w14:textId="77777777" w:rsidR="001E3BD8" w:rsidRPr="009D0143" w:rsidRDefault="001E3BD8" w:rsidP="005F0B38">
      <w:pPr>
        <w:rPr>
          <w:rFonts w:ascii="Arial" w:hAnsi="Arial" w:cs="Arial"/>
          <w:b/>
          <w:smallCaps/>
          <w:sz w:val="2"/>
          <w:szCs w:val="2"/>
        </w:rPr>
      </w:pPr>
    </w:p>
    <w:p w14:paraId="64C3E207" w14:textId="77777777" w:rsidR="001E3BD8" w:rsidRDefault="001E3BD8" w:rsidP="005F0B38">
      <w:pPr>
        <w:rPr>
          <w:rFonts w:ascii="Arial" w:hAnsi="Arial" w:cs="Arial"/>
          <w:b/>
          <w:smallCaps/>
          <w:sz w:val="22"/>
          <w:szCs w:val="22"/>
        </w:rPr>
      </w:pPr>
      <w:r w:rsidRPr="00C55F80">
        <w:rPr>
          <w:rFonts w:ascii="Arial" w:hAnsi="Arial" w:cs="Arial"/>
          <w:b/>
          <w:smallCaps/>
          <w:sz w:val="22"/>
          <w:szCs w:val="22"/>
        </w:rPr>
        <w:t xml:space="preserve">Datos </w:t>
      </w:r>
      <w:r>
        <w:rPr>
          <w:rFonts w:ascii="Arial" w:hAnsi="Arial" w:cs="Arial"/>
          <w:b/>
          <w:smallCaps/>
          <w:sz w:val="22"/>
          <w:szCs w:val="22"/>
        </w:rPr>
        <w:t>de la Institución:</w:t>
      </w:r>
    </w:p>
    <w:tbl>
      <w:tblPr>
        <w:tblW w:w="9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00"/>
        <w:gridCol w:w="5746"/>
      </w:tblGrid>
      <w:tr w:rsidR="001E3BD8" w:rsidRPr="00297021" w14:paraId="5D704D8B" w14:textId="77777777" w:rsidTr="005F0B38">
        <w:trPr>
          <w:trHeight w:val="354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C31E5A" w14:textId="77777777" w:rsidR="001E3BD8" w:rsidRPr="00D558A8" w:rsidRDefault="001E3BD8" w:rsidP="001E3BD8">
            <w:pPr>
              <w:pStyle w:val="Sinespaciado"/>
              <w:rPr>
                <w:rFonts w:eastAsia="Times New Roman"/>
                <w:b/>
                <w:bCs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NOMBRE DE LA INSTITUCIÓN:</w:t>
            </w:r>
            <w:r>
              <w:rPr>
                <w:rFonts w:eastAsia="Times New Roman"/>
                <w:lang w:eastAsia="es-MX"/>
              </w:rPr>
              <w:t xml:space="preserve"> </w:t>
            </w:r>
          </w:p>
        </w:tc>
      </w:tr>
      <w:tr w:rsidR="001E3BD8" w:rsidRPr="00297021" w14:paraId="2F4C1E9F" w14:textId="77777777" w:rsidTr="005F0B38">
        <w:trPr>
          <w:trHeight w:val="396"/>
        </w:trPr>
        <w:tc>
          <w:tcPr>
            <w:tcW w:w="934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5BA816" w14:textId="77777777" w:rsidR="001E3BD8" w:rsidRPr="00297021" w:rsidRDefault="001E3BD8" w:rsidP="001E3BD8">
            <w:pPr>
              <w:pStyle w:val="Sinespaciado"/>
              <w:rPr>
                <w:rFonts w:eastAsia="Times New Roman"/>
                <w:lang w:eastAsia="es-MX"/>
              </w:rPr>
            </w:pPr>
            <w:r>
              <w:rPr>
                <w:rFonts w:eastAsia="Times New Roman"/>
                <w:lang w:eastAsia="es-MX"/>
              </w:rPr>
              <w:t>DOMICILIO</w:t>
            </w:r>
            <w:r w:rsidRPr="00297021">
              <w:rPr>
                <w:rFonts w:eastAsia="Times New Roman"/>
                <w:lang w:eastAsia="es-MX"/>
              </w:rPr>
              <w:t xml:space="preserve">: </w:t>
            </w:r>
          </w:p>
        </w:tc>
      </w:tr>
      <w:tr w:rsidR="001E3BD8" w:rsidRPr="00297021" w14:paraId="6B83EF99" w14:textId="77777777" w:rsidTr="005F0B38">
        <w:trPr>
          <w:trHeight w:val="416"/>
        </w:trPr>
        <w:tc>
          <w:tcPr>
            <w:tcW w:w="3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63F904F" w14:textId="77777777" w:rsidR="001E3BD8" w:rsidRPr="00297021" w:rsidRDefault="001E3BD8" w:rsidP="001E3BD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 xml:space="preserve">LOCALIDAD: </w:t>
            </w:r>
          </w:p>
        </w:tc>
        <w:tc>
          <w:tcPr>
            <w:tcW w:w="57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8FD24F" w14:textId="77777777" w:rsidR="001E3BD8" w:rsidRPr="00297021" w:rsidRDefault="001E3BD8" w:rsidP="001E3BD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MUNICIPIO:</w:t>
            </w:r>
            <w:r>
              <w:rPr>
                <w:rFonts w:eastAsia="Times New Roman"/>
                <w:lang w:eastAsia="es-MX"/>
              </w:rPr>
              <w:t xml:space="preserve"> </w:t>
            </w:r>
          </w:p>
        </w:tc>
      </w:tr>
      <w:tr w:rsidR="001E3BD8" w:rsidRPr="00297021" w14:paraId="21B532B2" w14:textId="77777777" w:rsidTr="005F0B38">
        <w:trPr>
          <w:trHeight w:val="394"/>
        </w:trPr>
        <w:tc>
          <w:tcPr>
            <w:tcW w:w="3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F8BA4B0" w14:textId="77777777" w:rsidR="001E3BD8" w:rsidRPr="00297021" w:rsidRDefault="001E3BD8" w:rsidP="001E3BD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>NIVEL ESCOLAR</w:t>
            </w:r>
            <w:r>
              <w:rPr>
                <w:rFonts w:eastAsia="Times New Roman"/>
                <w:lang w:eastAsia="es-MX"/>
              </w:rPr>
              <w:t>:</w:t>
            </w:r>
          </w:p>
        </w:tc>
        <w:tc>
          <w:tcPr>
            <w:tcW w:w="57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B39C130" w14:textId="77777777" w:rsidR="001E3BD8" w:rsidRPr="00297021" w:rsidRDefault="001E3BD8" w:rsidP="001E3BD8">
            <w:pPr>
              <w:pStyle w:val="Sinespaciado"/>
              <w:rPr>
                <w:rFonts w:eastAsia="Times New Roman"/>
                <w:lang w:eastAsia="es-MX"/>
              </w:rPr>
            </w:pPr>
            <w:r w:rsidRPr="00297021">
              <w:rPr>
                <w:rFonts w:eastAsia="Times New Roman"/>
                <w:lang w:eastAsia="es-MX"/>
              </w:rPr>
              <w:t xml:space="preserve">CLAVE CENTRO DE TRABAJO: </w:t>
            </w:r>
          </w:p>
        </w:tc>
      </w:tr>
    </w:tbl>
    <w:p w14:paraId="3F668BA4" w14:textId="77777777" w:rsidR="001E3BD8" w:rsidRPr="00927E8D" w:rsidRDefault="001E3BD8" w:rsidP="005F0B38">
      <w:pPr>
        <w:rPr>
          <w:rFonts w:ascii="Arial" w:hAnsi="Arial" w:cs="Arial"/>
          <w:b/>
          <w:sz w:val="4"/>
          <w:szCs w:val="4"/>
        </w:rPr>
      </w:pPr>
    </w:p>
    <w:p w14:paraId="5C07D629" w14:textId="77777777" w:rsidR="001E3BD8" w:rsidRPr="009D0143" w:rsidRDefault="001E3BD8" w:rsidP="005F0B38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“Bajo protesta de decir la verdad, manifiesto que la información proporcionada mediante este documento es veraz y puede ser </w:t>
      </w:r>
      <w:r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>verificada</w:t>
      </w:r>
      <w:r w:rsidRPr="009D0143"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  <w:t xml:space="preserve"> por la Autoridad Municipal que se asigne al caso.”</w:t>
      </w:r>
    </w:p>
    <w:p w14:paraId="33AFDCF4" w14:textId="77777777" w:rsidR="001E3BD8" w:rsidRDefault="001E3BD8" w:rsidP="005F0B38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7"/>
          <w:szCs w:val="17"/>
        </w:rPr>
      </w:pPr>
    </w:p>
    <w:p w14:paraId="7CBC525B" w14:textId="77777777" w:rsidR="001E3BD8" w:rsidRDefault="001E3BD8" w:rsidP="005F0B38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5FB06577" w14:textId="77777777" w:rsidR="001E3BD8" w:rsidRDefault="001E3BD8" w:rsidP="005F0B38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0D31828A" w14:textId="77777777" w:rsidR="001E3BD8" w:rsidRPr="00383A3A" w:rsidRDefault="001E3BD8" w:rsidP="005F0B38">
      <w:pPr>
        <w:jc w:val="center"/>
        <w:rPr>
          <w:rFonts w:ascii="Arial" w:hAnsi="Arial" w:cs="Arial"/>
          <w:b/>
          <w:i/>
          <w:iCs/>
          <w:smallCaps/>
          <w:color w:val="000000" w:themeColor="text1"/>
          <w:sz w:val="14"/>
          <w:szCs w:val="14"/>
        </w:rPr>
      </w:pPr>
    </w:p>
    <w:p w14:paraId="3F69A8B9" w14:textId="77777777" w:rsidR="001E3BD8" w:rsidRPr="00383A3A" w:rsidRDefault="001E3BD8" w:rsidP="005F0B38">
      <w:pPr>
        <w:jc w:val="center"/>
        <w:rPr>
          <w:rFonts w:ascii="Arial" w:hAnsi="Arial" w:cs="Arial"/>
          <w:b/>
          <w:smallCaps/>
          <w:color w:val="000000" w:themeColor="text1"/>
          <w:sz w:val="20"/>
          <w:szCs w:val="20"/>
        </w:rPr>
      </w:pPr>
      <w:r w:rsidRPr="00083C4F">
        <w:rPr>
          <w:rFonts w:ascii="Arial" w:hAnsi="Arial" w:cs="Arial"/>
          <w:b/>
          <w:i/>
          <w:iCs/>
          <w:smallCaps/>
          <w:noProof/>
          <w:color w:val="000000" w:themeColor="text1"/>
          <w:sz w:val="17"/>
          <w:szCs w:val="17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F28493A" wp14:editId="678DF921">
                <wp:simplePos x="0" y="0"/>
                <wp:positionH relativeFrom="column">
                  <wp:posOffset>5390515</wp:posOffset>
                </wp:positionH>
                <wp:positionV relativeFrom="paragraph">
                  <wp:posOffset>106045</wp:posOffset>
                </wp:positionV>
                <wp:extent cx="1178560" cy="27813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8560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4F31A" w14:textId="77777777" w:rsidR="001E3BD8" w:rsidRPr="00421C14" w:rsidRDefault="001E3BD8" w:rsidP="001E3B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421C14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  <w:t>SELLO INSTITUCIÓN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28493A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424.45pt;margin-top:8.35pt;width:92.8pt;height:21.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" filled="f" stroked="f">
                <v:textbox>
                  <w:txbxContent>
                    <w:p w14:paraId="5CD4F31A" w14:textId="77777777" w:rsidR="001E3BD8" w:rsidRPr="00421C14" w:rsidRDefault="001E3BD8" w:rsidP="001E3BD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421C14"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  <w:t>SELLO INSTITUCIÓN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</w:t>
      </w:r>
      <w:r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</w:t>
      </w:r>
      <w:r w:rsidRPr="00383A3A">
        <w:rPr>
          <w:rFonts w:ascii="Arial" w:hAnsi="Arial" w:cs="Arial"/>
          <w:b/>
          <w:smallCaps/>
          <w:color w:val="000000" w:themeColor="text1"/>
          <w:sz w:val="20"/>
          <w:szCs w:val="20"/>
        </w:rPr>
        <w:t>__________________</w:t>
      </w:r>
    </w:p>
    <w:p w14:paraId="537A8AB6" w14:textId="77777777" w:rsidR="001E3BD8" w:rsidRDefault="001E3BD8" w:rsidP="001E3BD8">
      <w:pPr>
        <w:jc w:val="center"/>
        <w:rPr>
          <w:rFonts w:ascii="Arial" w:hAnsi="Arial" w:cs="Arial"/>
          <w:b/>
          <w:smallCaps/>
          <w:color w:val="000000" w:themeColor="text1"/>
        </w:rPr>
      </w:pPr>
      <w:r w:rsidRPr="00C55F80">
        <w:rPr>
          <w:rFonts w:ascii="Arial" w:hAnsi="Arial" w:cs="Arial"/>
          <w:b/>
          <w:smallCaps/>
          <w:color w:val="000000" w:themeColor="text1"/>
        </w:rPr>
        <w:t xml:space="preserve">Nombre y Firma del </w:t>
      </w:r>
      <w:r>
        <w:rPr>
          <w:rFonts w:ascii="Arial" w:hAnsi="Arial" w:cs="Arial"/>
          <w:b/>
          <w:smallCaps/>
          <w:color w:val="000000" w:themeColor="text1"/>
        </w:rPr>
        <w:t>Director o responsable</w:t>
      </w:r>
    </w:p>
    <w:tbl>
      <w:tblPr>
        <w:tblW w:w="89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300"/>
        <w:gridCol w:w="1300"/>
        <w:gridCol w:w="1300"/>
        <w:gridCol w:w="1200"/>
        <w:gridCol w:w="1200"/>
      </w:tblGrid>
      <w:tr w:rsidR="00576634" w14:paraId="7177EA9D" w14:textId="77777777" w:rsidTr="00576634">
        <w:trPr>
          <w:trHeight w:val="315"/>
        </w:trPr>
        <w:tc>
          <w:tcPr>
            <w:tcW w:w="898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008000"/>
            <w:noWrap/>
            <w:vAlign w:val="center"/>
            <w:hideMark/>
          </w:tcPr>
          <w:p w14:paraId="0FF97E88" w14:textId="77777777" w:rsidR="00576634" w:rsidRDefault="0057663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  <w:lang w:val="es-MX" w:eastAsia="es-MX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Recibo de Apoyo Económico y Agradecimiento</w:t>
            </w:r>
          </w:p>
        </w:tc>
      </w:tr>
      <w:tr w:rsidR="00576634" w:rsidRPr="00576634" w14:paraId="5B2CB9DF" w14:textId="77777777" w:rsidTr="00576634">
        <w:trPr>
          <w:trHeight w:val="257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70869E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Ámbito de aplicación o Destino: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E91F5C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Educación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64DC9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Salud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6F9AB1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Cultura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8E7295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Desarrollo Social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CEA8C0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Economía</w:t>
            </w:r>
          </w:p>
        </w:tc>
      </w:tr>
      <w:tr w:rsidR="00576634" w:rsidRPr="00576634" w14:paraId="5B2BEB06" w14:textId="77777777" w:rsidTr="00576634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37D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 xml:space="preserve">Partida: </w:t>
            </w:r>
          </w:p>
        </w:tc>
        <w:tc>
          <w:tcPr>
            <w:tcW w:w="6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7B648AC0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10943BAF" w14:textId="77777777" w:rsidTr="00576634">
        <w:trPr>
          <w:trHeight w:val="315"/>
        </w:trPr>
        <w:tc>
          <w:tcPr>
            <w:tcW w:w="2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E42803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Programa Presupuestal:</w:t>
            </w:r>
          </w:p>
        </w:tc>
        <w:tc>
          <w:tcPr>
            <w:tcW w:w="6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14:paraId="51DFC4F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576634" w:rsidRPr="00576634" w14:paraId="44F7364F" w14:textId="77777777" w:rsidTr="00576634">
        <w:trPr>
          <w:trHeight w:val="429"/>
        </w:trPr>
        <w:tc>
          <w:tcPr>
            <w:tcW w:w="2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C25708" w14:textId="77777777" w:rsidR="00576634" w:rsidRPr="00576634" w:rsidRDefault="00576634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color w:val="000000"/>
                <w:sz w:val="18"/>
                <w:szCs w:val="18"/>
              </w:rPr>
              <w:t>Periodicidad del Apoyo: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3791990F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Permanente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7A9B568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Mensual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4A13244" w14:textId="77777777" w:rsidR="00576634" w:rsidRPr="00576634" w:rsidRDefault="0057663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Ocasional</w:t>
            </w:r>
          </w:p>
        </w:tc>
        <w:tc>
          <w:tcPr>
            <w:tcW w:w="2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125296" w14:textId="77777777" w:rsidR="00576634" w:rsidRPr="00576634" w:rsidRDefault="0057663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57663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Otro: ____________________</w:t>
            </w:r>
          </w:p>
        </w:tc>
      </w:tr>
    </w:tbl>
    <w:p w14:paraId="203C9CA5" w14:textId="77777777" w:rsidR="009160F7" w:rsidRPr="00576634" w:rsidRDefault="009160F7" w:rsidP="00984A58">
      <w:pPr>
        <w:rPr>
          <w:rFonts w:ascii="Arial Rounded MT Bold" w:hAnsi="Arial Rounded MT Bold"/>
          <w:sz w:val="20"/>
          <w:szCs w:val="20"/>
        </w:rPr>
      </w:pPr>
    </w:p>
    <w:p w14:paraId="1674A1A2" w14:textId="3E56C59D" w:rsidR="00576634" w:rsidRPr="00576634" w:rsidRDefault="007808D3" w:rsidP="00576634">
      <w:pPr>
        <w:spacing w:line="360" w:lineRule="auto"/>
        <w:jc w:val="both"/>
        <w:rPr>
          <w:rFonts w:ascii="Arial" w:hAnsi="Arial" w:cs="Arial"/>
          <w:bCs/>
          <w:smallCaps/>
          <w:sz w:val="22"/>
          <w:szCs w:val="22"/>
        </w:rPr>
      </w:pPr>
      <w:r w:rsidRPr="007808D3">
        <w:rPr>
          <w:rFonts w:ascii="Arial" w:hAnsi="Arial" w:cs="Arial"/>
          <w:bCs/>
          <w:smallCaps/>
          <w:sz w:val="22"/>
          <w:szCs w:val="22"/>
        </w:rPr>
        <w:t>Recibí del H. Ayuntamiento de Jalacingo, Veracruz la cantidad de $</w:t>
      </w:r>
      <w:r>
        <w:rPr>
          <w:rFonts w:ascii="Arial" w:hAnsi="Arial" w:cs="Arial"/>
          <w:bCs/>
          <w:smallCaps/>
          <w:sz w:val="22"/>
          <w:szCs w:val="22"/>
        </w:rPr>
        <w:t>____________</w:t>
      </w:r>
      <w:r w:rsidR="00693874">
        <w:rPr>
          <w:rFonts w:ascii="Arial" w:hAnsi="Arial" w:cs="Arial"/>
          <w:bCs/>
          <w:smallCaps/>
          <w:sz w:val="22"/>
          <w:szCs w:val="22"/>
        </w:rPr>
        <w:t>_</w:t>
      </w:r>
      <w:r w:rsidR="00693874" w:rsidRPr="007808D3">
        <w:rPr>
          <w:rFonts w:ascii="Arial" w:hAnsi="Arial" w:cs="Arial"/>
          <w:bCs/>
          <w:smallCaps/>
          <w:sz w:val="22"/>
          <w:szCs w:val="22"/>
        </w:rPr>
        <w:t xml:space="preserve"> (</w:t>
      </w:r>
      <w:r w:rsidRPr="007808D3">
        <w:rPr>
          <w:rFonts w:ascii="Arial" w:hAnsi="Arial" w:cs="Arial"/>
          <w:bCs/>
          <w:smallCaps/>
          <w:sz w:val="22"/>
          <w:szCs w:val="22"/>
        </w:rPr>
        <w:t>___</w:t>
      </w:r>
      <w:r>
        <w:rPr>
          <w:rFonts w:ascii="Arial" w:hAnsi="Arial" w:cs="Arial"/>
          <w:bCs/>
          <w:smallCaps/>
          <w:sz w:val="22"/>
          <w:szCs w:val="22"/>
        </w:rPr>
        <w:t>_______________</w:t>
      </w:r>
      <w:r w:rsidRPr="007808D3">
        <w:rPr>
          <w:rFonts w:ascii="Arial" w:hAnsi="Arial" w:cs="Arial"/>
          <w:bCs/>
          <w:smallCaps/>
          <w:sz w:val="22"/>
          <w:szCs w:val="22"/>
        </w:rPr>
        <w:t>______________________), por concepto de __________________________, AGRADECIENDO la atención prestada a la petición realizada; así mismo, adjunto los siguientes documentos: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1"/>
        <w:gridCol w:w="8266"/>
      </w:tblGrid>
      <w:tr w:rsidR="00BB54DC" w:rsidRPr="00BB54DC" w14:paraId="4AF64A9E" w14:textId="77777777" w:rsidTr="004F50AF">
        <w:trPr>
          <w:trHeight w:val="128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E70A675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AE7CCC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Credencial de Elector</w:t>
            </w:r>
          </w:p>
        </w:tc>
      </w:tr>
      <w:tr w:rsidR="00BB54DC" w:rsidRPr="00BB54DC" w14:paraId="50A2E0AC" w14:textId="77777777" w:rsidTr="004F50AF">
        <w:trPr>
          <w:trHeight w:val="189"/>
        </w:trPr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65996530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CBE1D1" w14:textId="77777777" w:rsidR="00BB54DC" w:rsidRPr="00BB54DC" w:rsidRDefault="00BB54DC" w:rsidP="005F0B38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Receta Médica</w:t>
            </w:r>
          </w:p>
        </w:tc>
      </w:tr>
      <w:tr w:rsidR="00BB54DC" w:rsidRPr="00BB54DC" w14:paraId="548F1187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139206D8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1D5692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Formato de Trámite</w:t>
            </w:r>
          </w:p>
        </w:tc>
      </w:tr>
      <w:tr w:rsidR="00BB54DC" w:rsidRPr="00BB54DC" w14:paraId="19EDF2B5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0FA056DD" w14:textId="77777777" w:rsidR="00BB54DC" w:rsidRPr="00BB54DC" w:rsidRDefault="00BB54DC" w:rsidP="005F0B38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312891" w14:textId="7777777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Acta de Defunción</w:t>
            </w:r>
          </w:p>
        </w:tc>
      </w:tr>
      <w:tr w:rsidR="00BB54DC" w:rsidRPr="00BB54DC" w14:paraId="5E901908" w14:textId="77777777" w:rsidTr="004F50AF">
        <w:tc>
          <w:tcPr>
            <w:tcW w:w="421" w:type="dxa"/>
            <w:tcBorders>
              <w:right w:val="single" w:sz="4" w:space="0" w:color="auto"/>
            </w:tcBorders>
            <w:vAlign w:val="bottom"/>
          </w:tcPr>
          <w:p w14:paraId="5884CDCA" w14:textId="77777777" w:rsidR="00BB54DC" w:rsidRPr="00BB54DC" w:rsidRDefault="00BB54DC" w:rsidP="00BB54DC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</w:p>
        </w:tc>
        <w:tc>
          <w:tcPr>
            <w:tcW w:w="826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D79585" w14:textId="2F876FA7" w:rsidR="00BB54DC" w:rsidRPr="00BB54DC" w:rsidRDefault="00BB54DC" w:rsidP="005F0B38">
            <w:pPr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BB54DC">
              <w:rPr>
                <w:rFonts w:ascii="Arial" w:hAnsi="Arial" w:cs="Arial"/>
                <w:bCs/>
                <w:smallCaps/>
                <w:sz w:val="20"/>
                <w:szCs w:val="20"/>
              </w:rPr>
              <w:t>Otro (especificar): _______________________________________________</w:t>
            </w:r>
          </w:p>
        </w:tc>
      </w:tr>
    </w:tbl>
    <w:p w14:paraId="269D3B3B" w14:textId="4A547C7A" w:rsidR="009160F7" w:rsidRPr="00576634" w:rsidRDefault="009160F7" w:rsidP="00BB54DC">
      <w:pPr>
        <w:rPr>
          <w:rFonts w:ascii="Arial" w:hAnsi="Arial" w:cs="Arial"/>
          <w:bCs/>
          <w:smallCaps/>
          <w:sz w:val="22"/>
          <w:szCs w:val="22"/>
        </w:rPr>
      </w:pPr>
    </w:p>
    <w:p w14:paraId="0DBEB85C" w14:textId="1B2A5E38" w:rsidR="00F50F4F" w:rsidRDefault="00F50F4F" w:rsidP="00F50F4F">
      <w:pPr>
        <w:jc w:val="center"/>
        <w:rPr>
          <w:rFonts w:ascii="Arial" w:hAnsi="Arial" w:cs="Arial"/>
          <w:color w:val="000000" w:themeColor="text1"/>
          <w:sz w:val="20"/>
          <w:szCs w:val="20"/>
        </w:rPr>
      </w:pPr>
      <w:r w:rsidRPr="00383A3A">
        <w:rPr>
          <w:rFonts w:ascii="Arial" w:hAnsi="Arial" w:cs="Arial"/>
          <w:color w:val="000000" w:themeColor="text1"/>
          <w:sz w:val="20"/>
          <w:szCs w:val="20"/>
        </w:rPr>
        <w:t>Jalacingo, Veracruz a ______de _______________de 20</w:t>
      </w:r>
      <w:r>
        <w:rPr>
          <w:rFonts w:ascii="Arial" w:hAnsi="Arial" w:cs="Arial"/>
          <w:color w:val="000000" w:themeColor="text1"/>
          <w:sz w:val="20"/>
          <w:szCs w:val="20"/>
        </w:rPr>
        <w:t>2__.</w:t>
      </w:r>
    </w:p>
    <w:tbl>
      <w:tblPr>
        <w:tblStyle w:val="Tablaconcuadrcula"/>
        <w:tblW w:w="1105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25"/>
        <w:gridCol w:w="3633"/>
        <w:gridCol w:w="237"/>
        <w:gridCol w:w="4018"/>
      </w:tblGrid>
      <w:tr w:rsidR="00925AA6" w:rsidRPr="00927E8D" w14:paraId="2DC7E925" w14:textId="77777777" w:rsidTr="00925AA6">
        <w:trPr>
          <w:trHeight w:val="198"/>
          <w:jc w:val="center"/>
        </w:trPr>
        <w:tc>
          <w:tcPr>
            <w:tcW w:w="2844" w:type="dxa"/>
          </w:tcPr>
          <w:p w14:paraId="3F27FEFD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bookmarkStart w:id="0" w:name="_Hlk126340581"/>
          </w:p>
          <w:p w14:paraId="7C6E17E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69823F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RECIBIÓ</w:t>
            </w:r>
          </w:p>
          <w:p w14:paraId="35A92209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48B82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671BEF14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35AFB147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25" w:type="dxa"/>
          </w:tcPr>
          <w:p w14:paraId="3030B08F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56F22787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22E34E1F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0538BA35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 w:rsidRPr="002478CB"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AUTORIZÓ</w:t>
            </w:r>
          </w:p>
          <w:p w14:paraId="6C4C268B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06F918A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32F3C78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162F7933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237" w:type="dxa"/>
          </w:tcPr>
          <w:p w14:paraId="36495672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4018" w:type="dxa"/>
          </w:tcPr>
          <w:p w14:paraId="368620BE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52A2DDE2" w14:textId="77777777" w:rsidR="00925AA6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  <w:p w14:paraId="4D26FE2B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>PAGO</w:t>
            </w:r>
          </w:p>
          <w:p w14:paraId="6BF19401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</w:tr>
      <w:tr w:rsidR="00925AA6" w:rsidRPr="00927E8D" w14:paraId="7CC15304" w14:textId="77777777" w:rsidTr="00925AA6">
        <w:trPr>
          <w:trHeight w:val="191"/>
          <w:jc w:val="center"/>
        </w:trPr>
        <w:tc>
          <w:tcPr>
            <w:tcW w:w="2844" w:type="dxa"/>
          </w:tcPr>
          <w:p w14:paraId="6947F0CD" w14:textId="77777777" w:rsidR="00925AA6" w:rsidRPr="00BE39B8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>
              <w:rPr>
                <w:rFonts w:ascii="Arial" w:hAnsi="Arial" w:cs="Arial"/>
                <w:bCs/>
                <w:sz w:val="19"/>
                <w:szCs w:val="19"/>
              </w:rPr>
              <w:t xml:space="preserve">     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___________</w:t>
            </w:r>
            <w:r>
              <w:rPr>
                <w:rFonts w:ascii="Arial" w:hAnsi="Arial" w:cs="Arial"/>
                <w:bCs/>
                <w:sz w:val="19"/>
                <w:szCs w:val="19"/>
              </w:rPr>
              <w:t>_______</w:t>
            </w:r>
            <w:r w:rsidRPr="00BE39B8">
              <w:rPr>
                <w:rFonts w:ascii="Arial" w:hAnsi="Arial" w:cs="Arial"/>
                <w:bCs/>
                <w:sz w:val="19"/>
                <w:szCs w:val="19"/>
              </w:rPr>
              <w:t>_</w:t>
            </w:r>
          </w:p>
          <w:p w14:paraId="07EDE9CD" w14:textId="77777777" w:rsidR="00925AA6" w:rsidRPr="002478CB" w:rsidRDefault="00925AA6" w:rsidP="005F0B38">
            <w:pP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  <w:t xml:space="preserve">  C.</w:t>
            </w:r>
          </w:p>
        </w:tc>
        <w:tc>
          <w:tcPr>
            <w:tcW w:w="325" w:type="dxa"/>
          </w:tcPr>
          <w:p w14:paraId="4D2F2494" w14:textId="77777777" w:rsidR="00925AA6" w:rsidRPr="002478CB" w:rsidRDefault="00925AA6" w:rsidP="005F0B38">
            <w:pPr>
              <w:jc w:val="center"/>
              <w:rPr>
                <w:rFonts w:ascii="Arial" w:hAnsi="Arial" w:cs="Arial"/>
                <w:b/>
                <w:color w:val="000000" w:themeColor="text1"/>
                <w:sz w:val="19"/>
                <w:szCs w:val="19"/>
              </w:rPr>
            </w:pPr>
          </w:p>
        </w:tc>
        <w:tc>
          <w:tcPr>
            <w:tcW w:w="3633" w:type="dxa"/>
          </w:tcPr>
          <w:p w14:paraId="249B2A11" w14:textId="77777777" w:rsidR="00925AA6" w:rsidRPr="00EE1B3E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 w:rsidRPr="00EE1B3E">
              <w:rPr>
                <w:rFonts w:ascii="Arial" w:hAnsi="Arial" w:cs="Arial"/>
                <w:bCs/>
                <w:sz w:val="19"/>
                <w:szCs w:val="19"/>
              </w:rPr>
              <w:t>_________________________</w:t>
            </w:r>
          </w:p>
          <w:p w14:paraId="6FA9A205" w14:textId="610E0793" w:rsidR="00925AA6" w:rsidRPr="00EE1B3E" w:rsidRDefault="00EE1B3E" w:rsidP="00925AA6">
            <w:pPr>
              <w:jc w:val="center"/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EE1B3E">
              <w:rPr>
                <w:rFonts w:ascii="Arial" w:hAnsi="Arial" w:cs="Arial"/>
                <w:bCs/>
                <w:smallCaps/>
                <w:sz w:val="20"/>
                <w:szCs w:val="20"/>
              </w:rPr>
              <w:t>(nombre y firma)</w:t>
            </w:r>
          </w:p>
          <w:p w14:paraId="59B97D78" w14:textId="77777777" w:rsidR="00925AA6" w:rsidRPr="00EE1B3E" w:rsidRDefault="00925AA6" w:rsidP="00925AA6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 w:rsidRPr="00EE1B3E">
              <w:rPr>
                <w:rFonts w:ascii="Arial" w:hAnsi="Arial" w:cs="Arial"/>
                <w:bCs/>
                <w:smallCaps/>
                <w:sz w:val="20"/>
                <w:szCs w:val="20"/>
              </w:rPr>
              <w:t>Presidente Municipal</w:t>
            </w:r>
          </w:p>
        </w:tc>
        <w:tc>
          <w:tcPr>
            <w:tcW w:w="237" w:type="dxa"/>
          </w:tcPr>
          <w:p w14:paraId="3C0F54E9" w14:textId="77777777" w:rsidR="00925AA6" w:rsidRPr="00EE1B3E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</w:p>
        </w:tc>
        <w:tc>
          <w:tcPr>
            <w:tcW w:w="4018" w:type="dxa"/>
          </w:tcPr>
          <w:p w14:paraId="33395333" w14:textId="0380F4B0" w:rsidR="00925AA6" w:rsidRPr="00EE1B3E" w:rsidRDefault="00925AA6" w:rsidP="005F0B38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 w:rsidRPr="00EE1B3E">
              <w:rPr>
                <w:rFonts w:ascii="Arial" w:hAnsi="Arial" w:cs="Arial"/>
                <w:bCs/>
                <w:sz w:val="19"/>
                <w:szCs w:val="19"/>
              </w:rPr>
              <w:t>___________________________________</w:t>
            </w:r>
          </w:p>
          <w:p w14:paraId="39399C3A" w14:textId="168CD0C3" w:rsidR="00925AA6" w:rsidRPr="00EE1B3E" w:rsidRDefault="00EE1B3E" w:rsidP="00925AA6">
            <w:pPr>
              <w:jc w:val="center"/>
              <w:rPr>
                <w:rFonts w:ascii="Arial" w:hAnsi="Arial" w:cs="Arial"/>
                <w:bCs/>
                <w:smallCaps/>
                <w:sz w:val="20"/>
                <w:szCs w:val="20"/>
              </w:rPr>
            </w:pPr>
            <w:r w:rsidRPr="00EE1B3E">
              <w:rPr>
                <w:rFonts w:ascii="Arial" w:hAnsi="Arial" w:cs="Arial"/>
                <w:bCs/>
                <w:smallCaps/>
                <w:sz w:val="20"/>
                <w:szCs w:val="20"/>
              </w:rPr>
              <w:t>(nombre y firma)</w:t>
            </w:r>
          </w:p>
          <w:p w14:paraId="722B2898" w14:textId="77777777" w:rsidR="00925AA6" w:rsidRPr="00EE1B3E" w:rsidRDefault="00925AA6" w:rsidP="00925AA6">
            <w:pPr>
              <w:jc w:val="center"/>
              <w:rPr>
                <w:rFonts w:ascii="Arial" w:hAnsi="Arial" w:cs="Arial"/>
                <w:bCs/>
                <w:sz w:val="19"/>
                <w:szCs w:val="19"/>
              </w:rPr>
            </w:pPr>
            <w:r w:rsidRPr="00EE1B3E">
              <w:rPr>
                <w:rFonts w:ascii="Arial" w:hAnsi="Arial" w:cs="Arial"/>
                <w:bCs/>
                <w:smallCaps/>
                <w:sz w:val="20"/>
                <w:szCs w:val="20"/>
              </w:rPr>
              <w:t>Tesorero Municipal</w:t>
            </w:r>
          </w:p>
        </w:tc>
      </w:tr>
      <w:bookmarkEnd w:id="0"/>
    </w:tbl>
    <w:p w14:paraId="3292C7DC" w14:textId="4409FEB7" w:rsidR="00984A58" w:rsidRPr="00B04A11" w:rsidRDefault="00984A58" w:rsidP="00925AA6">
      <w:pPr>
        <w:jc w:val="center"/>
        <w:rPr>
          <w:rFonts w:ascii="Arial" w:hAnsi="Arial" w:cs="Arial"/>
          <w:b/>
          <w:smallCaps/>
          <w:sz w:val="20"/>
          <w:szCs w:val="20"/>
        </w:rPr>
      </w:pPr>
    </w:p>
    <w:p w14:paraId="4E7D8A5F" w14:textId="41323AD3" w:rsidR="00984A58" w:rsidRDefault="00984A58" w:rsidP="00B85CD7">
      <w:pPr>
        <w:jc w:val="center"/>
        <w:rPr>
          <w:rFonts w:ascii="Arial Rounded MT Bold" w:hAnsi="Arial Rounded MT Bold"/>
          <w:sz w:val="28"/>
          <w:szCs w:val="28"/>
        </w:rPr>
      </w:pPr>
    </w:p>
    <w:sectPr w:rsidR="00984A58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4B01A1" w14:textId="77777777" w:rsidR="005A43EB" w:rsidRDefault="005A43EB">
      <w:r>
        <w:separator/>
      </w:r>
    </w:p>
  </w:endnote>
  <w:endnote w:type="continuationSeparator" w:id="0">
    <w:p w14:paraId="6BB64EB6" w14:textId="77777777" w:rsidR="005A43EB" w:rsidRDefault="005A43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5A43EB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B13FEA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07785C" w14:textId="77777777" w:rsidR="005A43EB" w:rsidRDefault="005A43EB">
      <w:r>
        <w:separator/>
      </w:r>
    </w:p>
  </w:footnote>
  <w:footnote w:type="continuationSeparator" w:id="0">
    <w:p w14:paraId="0181F2F6" w14:textId="77777777" w:rsidR="005A43EB" w:rsidRDefault="005A43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4AD7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3BD8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D79D2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D50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14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0AF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634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43EB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3874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8D3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6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0F7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A6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0C85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A58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A11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3FEA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5D8D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5CD7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4DC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19E"/>
    <w:rsid w:val="00BF725E"/>
    <w:rsid w:val="00BF7CC8"/>
    <w:rsid w:val="00C009A4"/>
    <w:rsid w:val="00C011AE"/>
    <w:rsid w:val="00C0261A"/>
    <w:rsid w:val="00C02DFC"/>
    <w:rsid w:val="00C0411E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1B3E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0F4F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84A58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182</TotalTime>
  <Pages>1</Pages>
  <Words>225</Words>
  <Characters>1238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22</cp:revision>
  <cp:lastPrinted>2022-12-30T01:23:00Z</cp:lastPrinted>
  <dcterms:created xsi:type="dcterms:W3CDTF">2022-11-24T22:19:00Z</dcterms:created>
  <dcterms:modified xsi:type="dcterms:W3CDTF">2023-02-09T20:12:00Z</dcterms:modified>
</cp:coreProperties>
</file>