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8AA108" w14:textId="10CE23C3" w:rsidR="00B85CD7" w:rsidRPr="00B85CD7" w:rsidRDefault="00B85CD7" w:rsidP="00B85CD7">
      <w:pPr>
        <w:jc w:val="right"/>
        <w:rPr>
          <w:rFonts w:ascii="Arial" w:hAnsi="Arial" w:cs="Arial"/>
          <w:b/>
          <w:bCs/>
          <w:color w:val="FF0000"/>
          <w:sz w:val="18"/>
          <w:szCs w:val="18"/>
        </w:rPr>
      </w:pPr>
      <w:r w:rsidRPr="00B85CD7">
        <w:rPr>
          <w:rFonts w:ascii="Arial" w:hAnsi="Arial" w:cs="Arial"/>
          <w:b/>
          <w:bCs/>
          <w:color w:val="FF0000"/>
          <w:sz w:val="18"/>
          <w:szCs w:val="18"/>
        </w:rPr>
        <w:t>FORMATO TESO_004</w:t>
      </w:r>
      <w:r w:rsidR="00DA07A8">
        <w:rPr>
          <w:rFonts w:ascii="Arial" w:hAnsi="Arial" w:cs="Arial"/>
          <w:b/>
          <w:bCs/>
          <w:color w:val="FF0000"/>
          <w:sz w:val="18"/>
          <w:szCs w:val="18"/>
        </w:rPr>
        <w:t>c</w:t>
      </w:r>
    </w:p>
    <w:p w14:paraId="4E379E3B" w14:textId="77777777" w:rsidR="00C0411E" w:rsidRDefault="00C0411E" w:rsidP="009160F7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50522867" w14:textId="6A014818" w:rsidR="009160F7" w:rsidRPr="006A4A94" w:rsidRDefault="009160F7" w:rsidP="009160F7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6A4A94">
        <w:rPr>
          <w:rFonts w:ascii="Arial" w:hAnsi="Arial" w:cs="Arial"/>
          <w:b/>
          <w:bCs/>
          <w:sz w:val="20"/>
          <w:szCs w:val="20"/>
        </w:rPr>
        <w:t>H. AYUNTAMIENTO DE JALACINGO, VERACRUZ</w:t>
      </w:r>
      <w:r w:rsidRPr="006A4A94">
        <w:rPr>
          <w:rFonts w:ascii="Arial" w:hAnsi="Arial" w:cs="Arial"/>
          <w:b/>
          <w:bCs/>
          <w:sz w:val="20"/>
          <w:szCs w:val="20"/>
        </w:rPr>
        <w:br/>
        <w:t>ENTREGA DE APOYO EN ESPECIE</w:t>
      </w:r>
    </w:p>
    <w:p w14:paraId="61AD4E99" w14:textId="77777777" w:rsidR="009160F7" w:rsidRPr="00BF719E" w:rsidRDefault="009160F7" w:rsidP="00B85CD7">
      <w:pPr>
        <w:jc w:val="center"/>
        <w:rPr>
          <w:rFonts w:ascii="Arial Rounded MT Bold" w:hAnsi="Arial Rounded MT Bold"/>
          <w:sz w:val="10"/>
          <w:szCs w:val="10"/>
        </w:rPr>
      </w:pPr>
    </w:p>
    <w:p w14:paraId="7424EB32" w14:textId="77777777" w:rsidR="00960C85" w:rsidRPr="00E70962" w:rsidRDefault="00960C85" w:rsidP="00960C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339933"/>
        <w:jc w:val="center"/>
        <w:rPr>
          <w:rFonts w:ascii="Arial" w:hAnsi="Arial" w:cs="Arial"/>
          <w:b/>
          <w:color w:val="FFFFFF" w:themeColor="background1"/>
          <w:sz w:val="22"/>
          <w:szCs w:val="22"/>
        </w:rPr>
      </w:pPr>
      <w:r w:rsidRPr="00E70962">
        <w:rPr>
          <w:rFonts w:ascii="Arial" w:hAnsi="Arial" w:cs="Arial"/>
          <w:b/>
          <w:smallCaps/>
          <w:color w:val="FFFFFF" w:themeColor="background1"/>
          <w:sz w:val="22"/>
          <w:szCs w:val="22"/>
        </w:rPr>
        <w:t>Estudio Socioeconómico</w:t>
      </w:r>
    </w:p>
    <w:p w14:paraId="475FC4F1" w14:textId="77777777" w:rsidR="00960C85" w:rsidRPr="009D0143" w:rsidRDefault="00960C85" w:rsidP="00960C85">
      <w:pPr>
        <w:rPr>
          <w:rFonts w:ascii="Arial" w:hAnsi="Arial" w:cs="Arial"/>
          <w:b/>
          <w:smallCaps/>
          <w:sz w:val="2"/>
          <w:szCs w:val="2"/>
        </w:rPr>
      </w:pPr>
    </w:p>
    <w:p w14:paraId="4825F07E" w14:textId="63077083" w:rsidR="00DA07A8" w:rsidRDefault="00960C85" w:rsidP="00960C85">
      <w:pPr>
        <w:rPr>
          <w:rFonts w:ascii="Arial" w:hAnsi="Arial" w:cs="Arial"/>
          <w:b/>
          <w:smallCaps/>
          <w:sz w:val="22"/>
          <w:szCs w:val="22"/>
        </w:rPr>
      </w:pPr>
      <w:r w:rsidRPr="00C55F80">
        <w:rPr>
          <w:rFonts w:ascii="Arial" w:hAnsi="Arial" w:cs="Arial"/>
          <w:b/>
          <w:smallCaps/>
          <w:sz w:val="22"/>
          <w:szCs w:val="22"/>
        </w:rPr>
        <w:t xml:space="preserve">Datos </w:t>
      </w:r>
      <w:r w:rsidR="00DA07A8">
        <w:rPr>
          <w:rFonts w:ascii="Arial" w:hAnsi="Arial" w:cs="Arial"/>
          <w:b/>
          <w:smallCaps/>
          <w:sz w:val="22"/>
          <w:szCs w:val="22"/>
        </w:rPr>
        <w:t>de la Institución</w:t>
      </w:r>
      <w:r w:rsidR="000A27D6">
        <w:rPr>
          <w:rFonts w:ascii="Arial" w:hAnsi="Arial" w:cs="Arial"/>
          <w:b/>
          <w:smallCaps/>
          <w:sz w:val="22"/>
          <w:szCs w:val="22"/>
        </w:rPr>
        <w:t>:</w:t>
      </w:r>
    </w:p>
    <w:tbl>
      <w:tblPr>
        <w:tblW w:w="934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00"/>
        <w:gridCol w:w="5746"/>
      </w:tblGrid>
      <w:tr w:rsidR="00DA07A8" w:rsidRPr="00297021" w14:paraId="64F2E5F6" w14:textId="77777777" w:rsidTr="00DA07A8">
        <w:trPr>
          <w:trHeight w:val="354"/>
        </w:trPr>
        <w:tc>
          <w:tcPr>
            <w:tcW w:w="934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A52E6E" w14:textId="77777777" w:rsidR="00DA07A8" w:rsidRPr="00D558A8" w:rsidRDefault="00DA07A8" w:rsidP="005F0B38">
            <w:pPr>
              <w:pStyle w:val="Sinespaciado"/>
              <w:rPr>
                <w:rFonts w:eastAsia="Times New Roman"/>
                <w:b/>
                <w:bCs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>NOMBRE DE LA INSTITUCIÓN:</w:t>
            </w:r>
            <w:r>
              <w:rPr>
                <w:rFonts w:eastAsia="Times New Roman"/>
                <w:lang w:eastAsia="es-MX"/>
              </w:rPr>
              <w:t xml:space="preserve"> </w:t>
            </w:r>
          </w:p>
        </w:tc>
      </w:tr>
      <w:tr w:rsidR="00DA07A8" w:rsidRPr="00297021" w14:paraId="4E6B470C" w14:textId="77777777" w:rsidTr="00DA07A8">
        <w:trPr>
          <w:trHeight w:val="396"/>
        </w:trPr>
        <w:tc>
          <w:tcPr>
            <w:tcW w:w="934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56CEA74" w14:textId="2C564F41" w:rsidR="00DA07A8" w:rsidRPr="00297021" w:rsidRDefault="00DA07A8" w:rsidP="005F0B38">
            <w:pPr>
              <w:pStyle w:val="Sinespaciado"/>
              <w:rPr>
                <w:rFonts w:eastAsia="Times New Roman"/>
                <w:lang w:eastAsia="es-MX"/>
              </w:rPr>
            </w:pPr>
            <w:r>
              <w:rPr>
                <w:rFonts w:eastAsia="Times New Roman"/>
                <w:lang w:eastAsia="es-MX"/>
              </w:rPr>
              <w:t>DOMICILIO</w:t>
            </w:r>
            <w:r w:rsidRPr="00297021">
              <w:rPr>
                <w:rFonts w:eastAsia="Times New Roman"/>
                <w:lang w:eastAsia="es-MX"/>
              </w:rPr>
              <w:t xml:space="preserve">: </w:t>
            </w:r>
          </w:p>
        </w:tc>
      </w:tr>
      <w:tr w:rsidR="00DA07A8" w:rsidRPr="00297021" w14:paraId="0FA4720A" w14:textId="77777777" w:rsidTr="00DA07A8">
        <w:trPr>
          <w:trHeight w:val="416"/>
        </w:trPr>
        <w:tc>
          <w:tcPr>
            <w:tcW w:w="36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4916836" w14:textId="77777777" w:rsidR="00DA07A8" w:rsidRPr="00297021" w:rsidRDefault="00DA07A8" w:rsidP="005F0B38">
            <w:pPr>
              <w:pStyle w:val="Sinespaciado"/>
              <w:rPr>
                <w:rFonts w:eastAsia="Times New Roman"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 xml:space="preserve">LOCALIDAD: </w:t>
            </w:r>
          </w:p>
        </w:tc>
        <w:tc>
          <w:tcPr>
            <w:tcW w:w="574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5792B8" w14:textId="77777777" w:rsidR="00DA07A8" w:rsidRPr="00297021" w:rsidRDefault="00DA07A8" w:rsidP="005F0B38">
            <w:pPr>
              <w:pStyle w:val="Sinespaciado"/>
              <w:rPr>
                <w:rFonts w:eastAsia="Times New Roman"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>MUNICIPIO:</w:t>
            </w:r>
            <w:r>
              <w:rPr>
                <w:rFonts w:eastAsia="Times New Roman"/>
                <w:lang w:eastAsia="es-MX"/>
              </w:rPr>
              <w:t xml:space="preserve"> </w:t>
            </w:r>
          </w:p>
        </w:tc>
      </w:tr>
      <w:tr w:rsidR="00DA07A8" w:rsidRPr="00297021" w14:paraId="5ADDD872" w14:textId="77777777" w:rsidTr="00DA07A8">
        <w:trPr>
          <w:trHeight w:val="394"/>
        </w:trPr>
        <w:tc>
          <w:tcPr>
            <w:tcW w:w="36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B7B144" w14:textId="77777777" w:rsidR="00DA07A8" w:rsidRPr="00297021" w:rsidRDefault="00DA07A8" w:rsidP="005F0B38">
            <w:pPr>
              <w:pStyle w:val="Sinespaciado"/>
              <w:rPr>
                <w:rFonts w:eastAsia="Times New Roman"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>NIVEL ESCOLAR</w:t>
            </w:r>
            <w:r>
              <w:rPr>
                <w:rFonts w:eastAsia="Times New Roman"/>
                <w:lang w:eastAsia="es-MX"/>
              </w:rPr>
              <w:t>:</w:t>
            </w:r>
          </w:p>
        </w:tc>
        <w:tc>
          <w:tcPr>
            <w:tcW w:w="574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C184A0E" w14:textId="77777777" w:rsidR="00DA07A8" w:rsidRPr="00297021" w:rsidRDefault="00DA07A8" w:rsidP="005F0B38">
            <w:pPr>
              <w:pStyle w:val="Sinespaciado"/>
              <w:rPr>
                <w:rFonts w:eastAsia="Times New Roman"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 xml:space="preserve">CLAVE CENTRO DE TRABAJO: </w:t>
            </w:r>
          </w:p>
        </w:tc>
      </w:tr>
    </w:tbl>
    <w:p w14:paraId="5D27BADE" w14:textId="77777777" w:rsidR="00960C85" w:rsidRPr="00927E8D" w:rsidRDefault="00960C85" w:rsidP="00960C85">
      <w:pPr>
        <w:rPr>
          <w:rFonts w:ascii="Arial" w:hAnsi="Arial" w:cs="Arial"/>
          <w:b/>
          <w:sz w:val="4"/>
          <w:szCs w:val="4"/>
        </w:rPr>
      </w:pPr>
    </w:p>
    <w:p w14:paraId="5838C072" w14:textId="020F1BBB" w:rsidR="00960C85" w:rsidRPr="009D0143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</w:pPr>
      <w:r w:rsidRPr="009D0143"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 xml:space="preserve">“Bajo protesta de decir la verdad, manifiesto que la información proporcionada mediante este documento es veraz y puede ser </w:t>
      </w:r>
      <w:r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>verificada</w:t>
      </w:r>
      <w:r w:rsidRPr="009D0143"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 xml:space="preserve"> por la Autoridad Municipal que se asigne al caso.”</w:t>
      </w:r>
    </w:p>
    <w:p w14:paraId="143BC18A" w14:textId="01634562" w:rsidR="00960C85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</w:pPr>
    </w:p>
    <w:p w14:paraId="537C82BB" w14:textId="40E051CD" w:rsidR="00960C85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4"/>
          <w:szCs w:val="14"/>
        </w:rPr>
      </w:pPr>
    </w:p>
    <w:p w14:paraId="78AEFBA3" w14:textId="6BF89812" w:rsidR="00DA07A8" w:rsidRDefault="00DA07A8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4"/>
          <w:szCs w:val="14"/>
        </w:rPr>
      </w:pPr>
    </w:p>
    <w:p w14:paraId="3AEECE1F" w14:textId="77777777" w:rsidR="00DA07A8" w:rsidRPr="00383A3A" w:rsidRDefault="00DA07A8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4"/>
          <w:szCs w:val="14"/>
        </w:rPr>
      </w:pPr>
    </w:p>
    <w:p w14:paraId="6AB0113A" w14:textId="1EA45DEB" w:rsidR="00960C85" w:rsidRPr="00383A3A" w:rsidRDefault="00DA07A8" w:rsidP="00960C85">
      <w:pPr>
        <w:jc w:val="center"/>
        <w:rPr>
          <w:rFonts w:ascii="Arial" w:hAnsi="Arial" w:cs="Arial"/>
          <w:b/>
          <w:smallCaps/>
          <w:color w:val="000000" w:themeColor="text1"/>
          <w:sz w:val="20"/>
          <w:szCs w:val="20"/>
        </w:rPr>
      </w:pPr>
      <w:r w:rsidRPr="00083C4F">
        <w:rPr>
          <w:rFonts w:ascii="Arial" w:hAnsi="Arial" w:cs="Arial"/>
          <w:b/>
          <w:i/>
          <w:iCs/>
          <w:smallCaps/>
          <w:noProof/>
          <w:color w:val="000000" w:themeColor="text1"/>
          <w:sz w:val="17"/>
          <w:szCs w:val="17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0BF0382" wp14:editId="62015474">
                <wp:simplePos x="0" y="0"/>
                <wp:positionH relativeFrom="column">
                  <wp:posOffset>5390515</wp:posOffset>
                </wp:positionH>
                <wp:positionV relativeFrom="paragraph">
                  <wp:posOffset>106045</wp:posOffset>
                </wp:positionV>
                <wp:extent cx="1178560" cy="278130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8560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BE4D8B" w14:textId="77777777" w:rsidR="00DA07A8" w:rsidRPr="00DA07A8" w:rsidRDefault="00DA07A8" w:rsidP="00DA07A8">
                            <w:pPr>
                              <w:jc w:val="center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DA07A8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SELLO INSTITUCIÓN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BF0382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424.45pt;margin-top:8.35pt;width:92.8pt;height:21.9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" filled="f" stroked="f">
                <v:textbox>
                  <w:txbxContent>
                    <w:p w14:paraId="2BBE4D8B" w14:textId="77777777" w:rsidR="00DA07A8" w:rsidRPr="00DA07A8" w:rsidRDefault="00DA07A8" w:rsidP="00DA07A8">
                      <w:pPr>
                        <w:jc w:val="center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DA07A8">
                        <w:rPr>
                          <w:b/>
                          <w:bCs/>
                          <w:sz w:val="14"/>
                          <w:szCs w:val="14"/>
                        </w:rPr>
                        <w:t>SELLO INSTITUCIÓN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60C85" w:rsidRPr="00383A3A">
        <w:rPr>
          <w:rFonts w:ascii="Arial" w:hAnsi="Arial" w:cs="Arial"/>
          <w:b/>
          <w:smallCaps/>
          <w:color w:val="000000" w:themeColor="text1"/>
          <w:sz w:val="20"/>
          <w:szCs w:val="20"/>
        </w:rPr>
        <w:t>_______________</w:t>
      </w:r>
      <w:r>
        <w:rPr>
          <w:rFonts w:ascii="Arial" w:hAnsi="Arial" w:cs="Arial"/>
          <w:b/>
          <w:smallCaps/>
          <w:color w:val="000000" w:themeColor="text1"/>
          <w:sz w:val="20"/>
          <w:szCs w:val="20"/>
        </w:rPr>
        <w:t>___________</w:t>
      </w:r>
      <w:r w:rsidR="00960C85" w:rsidRPr="00383A3A">
        <w:rPr>
          <w:rFonts w:ascii="Arial" w:hAnsi="Arial" w:cs="Arial"/>
          <w:b/>
          <w:smallCaps/>
          <w:color w:val="000000" w:themeColor="text1"/>
          <w:sz w:val="20"/>
          <w:szCs w:val="20"/>
        </w:rPr>
        <w:t>__________________</w:t>
      </w:r>
    </w:p>
    <w:p w14:paraId="34B3D74A" w14:textId="77777777" w:rsidR="00DA07A8" w:rsidRDefault="00DA07A8" w:rsidP="00DA07A8">
      <w:pPr>
        <w:jc w:val="center"/>
        <w:rPr>
          <w:rFonts w:ascii="Arial" w:hAnsi="Arial" w:cs="Arial"/>
          <w:b/>
          <w:smallCaps/>
          <w:color w:val="000000" w:themeColor="text1"/>
        </w:rPr>
      </w:pPr>
      <w:r w:rsidRPr="00C55F80">
        <w:rPr>
          <w:rFonts w:ascii="Arial" w:hAnsi="Arial" w:cs="Arial"/>
          <w:b/>
          <w:smallCaps/>
          <w:color w:val="000000" w:themeColor="text1"/>
        </w:rPr>
        <w:t xml:space="preserve">Nombre y Firma del </w:t>
      </w:r>
      <w:r>
        <w:rPr>
          <w:rFonts w:ascii="Arial" w:hAnsi="Arial" w:cs="Arial"/>
          <w:b/>
          <w:smallCaps/>
          <w:color w:val="000000" w:themeColor="text1"/>
        </w:rPr>
        <w:t>Director o responsable</w:t>
      </w:r>
    </w:p>
    <w:p w14:paraId="2B9B1E38" w14:textId="77777777" w:rsidR="000A27D6" w:rsidRPr="00383A3A" w:rsidRDefault="000A27D6" w:rsidP="00960C85">
      <w:pPr>
        <w:rPr>
          <w:rFonts w:ascii="Arial" w:hAnsi="Arial" w:cs="Arial"/>
          <w:b/>
          <w:smallCaps/>
          <w:color w:val="000000" w:themeColor="text1"/>
          <w:sz w:val="20"/>
          <w:szCs w:val="20"/>
        </w:rPr>
      </w:pPr>
    </w:p>
    <w:tbl>
      <w:tblPr>
        <w:tblW w:w="934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300"/>
        <w:gridCol w:w="1300"/>
        <w:gridCol w:w="1300"/>
        <w:gridCol w:w="1200"/>
        <w:gridCol w:w="1566"/>
      </w:tblGrid>
      <w:tr w:rsidR="00576634" w14:paraId="7177EA9D" w14:textId="77777777" w:rsidTr="000A27D6">
        <w:trPr>
          <w:trHeight w:val="315"/>
        </w:trPr>
        <w:tc>
          <w:tcPr>
            <w:tcW w:w="934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008000"/>
            <w:noWrap/>
            <w:vAlign w:val="center"/>
            <w:hideMark/>
          </w:tcPr>
          <w:p w14:paraId="0FF97E88" w14:textId="77777777" w:rsidR="00576634" w:rsidRDefault="00576634">
            <w:pPr>
              <w:jc w:val="center"/>
              <w:rPr>
                <w:rFonts w:ascii="Arial" w:hAnsi="Arial" w:cs="Arial"/>
                <w:b/>
                <w:bCs/>
                <w:color w:val="FFFFFF"/>
                <w:sz w:val="22"/>
                <w:szCs w:val="22"/>
                <w:lang w:val="es-MX" w:eastAsia="es-MX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  <w:t>Recibo de Apoyo Económico y Agradecimiento</w:t>
            </w:r>
          </w:p>
        </w:tc>
      </w:tr>
      <w:tr w:rsidR="00576634" w:rsidRPr="00576634" w14:paraId="5B2CB9DF" w14:textId="77777777" w:rsidTr="000A27D6">
        <w:trPr>
          <w:trHeight w:val="257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70869E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Ámbito de aplicación o Destino: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E91F5C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Educación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64DC98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Salud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6F9AB1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Cultura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8E7295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Desarrollo Social</w:t>
            </w:r>
          </w:p>
        </w:tc>
        <w:tc>
          <w:tcPr>
            <w:tcW w:w="156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CEA8C0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Economía</w:t>
            </w:r>
          </w:p>
        </w:tc>
      </w:tr>
      <w:tr w:rsidR="00576634" w:rsidRPr="00576634" w14:paraId="5B2BEB06" w14:textId="77777777" w:rsidTr="000A27D6">
        <w:trPr>
          <w:trHeight w:val="31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E37DF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 xml:space="preserve">Partida: </w:t>
            </w:r>
          </w:p>
        </w:tc>
        <w:tc>
          <w:tcPr>
            <w:tcW w:w="666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7B648AC0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576634" w:rsidRPr="00576634" w14:paraId="10943BAF" w14:textId="77777777" w:rsidTr="000A27D6">
        <w:trPr>
          <w:trHeight w:val="31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E42803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Programa Presupuestal:</w:t>
            </w:r>
          </w:p>
        </w:tc>
        <w:tc>
          <w:tcPr>
            <w:tcW w:w="666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51DFC4F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576634" w:rsidRPr="00576634" w14:paraId="44F7364F" w14:textId="77777777" w:rsidTr="000A27D6">
        <w:trPr>
          <w:trHeight w:val="429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C2570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Periodicidad del Apoyo: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791990F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Permanente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7A9B568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Mensual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4A13244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Ocasional</w:t>
            </w:r>
          </w:p>
        </w:tc>
        <w:tc>
          <w:tcPr>
            <w:tcW w:w="276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125296" w14:textId="77777777" w:rsidR="00576634" w:rsidRPr="00576634" w:rsidRDefault="00576634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Otro: ____________________</w:t>
            </w:r>
          </w:p>
        </w:tc>
      </w:tr>
    </w:tbl>
    <w:p w14:paraId="203C9CA5" w14:textId="77777777" w:rsidR="009160F7" w:rsidRPr="00576634" w:rsidRDefault="009160F7" w:rsidP="00984A58">
      <w:pPr>
        <w:rPr>
          <w:rFonts w:ascii="Arial Rounded MT Bold" w:hAnsi="Arial Rounded MT Bold"/>
          <w:sz w:val="20"/>
          <w:szCs w:val="20"/>
        </w:rPr>
      </w:pPr>
    </w:p>
    <w:p w14:paraId="1674A1A2" w14:textId="77777777" w:rsidR="00576634" w:rsidRPr="00576634" w:rsidRDefault="00576634" w:rsidP="00576634">
      <w:pPr>
        <w:spacing w:line="360" w:lineRule="auto"/>
        <w:jc w:val="both"/>
        <w:rPr>
          <w:rFonts w:ascii="Arial" w:hAnsi="Arial" w:cs="Arial"/>
          <w:bCs/>
          <w:smallCaps/>
          <w:sz w:val="22"/>
          <w:szCs w:val="22"/>
        </w:rPr>
      </w:pPr>
      <w:r w:rsidRPr="00576634">
        <w:rPr>
          <w:rFonts w:ascii="Arial" w:hAnsi="Arial" w:cs="Arial"/>
          <w:bCs/>
          <w:smallCaps/>
          <w:sz w:val="22"/>
          <w:szCs w:val="22"/>
        </w:rPr>
        <w:t>Recibí del H. Ayuntamiento de Jalacingo, Veracruz el apoyo de ___________________________________________, agradeciendo la atención prestada a la petición realizada; así mismo, adjunto los siguientes documentos: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21"/>
        <w:gridCol w:w="8266"/>
      </w:tblGrid>
      <w:tr w:rsidR="00BB54DC" w:rsidRPr="00BB54DC" w14:paraId="4AF64A9E" w14:textId="77777777" w:rsidTr="004F50AF">
        <w:trPr>
          <w:trHeight w:val="128"/>
        </w:trPr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0E70A675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AE7CCC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Credencial de Elector</w:t>
            </w:r>
          </w:p>
        </w:tc>
      </w:tr>
      <w:tr w:rsidR="00BB54DC" w:rsidRPr="00BB54DC" w14:paraId="50A2E0AC" w14:textId="77777777" w:rsidTr="004F50AF">
        <w:trPr>
          <w:trHeight w:val="189"/>
        </w:trPr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65996530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CBE1D1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Receta Médica</w:t>
            </w:r>
          </w:p>
        </w:tc>
      </w:tr>
      <w:tr w:rsidR="00BB54DC" w:rsidRPr="00BB54DC" w14:paraId="548F1187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139206D8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1D5692" w14:textId="7777777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Formato de Trámite</w:t>
            </w:r>
          </w:p>
        </w:tc>
      </w:tr>
      <w:tr w:rsidR="00BB54DC" w:rsidRPr="00BB54DC" w14:paraId="19EDF2B5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0FA056DD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312891" w14:textId="7777777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Acta de Defunción</w:t>
            </w:r>
          </w:p>
        </w:tc>
      </w:tr>
      <w:tr w:rsidR="00BB54DC" w:rsidRPr="00BB54DC" w14:paraId="5E901908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5884CDCA" w14:textId="77777777" w:rsidR="00BB54DC" w:rsidRPr="00BB54DC" w:rsidRDefault="00BB54DC" w:rsidP="00BB54DC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D79585" w14:textId="2F876FA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Otro (especificar): _______________________________________________</w:t>
            </w:r>
          </w:p>
        </w:tc>
      </w:tr>
    </w:tbl>
    <w:p w14:paraId="269D3B3B" w14:textId="4A547C7A" w:rsidR="009160F7" w:rsidRPr="00576634" w:rsidRDefault="009160F7" w:rsidP="00BB54DC">
      <w:pPr>
        <w:rPr>
          <w:rFonts w:ascii="Arial" w:hAnsi="Arial" w:cs="Arial"/>
          <w:bCs/>
          <w:smallCaps/>
          <w:sz w:val="22"/>
          <w:szCs w:val="22"/>
        </w:rPr>
      </w:pPr>
    </w:p>
    <w:p w14:paraId="0DBEB85C" w14:textId="1B2A5E38" w:rsidR="00F50F4F" w:rsidRDefault="00F50F4F" w:rsidP="00F50F4F">
      <w:pPr>
        <w:jc w:val="center"/>
        <w:rPr>
          <w:rFonts w:ascii="Arial" w:hAnsi="Arial" w:cs="Arial"/>
          <w:color w:val="000000" w:themeColor="text1"/>
          <w:sz w:val="20"/>
          <w:szCs w:val="20"/>
        </w:rPr>
      </w:pPr>
      <w:r w:rsidRPr="00383A3A">
        <w:rPr>
          <w:rFonts w:ascii="Arial" w:hAnsi="Arial" w:cs="Arial"/>
          <w:color w:val="000000" w:themeColor="text1"/>
          <w:sz w:val="20"/>
          <w:szCs w:val="20"/>
        </w:rPr>
        <w:t>Jalacingo, Veracruz a ______de _______________de 20</w:t>
      </w:r>
      <w:r>
        <w:rPr>
          <w:rFonts w:ascii="Arial" w:hAnsi="Arial" w:cs="Arial"/>
          <w:color w:val="000000" w:themeColor="text1"/>
          <w:sz w:val="20"/>
          <w:szCs w:val="20"/>
        </w:rPr>
        <w:t>2__.</w:t>
      </w:r>
    </w:p>
    <w:p w14:paraId="2638417E" w14:textId="57354B33" w:rsidR="00984A58" w:rsidRDefault="00984A58" w:rsidP="00B85CD7">
      <w:pPr>
        <w:jc w:val="center"/>
        <w:rPr>
          <w:rFonts w:ascii="Arial Rounded MT Bold" w:hAnsi="Arial Rounded MT Bold"/>
          <w:sz w:val="28"/>
          <w:szCs w:val="28"/>
        </w:rPr>
      </w:pPr>
    </w:p>
    <w:tbl>
      <w:tblPr>
        <w:tblStyle w:val="Tablaconcuadrcula"/>
        <w:tblW w:w="1105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4"/>
        <w:gridCol w:w="325"/>
        <w:gridCol w:w="3633"/>
        <w:gridCol w:w="237"/>
        <w:gridCol w:w="4018"/>
      </w:tblGrid>
      <w:tr w:rsidR="00925AA6" w:rsidRPr="00927E8D" w14:paraId="2DC7E925" w14:textId="77777777" w:rsidTr="00925AA6">
        <w:trPr>
          <w:trHeight w:val="198"/>
          <w:jc w:val="center"/>
        </w:trPr>
        <w:tc>
          <w:tcPr>
            <w:tcW w:w="2844" w:type="dxa"/>
          </w:tcPr>
          <w:p w14:paraId="3F27FEFD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bookmarkStart w:id="0" w:name="_Hlk126340581"/>
          </w:p>
          <w:p w14:paraId="7C6E17E8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269823F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 w:rsidRPr="002478CB"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RECIBIÓ</w:t>
            </w:r>
          </w:p>
          <w:p w14:paraId="35A92209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348B828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671BEF14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35AFB147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25" w:type="dxa"/>
          </w:tcPr>
          <w:p w14:paraId="3030B08F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633" w:type="dxa"/>
          </w:tcPr>
          <w:p w14:paraId="56F22787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22E34E1F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0538BA35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 w:rsidRPr="002478CB"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AUTORIZÓ</w:t>
            </w:r>
          </w:p>
          <w:p w14:paraId="6C4C268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406F918A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132F3C78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162F7933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237" w:type="dxa"/>
          </w:tcPr>
          <w:p w14:paraId="36495672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4018" w:type="dxa"/>
          </w:tcPr>
          <w:p w14:paraId="368620BE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52A2DDE2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4D26FE2B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PAGO</w:t>
            </w:r>
          </w:p>
          <w:p w14:paraId="6BF19401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</w:tr>
      <w:tr w:rsidR="00925AA6" w:rsidRPr="00927E8D" w14:paraId="7CC15304" w14:textId="77777777" w:rsidTr="00925AA6">
        <w:trPr>
          <w:trHeight w:val="191"/>
          <w:jc w:val="center"/>
        </w:trPr>
        <w:tc>
          <w:tcPr>
            <w:tcW w:w="2844" w:type="dxa"/>
          </w:tcPr>
          <w:p w14:paraId="6947F0CD" w14:textId="77777777" w:rsidR="00925AA6" w:rsidRPr="00BE39B8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 xml:space="preserve">     </w:t>
            </w:r>
            <w:r w:rsidRPr="00BE39B8">
              <w:rPr>
                <w:rFonts w:ascii="Arial" w:hAnsi="Arial" w:cs="Arial"/>
                <w:bCs/>
                <w:sz w:val="19"/>
                <w:szCs w:val="19"/>
              </w:rPr>
              <w:t>___________</w:t>
            </w:r>
            <w:r>
              <w:rPr>
                <w:rFonts w:ascii="Arial" w:hAnsi="Arial" w:cs="Arial"/>
                <w:bCs/>
                <w:sz w:val="19"/>
                <w:szCs w:val="19"/>
              </w:rPr>
              <w:t>_______</w:t>
            </w:r>
            <w:r w:rsidRPr="00BE39B8">
              <w:rPr>
                <w:rFonts w:ascii="Arial" w:hAnsi="Arial" w:cs="Arial"/>
                <w:bCs/>
                <w:sz w:val="19"/>
                <w:szCs w:val="19"/>
              </w:rPr>
              <w:t>_</w:t>
            </w:r>
          </w:p>
          <w:p w14:paraId="07EDE9CD" w14:textId="77777777" w:rsidR="00925AA6" w:rsidRPr="002478CB" w:rsidRDefault="00925AA6" w:rsidP="005F0B38">
            <w:pP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 xml:space="preserve">  C.</w:t>
            </w:r>
          </w:p>
        </w:tc>
        <w:tc>
          <w:tcPr>
            <w:tcW w:w="325" w:type="dxa"/>
          </w:tcPr>
          <w:p w14:paraId="4D2F2494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633" w:type="dxa"/>
          </w:tcPr>
          <w:p w14:paraId="249B2A11" w14:textId="77777777" w:rsidR="00925AA6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>_________________________</w:t>
            </w:r>
          </w:p>
          <w:p w14:paraId="6FA9A205" w14:textId="6D909238" w:rsidR="00925AA6" w:rsidRPr="00925AA6" w:rsidRDefault="009B433E" w:rsidP="00925AA6">
            <w:pPr>
              <w:jc w:val="center"/>
              <w:rPr>
                <w:rFonts w:ascii="Arial" w:hAnsi="Arial" w:cs="Arial"/>
                <w:b/>
                <w:smallCaps/>
                <w:sz w:val="20"/>
                <w:szCs w:val="20"/>
              </w:rPr>
            </w:pPr>
            <w:r>
              <w:rPr>
                <w:rFonts w:ascii="Arial" w:hAnsi="Arial" w:cs="Arial"/>
                <w:b/>
                <w:smallCaps/>
                <w:sz w:val="20"/>
                <w:szCs w:val="20"/>
              </w:rPr>
              <w:t>(nombre y firma)</w:t>
            </w:r>
          </w:p>
          <w:p w14:paraId="59B97D78" w14:textId="77777777" w:rsidR="00925AA6" w:rsidRPr="00BE39B8" w:rsidRDefault="00925AA6" w:rsidP="00925AA6">
            <w:pPr>
              <w:jc w:val="center"/>
              <w:rPr>
                <w:rFonts w:ascii="Arial" w:hAnsi="Arial" w:cs="Arial"/>
                <w:b/>
                <w:sz w:val="19"/>
                <w:szCs w:val="19"/>
              </w:rPr>
            </w:pPr>
            <w:r w:rsidRPr="00925AA6">
              <w:rPr>
                <w:rFonts w:ascii="Arial" w:hAnsi="Arial" w:cs="Arial"/>
                <w:bCs/>
                <w:smallCaps/>
                <w:sz w:val="20"/>
                <w:szCs w:val="20"/>
              </w:rPr>
              <w:t>Presidente Municipal</w:t>
            </w:r>
          </w:p>
        </w:tc>
        <w:tc>
          <w:tcPr>
            <w:tcW w:w="237" w:type="dxa"/>
          </w:tcPr>
          <w:p w14:paraId="3C0F54E9" w14:textId="77777777" w:rsidR="00925AA6" w:rsidRPr="00BE39B8" w:rsidRDefault="00925AA6" w:rsidP="005F0B38">
            <w:pPr>
              <w:jc w:val="center"/>
              <w:rPr>
                <w:rFonts w:ascii="Arial" w:hAnsi="Arial" w:cs="Arial"/>
                <w:b/>
                <w:sz w:val="19"/>
                <w:szCs w:val="19"/>
              </w:rPr>
            </w:pPr>
          </w:p>
        </w:tc>
        <w:tc>
          <w:tcPr>
            <w:tcW w:w="4018" w:type="dxa"/>
          </w:tcPr>
          <w:p w14:paraId="33395333" w14:textId="0380F4B0" w:rsidR="00925AA6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>___________________________________</w:t>
            </w:r>
          </w:p>
          <w:p w14:paraId="39399C3A" w14:textId="2F56AC33" w:rsidR="00925AA6" w:rsidRPr="00925AA6" w:rsidRDefault="009B433E" w:rsidP="00925AA6">
            <w:pPr>
              <w:jc w:val="center"/>
              <w:rPr>
                <w:rFonts w:ascii="Arial" w:hAnsi="Arial" w:cs="Arial"/>
                <w:b/>
                <w:smallCaps/>
                <w:sz w:val="20"/>
                <w:szCs w:val="20"/>
              </w:rPr>
            </w:pPr>
            <w:r w:rsidRPr="009B433E">
              <w:rPr>
                <w:rFonts w:ascii="Arial" w:hAnsi="Arial" w:cs="Arial"/>
                <w:b/>
                <w:smallCaps/>
                <w:sz w:val="20"/>
                <w:szCs w:val="20"/>
              </w:rPr>
              <w:t>(</w:t>
            </w:r>
            <w:r w:rsidRPr="009B433E">
              <w:rPr>
                <w:rFonts w:ascii="Arial" w:hAnsi="Arial" w:cs="Arial"/>
                <w:b/>
                <w:smallCaps/>
                <w:sz w:val="16"/>
                <w:szCs w:val="16"/>
              </w:rPr>
              <w:t>NOMBRE Y FIRMA</w:t>
            </w:r>
            <w:r w:rsidRPr="009B433E">
              <w:rPr>
                <w:rFonts w:ascii="Arial" w:hAnsi="Arial" w:cs="Arial"/>
                <w:b/>
                <w:smallCaps/>
                <w:sz w:val="20"/>
                <w:szCs w:val="20"/>
              </w:rPr>
              <w:t>)</w:t>
            </w:r>
          </w:p>
          <w:p w14:paraId="722B2898" w14:textId="77777777" w:rsidR="00925AA6" w:rsidRPr="009B433E" w:rsidRDefault="00925AA6" w:rsidP="00925AA6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 w:rsidRPr="009B433E">
              <w:rPr>
                <w:rFonts w:ascii="Arial" w:hAnsi="Arial" w:cs="Arial"/>
                <w:bCs/>
                <w:smallCaps/>
                <w:sz w:val="20"/>
                <w:szCs w:val="20"/>
              </w:rPr>
              <w:t>Tesorero Municipal</w:t>
            </w:r>
          </w:p>
        </w:tc>
      </w:tr>
      <w:bookmarkEnd w:id="0"/>
    </w:tbl>
    <w:p w14:paraId="3292C7DC" w14:textId="4409FEB7" w:rsidR="00984A58" w:rsidRPr="00B04A11" w:rsidRDefault="00984A58" w:rsidP="00925AA6">
      <w:pPr>
        <w:jc w:val="center"/>
        <w:rPr>
          <w:rFonts w:ascii="Arial" w:hAnsi="Arial" w:cs="Arial"/>
          <w:b/>
          <w:smallCaps/>
          <w:sz w:val="20"/>
          <w:szCs w:val="20"/>
        </w:rPr>
      </w:pPr>
    </w:p>
    <w:p w14:paraId="4E7D8A5F" w14:textId="41323AD3" w:rsidR="00984A58" w:rsidRDefault="00984A58" w:rsidP="00B85CD7">
      <w:pPr>
        <w:jc w:val="center"/>
        <w:rPr>
          <w:rFonts w:ascii="Arial Rounded MT Bold" w:hAnsi="Arial Rounded MT Bold"/>
          <w:sz w:val="28"/>
          <w:szCs w:val="28"/>
        </w:rPr>
      </w:pPr>
    </w:p>
    <w:sectPr w:rsidR="00984A58" w:rsidSect="00016493">
      <w:headerReference w:type="default" r:id="rId8"/>
      <w:footerReference w:type="default" r:id="rId9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D694AB5" w14:textId="77777777" w:rsidR="00A5719C" w:rsidRDefault="00A5719C">
      <w:r>
        <w:separator/>
      </w:r>
    </w:p>
  </w:endnote>
  <w:endnote w:type="continuationSeparator" w:id="0">
    <w:p w14:paraId="6B7FC65A" w14:textId="77777777" w:rsidR="00A5719C" w:rsidRDefault="00A571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A5719C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E721C4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41CF3E" w14:textId="77777777" w:rsidR="00A5719C" w:rsidRDefault="00A5719C">
      <w:r>
        <w:separator/>
      </w:r>
    </w:p>
  </w:footnote>
  <w:footnote w:type="continuationSeparator" w:id="0">
    <w:p w14:paraId="6C38E540" w14:textId="77777777" w:rsidR="00A5719C" w:rsidRDefault="00A571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sdtdh="http://schemas.microsoft.com/office/word/2020/wordml/sdtdatahash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7" name="Imagen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6EC3A51" w:rsidR="000A201A" w:rsidRDefault="000A201A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7D6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37"/>
    <w:rsid w:val="002B127D"/>
    <w:rsid w:val="002B2CD7"/>
    <w:rsid w:val="002B627F"/>
    <w:rsid w:val="002B6873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80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64CF"/>
    <w:rsid w:val="00386744"/>
    <w:rsid w:val="003867C2"/>
    <w:rsid w:val="003905C9"/>
    <w:rsid w:val="00390997"/>
    <w:rsid w:val="00392238"/>
    <w:rsid w:val="003926B9"/>
    <w:rsid w:val="003928E7"/>
    <w:rsid w:val="00393FE0"/>
    <w:rsid w:val="00394C46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5E33"/>
    <w:rsid w:val="003C610A"/>
    <w:rsid w:val="003C6981"/>
    <w:rsid w:val="003C7D17"/>
    <w:rsid w:val="003D0150"/>
    <w:rsid w:val="003D1078"/>
    <w:rsid w:val="003D4C15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D50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97"/>
    <w:rsid w:val="004237D9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42D2"/>
    <w:rsid w:val="00434649"/>
    <w:rsid w:val="00434C42"/>
    <w:rsid w:val="00435635"/>
    <w:rsid w:val="00435B67"/>
    <w:rsid w:val="004363AE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F0886"/>
    <w:rsid w:val="004F3848"/>
    <w:rsid w:val="004F3CC2"/>
    <w:rsid w:val="004F3FE9"/>
    <w:rsid w:val="004F4FB9"/>
    <w:rsid w:val="004F50AF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634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5113"/>
    <w:rsid w:val="005A6F7E"/>
    <w:rsid w:val="005A7420"/>
    <w:rsid w:val="005B04D4"/>
    <w:rsid w:val="005B1C21"/>
    <w:rsid w:val="005B2179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1014A"/>
    <w:rsid w:val="00610AA6"/>
    <w:rsid w:val="00611E44"/>
    <w:rsid w:val="006121FF"/>
    <w:rsid w:val="006138DF"/>
    <w:rsid w:val="006142B8"/>
    <w:rsid w:val="006144A0"/>
    <w:rsid w:val="00615511"/>
    <w:rsid w:val="00617E6B"/>
    <w:rsid w:val="00622727"/>
    <w:rsid w:val="00622E8F"/>
    <w:rsid w:val="006231E1"/>
    <w:rsid w:val="00623382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4387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1637"/>
    <w:rsid w:val="0085281B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0F7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A6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0C85"/>
    <w:rsid w:val="0096127B"/>
    <w:rsid w:val="009618CC"/>
    <w:rsid w:val="00961B0C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A58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433E"/>
    <w:rsid w:val="009B528D"/>
    <w:rsid w:val="009B55F2"/>
    <w:rsid w:val="009B5A95"/>
    <w:rsid w:val="009B614C"/>
    <w:rsid w:val="009B6FB2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19C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12CA"/>
    <w:rsid w:val="00B014F4"/>
    <w:rsid w:val="00B018F9"/>
    <w:rsid w:val="00B0205C"/>
    <w:rsid w:val="00B043A8"/>
    <w:rsid w:val="00B04A11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3FEA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5D8D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5159"/>
    <w:rsid w:val="00B85CD7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4DC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19E"/>
    <w:rsid w:val="00BF725E"/>
    <w:rsid w:val="00BF7CC8"/>
    <w:rsid w:val="00C009A4"/>
    <w:rsid w:val="00C011AE"/>
    <w:rsid w:val="00C0261A"/>
    <w:rsid w:val="00C02DFC"/>
    <w:rsid w:val="00C0411E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9D9"/>
    <w:rsid w:val="00D15BF8"/>
    <w:rsid w:val="00D1625F"/>
    <w:rsid w:val="00D16351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A07A8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21C4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0F4F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5E4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3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link w:val="SinespaciadoCar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84A58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187</TotalTime>
  <Pages>1</Pages>
  <Words>216</Words>
  <Characters>1189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1403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20</cp:revision>
  <cp:lastPrinted>2022-12-30T01:23:00Z</cp:lastPrinted>
  <dcterms:created xsi:type="dcterms:W3CDTF">2022-11-24T22:19:00Z</dcterms:created>
  <dcterms:modified xsi:type="dcterms:W3CDTF">2023-02-09T19:40:00Z</dcterms:modified>
</cp:coreProperties>
</file>