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8AA108" w14:textId="286FA5D5" w:rsidR="00B85CD7" w:rsidRPr="00B85CD7" w:rsidRDefault="00B85CD7" w:rsidP="00B85CD7">
      <w:pPr>
        <w:jc w:val="right"/>
        <w:rPr>
          <w:rFonts w:ascii="Arial" w:hAnsi="Arial" w:cs="Arial"/>
          <w:b/>
          <w:bCs/>
          <w:color w:val="FF0000"/>
          <w:sz w:val="18"/>
          <w:szCs w:val="18"/>
        </w:rPr>
      </w:pPr>
      <w:r w:rsidRPr="00047EA6">
        <w:rPr>
          <w:rFonts w:ascii="Arial" w:hAnsi="Arial" w:cs="Arial"/>
          <w:b/>
          <w:bCs/>
          <w:color w:val="FF0000"/>
          <w:sz w:val="16"/>
          <w:szCs w:val="16"/>
        </w:rPr>
        <w:t>FORMATO TESO_004</w:t>
      </w:r>
      <w:r w:rsidR="000A27D6" w:rsidRPr="00047EA6">
        <w:rPr>
          <w:rFonts w:ascii="Arial" w:hAnsi="Arial" w:cs="Arial"/>
          <w:b/>
          <w:bCs/>
          <w:color w:val="FF0000"/>
          <w:sz w:val="16"/>
          <w:szCs w:val="16"/>
        </w:rPr>
        <w:t>b</w:t>
      </w:r>
    </w:p>
    <w:p w14:paraId="4E379E3B" w14:textId="77777777" w:rsidR="00C0411E" w:rsidRDefault="00C0411E" w:rsidP="009160F7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14:paraId="50522867" w14:textId="6A014818" w:rsidR="009160F7" w:rsidRPr="006A4A94" w:rsidRDefault="009160F7" w:rsidP="009160F7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6A4A94">
        <w:rPr>
          <w:rFonts w:ascii="Arial" w:hAnsi="Arial" w:cs="Arial"/>
          <w:b/>
          <w:bCs/>
          <w:sz w:val="20"/>
          <w:szCs w:val="20"/>
        </w:rPr>
        <w:t>H. AYUNTAMIENTO DE JALACINGO, VERACRUZ</w:t>
      </w:r>
      <w:r w:rsidRPr="006A4A94">
        <w:rPr>
          <w:rFonts w:ascii="Arial" w:hAnsi="Arial" w:cs="Arial"/>
          <w:b/>
          <w:bCs/>
          <w:sz w:val="20"/>
          <w:szCs w:val="20"/>
        </w:rPr>
        <w:br/>
        <w:t>ENTREGA DE APOYO EN ESPECIE</w:t>
      </w:r>
    </w:p>
    <w:p w14:paraId="61AD4E99" w14:textId="77777777" w:rsidR="009160F7" w:rsidRPr="00BF719E" w:rsidRDefault="009160F7" w:rsidP="00B85CD7">
      <w:pPr>
        <w:jc w:val="center"/>
        <w:rPr>
          <w:rFonts w:ascii="Arial Rounded MT Bold" w:hAnsi="Arial Rounded MT Bold"/>
          <w:sz w:val="10"/>
          <w:szCs w:val="10"/>
        </w:rPr>
      </w:pPr>
    </w:p>
    <w:p w14:paraId="7424EB32" w14:textId="77777777" w:rsidR="00960C85" w:rsidRPr="00E70962" w:rsidRDefault="00960C85" w:rsidP="00960C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339933"/>
        <w:jc w:val="center"/>
        <w:rPr>
          <w:rFonts w:ascii="Arial" w:hAnsi="Arial" w:cs="Arial"/>
          <w:b/>
          <w:color w:val="FFFFFF" w:themeColor="background1"/>
          <w:sz w:val="22"/>
          <w:szCs w:val="22"/>
        </w:rPr>
      </w:pPr>
      <w:r w:rsidRPr="00E70962">
        <w:rPr>
          <w:rFonts w:ascii="Arial" w:hAnsi="Arial" w:cs="Arial"/>
          <w:b/>
          <w:smallCaps/>
          <w:color w:val="FFFFFF" w:themeColor="background1"/>
          <w:sz w:val="22"/>
          <w:szCs w:val="22"/>
        </w:rPr>
        <w:t>Estudio Socioeconómico</w:t>
      </w:r>
    </w:p>
    <w:p w14:paraId="475FC4F1" w14:textId="77777777" w:rsidR="00960C85" w:rsidRPr="009D0143" w:rsidRDefault="00960C85" w:rsidP="00960C85">
      <w:pPr>
        <w:rPr>
          <w:rFonts w:ascii="Arial" w:hAnsi="Arial" w:cs="Arial"/>
          <w:b/>
          <w:smallCaps/>
          <w:sz w:val="2"/>
          <w:szCs w:val="2"/>
        </w:rPr>
      </w:pPr>
    </w:p>
    <w:p w14:paraId="40131B0E" w14:textId="669B6E64" w:rsidR="00960C85" w:rsidRDefault="00960C85" w:rsidP="00960C85">
      <w:pPr>
        <w:rPr>
          <w:rFonts w:ascii="Arial" w:hAnsi="Arial" w:cs="Arial"/>
          <w:b/>
          <w:smallCaps/>
          <w:sz w:val="22"/>
          <w:szCs w:val="22"/>
        </w:rPr>
      </w:pPr>
      <w:r w:rsidRPr="00C55F80">
        <w:rPr>
          <w:rFonts w:ascii="Arial" w:hAnsi="Arial" w:cs="Arial"/>
          <w:b/>
          <w:smallCaps/>
          <w:sz w:val="22"/>
          <w:szCs w:val="22"/>
        </w:rPr>
        <w:t xml:space="preserve">Datos del </w:t>
      </w:r>
      <w:r w:rsidR="000A27D6">
        <w:rPr>
          <w:rFonts w:ascii="Arial" w:hAnsi="Arial" w:cs="Arial"/>
          <w:b/>
          <w:smallCaps/>
          <w:sz w:val="22"/>
          <w:szCs w:val="22"/>
        </w:rPr>
        <w:t>Grupo:</w:t>
      </w:r>
    </w:p>
    <w:tbl>
      <w:tblPr>
        <w:tblW w:w="934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00"/>
        <w:gridCol w:w="5746"/>
      </w:tblGrid>
      <w:tr w:rsidR="000A27D6" w:rsidRPr="00297021" w14:paraId="772F67C1" w14:textId="77777777" w:rsidTr="000A27D6">
        <w:trPr>
          <w:trHeight w:val="418"/>
        </w:trPr>
        <w:tc>
          <w:tcPr>
            <w:tcW w:w="934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E4EFC3C" w14:textId="77777777" w:rsidR="000A27D6" w:rsidRPr="00297021" w:rsidRDefault="000A27D6" w:rsidP="005F0B38">
            <w:pPr>
              <w:pStyle w:val="Sinespaciado"/>
              <w:rPr>
                <w:rFonts w:eastAsia="Times New Roman"/>
                <w:lang w:eastAsia="es-MX"/>
              </w:rPr>
            </w:pPr>
            <w:r w:rsidRPr="00297021">
              <w:rPr>
                <w:rFonts w:eastAsia="Times New Roman"/>
                <w:lang w:eastAsia="es-MX"/>
              </w:rPr>
              <w:t>NOMBRE</w:t>
            </w:r>
            <w:r>
              <w:rPr>
                <w:rFonts w:eastAsia="Times New Roman"/>
                <w:lang w:eastAsia="es-MX"/>
              </w:rPr>
              <w:t>:</w:t>
            </w:r>
          </w:p>
        </w:tc>
      </w:tr>
      <w:tr w:rsidR="000A27D6" w:rsidRPr="00297021" w14:paraId="1D56DEEB" w14:textId="77777777" w:rsidTr="000A27D6">
        <w:trPr>
          <w:trHeight w:val="396"/>
        </w:trPr>
        <w:tc>
          <w:tcPr>
            <w:tcW w:w="934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0AC4EC5" w14:textId="642405C5" w:rsidR="000A27D6" w:rsidRPr="00297021" w:rsidRDefault="000A27D6" w:rsidP="005F0B38">
            <w:pPr>
              <w:pStyle w:val="Sinespaciado"/>
              <w:rPr>
                <w:rFonts w:eastAsia="Times New Roman"/>
                <w:lang w:eastAsia="es-MX"/>
              </w:rPr>
            </w:pPr>
            <w:r>
              <w:rPr>
                <w:rFonts w:eastAsia="Times New Roman"/>
                <w:lang w:eastAsia="es-MX"/>
              </w:rPr>
              <w:t>DIRECCIÓN</w:t>
            </w:r>
            <w:r w:rsidRPr="00297021">
              <w:rPr>
                <w:rFonts w:eastAsia="Times New Roman"/>
                <w:lang w:eastAsia="es-MX"/>
              </w:rPr>
              <w:t xml:space="preserve">: </w:t>
            </w:r>
          </w:p>
        </w:tc>
      </w:tr>
      <w:tr w:rsidR="000A27D6" w:rsidRPr="00297021" w14:paraId="1CBC00DB" w14:textId="77777777" w:rsidTr="000A27D6">
        <w:trPr>
          <w:trHeight w:val="508"/>
        </w:trPr>
        <w:tc>
          <w:tcPr>
            <w:tcW w:w="36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8B2A0E2" w14:textId="77777777" w:rsidR="000A27D6" w:rsidRPr="00297021" w:rsidRDefault="000A27D6" w:rsidP="005F0B38">
            <w:pPr>
              <w:pStyle w:val="Sinespaciado"/>
              <w:rPr>
                <w:rFonts w:eastAsia="Times New Roman"/>
                <w:lang w:eastAsia="es-MX"/>
              </w:rPr>
            </w:pPr>
            <w:r w:rsidRPr="00297021">
              <w:rPr>
                <w:rFonts w:eastAsia="Times New Roman"/>
                <w:lang w:eastAsia="es-MX"/>
              </w:rPr>
              <w:t xml:space="preserve">LOCALIDAD: </w:t>
            </w:r>
          </w:p>
        </w:tc>
        <w:tc>
          <w:tcPr>
            <w:tcW w:w="574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D2CAD3" w14:textId="77777777" w:rsidR="000A27D6" w:rsidRPr="00297021" w:rsidRDefault="000A27D6" w:rsidP="005F0B38">
            <w:pPr>
              <w:pStyle w:val="Sinespaciado"/>
              <w:rPr>
                <w:rFonts w:eastAsia="Times New Roman"/>
                <w:lang w:eastAsia="es-MX"/>
              </w:rPr>
            </w:pPr>
            <w:r w:rsidRPr="00297021">
              <w:rPr>
                <w:rFonts w:eastAsia="Times New Roman"/>
                <w:lang w:eastAsia="es-MX"/>
              </w:rPr>
              <w:t>MUNICIPIO:</w:t>
            </w:r>
          </w:p>
        </w:tc>
      </w:tr>
      <w:tr w:rsidR="000A27D6" w:rsidRPr="00297021" w14:paraId="1C77E7D3" w14:textId="77777777" w:rsidTr="000A27D6">
        <w:trPr>
          <w:trHeight w:val="388"/>
        </w:trPr>
        <w:tc>
          <w:tcPr>
            <w:tcW w:w="934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7379A33A" w14:textId="77777777" w:rsidR="000A27D6" w:rsidRPr="00297021" w:rsidRDefault="000A27D6" w:rsidP="005F0B38">
            <w:pPr>
              <w:pStyle w:val="Sinespaciado"/>
              <w:rPr>
                <w:rFonts w:eastAsia="Times New Roman"/>
                <w:lang w:eastAsia="es-MX"/>
              </w:rPr>
            </w:pPr>
            <w:r>
              <w:rPr>
                <w:rFonts w:eastAsia="Times New Roman"/>
                <w:lang w:eastAsia="es-MX"/>
              </w:rPr>
              <w:t xml:space="preserve">OBJETO: </w:t>
            </w:r>
          </w:p>
        </w:tc>
      </w:tr>
    </w:tbl>
    <w:p w14:paraId="5D27BADE" w14:textId="77777777" w:rsidR="00960C85" w:rsidRPr="00927E8D" w:rsidRDefault="00960C85" w:rsidP="00960C85">
      <w:pPr>
        <w:rPr>
          <w:rFonts w:ascii="Arial" w:hAnsi="Arial" w:cs="Arial"/>
          <w:b/>
          <w:sz w:val="4"/>
          <w:szCs w:val="4"/>
        </w:rPr>
      </w:pPr>
    </w:p>
    <w:p w14:paraId="5838C072" w14:textId="77777777" w:rsidR="00960C85" w:rsidRPr="009D0143" w:rsidRDefault="00960C85" w:rsidP="00960C85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</w:pPr>
      <w:r w:rsidRPr="009D0143"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  <w:t xml:space="preserve">“Bajo protesta de decir la verdad, manifiesto que la información proporcionada mediante este documento es veraz y puede ser </w:t>
      </w:r>
      <w:r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  <w:t>verificada</w:t>
      </w:r>
      <w:r w:rsidRPr="009D0143"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  <w:t xml:space="preserve"> por la Autoridad Municipal que se asigne al caso.”</w:t>
      </w:r>
    </w:p>
    <w:p w14:paraId="143BC18A" w14:textId="77777777" w:rsidR="00960C85" w:rsidRDefault="00960C85" w:rsidP="00960C85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</w:pPr>
    </w:p>
    <w:p w14:paraId="537C82BB" w14:textId="77777777" w:rsidR="00960C85" w:rsidRPr="00383A3A" w:rsidRDefault="00960C85" w:rsidP="00960C85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4"/>
          <w:szCs w:val="14"/>
        </w:rPr>
      </w:pPr>
    </w:p>
    <w:p w14:paraId="6AB0113A" w14:textId="77777777" w:rsidR="00960C85" w:rsidRPr="00383A3A" w:rsidRDefault="00960C85" w:rsidP="00960C85">
      <w:pPr>
        <w:jc w:val="center"/>
        <w:rPr>
          <w:rFonts w:ascii="Arial" w:hAnsi="Arial" w:cs="Arial"/>
          <w:b/>
          <w:smallCaps/>
          <w:color w:val="000000" w:themeColor="text1"/>
          <w:sz w:val="20"/>
          <w:szCs w:val="20"/>
        </w:rPr>
      </w:pPr>
      <w:r w:rsidRPr="00383A3A">
        <w:rPr>
          <w:rFonts w:ascii="Arial" w:hAnsi="Arial" w:cs="Arial"/>
          <w:b/>
          <w:smallCaps/>
          <w:color w:val="000000" w:themeColor="text1"/>
          <w:sz w:val="20"/>
          <w:szCs w:val="20"/>
        </w:rPr>
        <w:t>_________________________________</w:t>
      </w:r>
    </w:p>
    <w:p w14:paraId="7F91E157" w14:textId="542EE176" w:rsidR="00960C85" w:rsidRDefault="00960C85" w:rsidP="00960C85">
      <w:pPr>
        <w:rPr>
          <w:rFonts w:ascii="Arial" w:hAnsi="Arial" w:cs="Arial"/>
          <w:b/>
          <w:smallCaps/>
          <w:color w:val="000000" w:themeColor="text1"/>
          <w:sz w:val="20"/>
          <w:szCs w:val="20"/>
        </w:rPr>
      </w:pPr>
      <w:r>
        <w:rPr>
          <w:rFonts w:ascii="Arial" w:hAnsi="Arial" w:cs="Arial"/>
          <w:b/>
          <w:smallCaps/>
          <w:color w:val="000000" w:themeColor="text1"/>
          <w:sz w:val="20"/>
          <w:szCs w:val="20"/>
        </w:rPr>
        <w:t xml:space="preserve">                                                            C.</w:t>
      </w:r>
      <w:r w:rsidR="00C53616">
        <w:rPr>
          <w:rFonts w:ascii="Arial" w:hAnsi="Arial" w:cs="Arial"/>
          <w:b/>
          <w:smallCaps/>
          <w:color w:val="000000" w:themeColor="text1"/>
          <w:sz w:val="20"/>
          <w:szCs w:val="20"/>
        </w:rPr>
        <w:t xml:space="preserve"> </w:t>
      </w:r>
      <w:r w:rsidR="000A27D6">
        <w:rPr>
          <w:rFonts w:ascii="Arial" w:hAnsi="Arial" w:cs="Arial"/>
          <w:b/>
          <w:smallCaps/>
          <w:color w:val="000000" w:themeColor="text1"/>
          <w:sz w:val="20"/>
          <w:szCs w:val="20"/>
        </w:rPr>
        <w:t>(NOMBRE Y FIRMA REPRESENTANTE)</w:t>
      </w:r>
    </w:p>
    <w:p w14:paraId="2B9B1E38" w14:textId="77777777" w:rsidR="000A27D6" w:rsidRPr="00383A3A" w:rsidRDefault="000A27D6" w:rsidP="00960C85">
      <w:pPr>
        <w:rPr>
          <w:rFonts w:ascii="Arial" w:hAnsi="Arial" w:cs="Arial"/>
          <w:b/>
          <w:smallCaps/>
          <w:color w:val="000000" w:themeColor="text1"/>
          <w:sz w:val="20"/>
          <w:szCs w:val="20"/>
        </w:rPr>
      </w:pPr>
    </w:p>
    <w:tbl>
      <w:tblPr>
        <w:tblW w:w="934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80"/>
        <w:gridCol w:w="1300"/>
        <w:gridCol w:w="1300"/>
        <w:gridCol w:w="1300"/>
        <w:gridCol w:w="1200"/>
        <w:gridCol w:w="1566"/>
      </w:tblGrid>
      <w:tr w:rsidR="00576634" w14:paraId="7177EA9D" w14:textId="77777777" w:rsidTr="000A27D6">
        <w:trPr>
          <w:trHeight w:val="315"/>
        </w:trPr>
        <w:tc>
          <w:tcPr>
            <w:tcW w:w="9346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008000"/>
            <w:noWrap/>
            <w:vAlign w:val="center"/>
            <w:hideMark/>
          </w:tcPr>
          <w:p w14:paraId="0FF97E88" w14:textId="77777777" w:rsidR="00576634" w:rsidRDefault="00576634">
            <w:pPr>
              <w:jc w:val="center"/>
              <w:rPr>
                <w:rFonts w:ascii="Arial" w:hAnsi="Arial" w:cs="Arial"/>
                <w:b/>
                <w:bCs/>
                <w:color w:val="FFFFFF"/>
                <w:sz w:val="22"/>
                <w:szCs w:val="22"/>
                <w:lang w:val="es-MX" w:eastAsia="es-MX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22"/>
                <w:szCs w:val="22"/>
              </w:rPr>
              <w:t>Recibo de Apoyo Económico y Agradecimiento</w:t>
            </w:r>
          </w:p>
        </w:tc>
      </w:tr>
      <w:tr w:rsidR="00576634" w:rsidRPr="00576634" w14:paraId="5B2CB9DF" w14:textId="77777777" w:rsidTr="000A27D6">
        <w:trPr>
          <w:trHeight w:val="257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70869E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Ámbito de aplicación o Destino: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E91F5C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Educación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64DC98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Salud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6F9AB1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Cultura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8E7295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Desarrollo Social</w:t>
            </w:r>
          </w:p>
        </w:tc>
        <w:tc>
          <w:tcPr>
            <w:tcW w:w="156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CEA8C0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Economía</w:t>
            </w:r>
          </w:p>
        </w:tc>
      </w:tr>
      <w:tr w:rsidR="00576634" w:rsidRPr="00576634" w14:paraId="5B2BEB06" w14:textId="77777777" w:rsidTr="000A27D6">
        <w:trPr>
          <w:trHeight w:val="315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E37DF8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 xml:space="preserve">Partida: </w:t>
            </w:r>
          </w:p>
        </w:tc>
        <w:tc>
          <w:tcPr>
            <w:tcW w:w="6666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F2F2F2"/>
            <w:vAlign w:val="center"/>
            <w:hideMark/>
          </w:tcPr>
          <w:p w14:paraId="7B648AC0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576634" w:rsidRPr="00576634" w14:paraId="10943BAF" w14:textId="77777777" w:rsidTr="000A27D6">
        <w:trPr>
          <w:trHeight w:val="315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E42803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Programa Presupuestal:</w:t>
            </w:r>
          </w:p>
        </w:tc>
        <w:tc>
          <w:tcPr>
            <w:tcW w:w="6666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F2F2F2"/>
            <w:vAlign w:val="center"/>
            <w:hideMark/>
          </w:tcPr>
          <w:p w14:paraId="51DFC4F8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576634" w:rsidRPr="00576634" w14:paraId="44F7364F" w14:textId="77777777" w:rsidTr="000A27D6">
        <w:trPr>
          <w:trHeight w:val="429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C25708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Periodicidad del Apoyo: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791990F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Permanente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7A9B568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Mensual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4A13244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Ocasional</w:t>
            </w:r>
          </w:p>
        </w:tc>
        <w:tc>
          <w:tcPr>
            <w:tcW w:w="276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125296" w14:textId="77777777" w:rsidR="00576634" w:rsidRPr="00576634" w:rsidRDefault="00576634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Otro: ____________________</w:t>
            </w:r>
          </w:p>
        </w:tc>
      </w:tr>
    </w:tbl>
    <w:p w14:paraId="203C9CA5" w14:textId="77777777" w:rsidR="009160F7" w:rsidRPr="00576634" w:rsidRDefault="009160F7" w:rsidP="00984A58">
      <w:pPr>
        <w:rPr>
          <w:rFonts w:ascii="Arial Rounded MT Bold" w:hAnsi="Arial Rounded MT Bold"/>
          <w:sz w:val="20"/>
          <w:szCs w:val="20"/>
        </w:rPr>
      </w:pPr>
    </w:p>
    <w:p w14:paraId="1674A1A2" w14:textId="77777777" w:rsidR="00576634" w:rsidRPr="00576634" w:rsidRDefault="00576634" w:rsidP="00576634">
      <w:pPr>
        <w:spacing w:line="360" w:lineRule="auto"/>
        <w:jc w:val="both"/>
        <w:rPr>
          <w:rFonts w:ascii="Arial" w:hAnsi="Arial" w:cs="Arial"/>
          <w:bCs/>
          <w:smallCaps/>
          <w:sz w:val="22"/>
          <w:szCs w:val="22"/>
        </w:rPr>
      </w:pPr>
      <w:r w:rsidRPr="00576634">
        <w:rPr>
          <w:rFonts w:ascii="Arial" w:hAnsi="Arial" w:cs="Arial"/>
          <w:bCs/>
          <w:smallCaps/>
          <w:sz w:val="22"/>
          <w:szCs w:val="22"/>
        </w:rPr>
        <w:t>Recibí del H. Ayuntamiento de Jalacingo, Veracruz el apoyo de ___________________________________________, agradeciendo la atención prestada a la petición realizada; así mismo, adjunto los siguientes documentos: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21"/>
        <w:gridCol w:w="8266"/>
      </w:tblGrid>
      <w:tr w:rsidR="00BB54DC" w:rsidRPr="00BB54DC" w14:paraId="4AF64A9E" w14:textId="77777777" w:rsidTr="004F50AF">
        <w:trPr>
          <w:trHeight w:val="128"/>
        </w:trPr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0E70A675" w14:textId="77777777" w:rsidR="00BB54DC" w:rsidRPr="00BB54DC" w:rsidRDefault="00BB54DC" w:rsidP="005F0B38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AE7CCC" w14:textId="77777777" w:rsidR="00BB54DC" w:rsidRPr="00BB54DC" w:rsidRDefault="00BB54DC" w:rsidP="005F0B38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Credencial de Elector</w:t>
            </w:r>
          </w:p>
        </w:tc>
      </w:tr>
      <w:tr w:rsidR="00BB54DC" w:rsidRPr="00BB54DC" w14:paraId="50A2E0AC" w14:textId="77777777" w:rsidTr="004F50AF">
        <w:trPr>
          <w:trHeight w:val="189"/>
        </w:trPr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65996530" w14:textId="77777777" w:rsidR="00BB54DC" w:rsidRPr="00BB54DC" w:rsidRDefault="00BB54DC" w:rsidP="005F0B38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CBE1D1" w14:textId="77777777" w:rsidR="00BB54DC" w:rsidRPr="00BB54DC" w:rsidRDefault="00BB54DC" w:rsidP="005F0B38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Receta Médica</w:t>
            </w:r>
          </w:p>
        </w:tc>
      </w:tr>
      <w:tr w:rsidR="00BB54DC" w:rsidRPr="00BB54DC" w14:paraId="548F1187" w14:textId="77777777" w:rsidTr="004F50AF"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139206D8" w14:textId="77777777" w:rsidR="00BB54DC" w:rsidRPr="00BB54DC" w:rsidRDefault="00BB54DC" w:rsidP="005F0B38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1D5692" w14:textId="77777777" w:rsidR="00BB54DC" w:rsidRPr="00BB54DC" w:rsidRDefault="00BB54DC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Formato de Trámite</w:t>
            </w:r>
          </w:p>
        </w:tc>
      </w:tr>
      <w:tr w:rsidR="00BB54DC" w:rsidRPr="00BB54DC" w14:paraId="19EDF2B5" w14:textId="77777777" w:rsidTr="004F50AF"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0FA056DD" w14:textId="77777777" w:rsidR="00BB54DC" w:rsidRPr="00BB54DC" w:rsidRDefault="00BB54DC" w:rsidP="005F0B38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312891" w14:textId="77777777" w:rsidR="00BB54DC" w:rsidRPr="00BB54DC" w:rsidRDefault="00BB54DC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Acta de Defunción</w:t>
            </w:r>
          </w:p>
        </w:tc>
      </w:tr>
      <w:tr w:rsidR="00BB54DC" w:rsidRPr="00BB54DC" w14:paraId="5E901908" w14:textId="77777777" w:rsidTr="004F50AF"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5884CDCA" w14:textId="77777777" w:rsidR="00BB54DC" w:rsidRPr="00BB54DC" w:rsidRDefault="00BB54DC" w:rsidP="00BB54DC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D79585" w14:textId="2F876FA7" w:rsidR="00BB54DC" w:rsidRPr="00BB54DC" w:rsidRDefault="00BB54DC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Otro (especificar): _______________________________________________</w:t>
            </w:r>
          </w:p>
        </w:tc>
      </w:tr>
    </w:tbl>
    <w:p w14:paraId="269D3B3B" w14:textId="4A547C7A" w:rsidR="009160F7" w:rsidRPr="00576634" w:rsidRDefault="009160F7" w:rsidP="00BB54DC">
      <w:pPr>
        <w:rPr>
          <w:rFonts w:ascii="Arial" w:hAnsi="Arial" w:cs="Arial"/>
          <w:bCs/>
          <w:smallCaps/>
          <w:sz w:val="22"/>
          <w:szCs w:val="22"/>
        </w:rPr>
      </w:pPr>
    </w:p>
    <w:p w14:paraId="0DBEB85C" w14:textId="1B2A5E38" w:rsidR="00F50F4F" w:rsidRDefault="00F50F4F" w:rsidP="00F50F4F">
      <w:pPr>
        <w:jc w:val="center"/>
        <w:rPr>
          <w:rFonts w:ascii="Arial" w:hAnsi="Arial" w:cs="Arial"/>
          <w:color w:val="000000" w:themeColor="text1"/>
          <w:sz w:val="20"/>
          <w:szCs w:val="20"/>
        </w:rPr>
      </w:pPr>
      <w:r w:rsidRPr="00383A3A">
        <w:rPr>
          <w:rFonts w:ascii="Arial" w:hAnsi="Arial" w:cs="Arial"/>
          <w:color w:val="000000" w:themeColor="text1"/>
          <w:sz w:val="20"/>
          <w:szCs w:val="20"/>
        </w:rPr>
        <w:t>Jalacingo, Veracruz a ______de _______________de 20</w:t>
      </w:r>
      <w:r>
        <w:rPr>
          <w:rFonts w:ascii="Arial" w:hAnsi="Arial" w:cs="Arial"/>
          <w:color w:val="000000" w:themeColor="text1"/>
          <w:sz w:val="20"/>
          <w:szCs w:val="20"/>
        </w:rPr>
        <w:t>2__.</w:t>
      </w:r>
    </w:p>
    <w:p w14:paraId="2638417E" w14:textId="57354B33" w:rsidR="00984A58" w:rsidRDefault="00984A58" w:rsidP="00B85CD7">
      <w:pPr>
        <w:jc w:val="center"/>
        <w:rPr>
          <w:rFonts w:ascii="Arial Rounded MT Bold" w:hAnsi="Arial Rounded MT Bold"/>
          <w:sz w:val="28"/>
          <w:szCs w:val="28"/>
        </w:rPr>
      </w:pPr>
    </w:p>
    <w:tbl>
      <w:tblPr>
        <w:tblStyle w:val="Tablaconcuadrcula"/>
        <w:tblW w:w="1105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44"/>
        <w:gridCol w:w="325"/>
        <w:gridCol w:w="3633"/>
        <w:gridCol w:w="237"/>
        <w:gridCol w:w="4018"/>
      </w:tblGrid>
      <w:tr w:rsidR="00925AA6" w:rsidRPr="00927E8D" w14:paraId="2DC7E925" w14:textId="77777777" w:rsidTr="00925AA6">
        <w:trPr>
          <w:trHeight w:val="198"/>
          <w:jc w:val="center"/>
        </w:trPr>
        <w:tc>
          <w:tcPr>
            <w:tcW w:w="2844" w:type="dxa"/>
          </w:tcPr>
          <w:p w14:paraId="3F27FEFD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bookmarkStart w:id="0" w:name="_Hlk126340581"/>
          </w:p>
          <w:p w14:paraId="269823FB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 w:rsidRPr="002478CB"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>RECIBIÓ</w:t>
            </w:r>
          </w:p>
          <w:p w14:paraId="35A92209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348B828B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671BEF14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35AFB147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325" w:type="dxa"/>
          </w:tcPr>
          <w:p w14:paraId="3030B08F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3633" w:type="dxa"/>
          </w:tcPr>
          <w:p w14:paraId="56F22787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0538BA35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 w:rsidRPr="002478CB"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>AUTORIZÓ</w:t>
            </w:r>
          </w:p>
          <w:p w14:paraId="6C4C268B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406F918A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132F3C78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162F7933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237" w:type="dxa"/>
          </w:tcPr>
          <w:p w14:paraId="36495672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4018" w:type="dxa"/>
          </w:tcPr>
          <w:p w14:paraId="52A2DDE2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4D26FE2B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>PAGO</w:t>
            </w:r>
          </w:p>
          <w:p w14:paraId="6BF19401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</w:tr>
      <w:tr w:rsidR="00925AA6" w:rsidRPr="00927E8D" w14:paraId="7CC15304" w14:textId="77777777" w:rsidTr="00925AA6">
        <w:trPr>
          <w:trHeight w:val="191"/>
          <w:jc w:val="center"/>
        </w:trPr>
        <w:tc>
          <w:tcPr>
            <w:tcW w:w="2844" w:type="dxa"/>
          </w:tcPr>
          <w:p w14:paraId="6947F0CD" w14:textId="77777777" w:rsidR="00925AA6" w:rsidRPr="00BE39B8" w:rsidRDefault="00925AA6" w:rsidP="00C53616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>
              <w:rPr>
                <w:rFonts w:ascii="Arial" w:hAnsi="Arial" w:cs="Arial"/>
                <w:bCs/>
                <w:sz w:val="19"/>
                <w:szCs w:val="19"/>
              </w:rPr>
              <w:t xml:space="preserve">     </w:t>
            </w:r>
            <w:r w:rsidRPr="00BE39B8">
              <w:rPr>
                <w:rFonts w:ascii="Arial" w:hAnsi="Arial" w:cs="Arial"/>
                <w:bCs/>
                <w:sz w:val="19"/>
                <w:szCs w:val="19"/>
              </w:rPr>
              <w:t>___________</w:t>
            </w:r>
            <w:r>
              <w:rPr>
                <w:rFonts w:ascii="Arial" w:hAnsi="Arial" w:cs="Arial"/>
                <w:bCs/>
                <w:sz w:val="19"/>
                <w:szCs w:val="19"/>
              </w:rPr>
              <w:t>_______</w:t>
            </w:r>
            <w:r w:rsidRPr="00BE39B8">
              <w:rPr>
                <w:rFonts w:ascii="Arial" w:hAnsi="Arial" w:cs="Arial"/>
                <w:bCs/>
                <w:sz w:val="19"/>
                <w:szCs w:val="19"/>
              </w:rPr>
              <w:t>_</w:t>
            </w:r>
          </w:p>
          <w:p w14:paraId="07EDE9CD" w14:textId="77777777" w:rsidR="00925AA6" w:rsidRPr="002478CB" w:rsidRDefault="00925AA6" w:rsidP="00C53616">
            <w:pPr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 xml:space="preserve">  C.</w:t>
            </w:r>
          </w:p>
        </w:tc>
        <w:tc>
          <w:tcPr>
            <w:tcW w:w="325" w:type="dxa"/>
          </w:tcPr>
          <w:p w14:paraId="4D2F2494" w14:textId="77777777" w:rsidR="00925AA6" w:rsidRPr="002478CB" w:rsidRDefault="00925AA6" w:rsidP="00C53616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3633" w:type="dxa"/>
          </w:tcPr>
          <w:p w14:paraId="249B2A11" w14:textId="77777777" w:rsidR="00925AA6" w:rsidRDefault="00925AA6" w:rsidP="00C53616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>
              <w:rPr>
                <w:rFonts w:ascii="Arial" w:hAnsi="Arial" w:cs="Arial"/>
                <w:bCs/>
                <w:sz w:val="19"/>
                <w:szCs w:val="19"/>
              </w:rPr>
              <w:t>_________________________</w:t>
            </w:r>
          </w:p>
          <w:p w14:paraId="6FA9A205" w14:textId="06F815E8" w:rsidR="00925AA6" w:rsidRPr="00925AA6" w:rsidRDefault="00C53616" w:rsidP="00C53616">
            <w:pPr>
              <w:pStyle w:val="Texto"/>
              <w:spacing w:after="0" w:line="240" w:lineRule="auto"/>
              <w:jc w:val="center"/>
            </w:pPr>
            <w:r>
              <w:t>(NOMBRE Y FIRMA)</w:t>
            </w:r>
          </w:p>
          <w:p w14:paraId="59B97D78" w14:textId="4F9B2C64" w:rsidR="00925AA6" w:rsidRPr="00BE39B8" w:rsidRDefault="00C53616" w:rsidP="00C53616">
            <w:pPr>
              <w:jc w:val="center"/>
              <w:rPr>
                <w:rFonts w:ascii="Arial" w:hAnsi="Arial" w:cs="Arial"/>
                <w:b/>
                <w:sz w:val="19"/>
                <w:szCs w:val="19"/>
              </w:rPr>
            </w:pPr>
            <w:r>
              <w:rPr>
                <w:rFonts w:ascii="Arial" w:hAnsi="Arial" w:cs="Arial"/>
                <w:bCs/>
                <w:smallCaps/>
                <w:sz w:val="20"/>
                <w:szCs w:val="20"/>
              </w:rPr>
              <w:t xml:space="preserve">          </w:t>
            </w:r>
            <w:r w:rsidR="00925AA6" w:rsidRPr="00925AA6">
              <w:rPr>
                <w:rFonts w:ascii="Arial" w:hAnsi="Arial" w:cs="Arial"/>
                <w:bCs/>
                <w:smallCaps/>
                <w:sz w:val="20"/>
                <w:szCs w:val="20"/>
              </w:rPr>
              <w:t>Presidente Municipal</w:t>
            </w:r>
          </w:p>
        </w:tc>
        <w:tc>
          <w:tcPr>
            <w:tcW w:w="237" w:type="dxa"/>
          </w:tcPr>
          <w:p w14:paraId="3C0F54E9" w14:textId="77777777" w:rsidR="00925AA6" w:rsidRPr="00BE39B8" w:rsidRDefault="00925AA6" w:rsidP="00C53616">
            <w:pPr>
              <w:jc w:val="center"/>
              <w:rPr>
                <w:rFonts w:ascii="Arial" w:hAnsi="Arial" w:cs="Arial"/>
                <w:b/>
                <w:sz w:val="19"/>
                <w:szCs w:val="19"/>
              </w:rPr>
            </w:pPr>
          </w:p>
        </w:tc>
        <w:tc>
          <w:tcPr>
            <w:tcW w:w="4018" w:type="dxa"/>
          </w:tcPr>
          <w:p w14:paraId="33395333" w14:textId="0380F4B0" w:rsidR="00925AA6" w:rsidRDefault="00925AA6" w:rsidP="00C53616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>
              <w:rPr>
                <w:rFonts w:ascii="Arial" w:hAnsi="Arial" w:cs="Arial"/>
                <w:bCs/>
                <w:sz w:val="19"/>
                <w:szCs w:val="19"/>
              </w:rPr>
              <w:t>___________________________________</w:t>
            </w:r>
          </w:p>
          <w:p w14:paraId="39399C3A" w14:textId="119A51C9" w:rsidR="00925AA6" w:rsidRPr="00925AA6" w:rsidRDefault="00C53616" w:rsidP="00C53616">
            <w:pPr>
              <w:pStyle w:val="Texto"/>
              <w:spacing w:after="0"/>
              <w:jc w:val="center"/>
              <w:rPr>
                <w:smallCaps/>
                <w:sz w:val="20"/>
              </w:rPr>
            </w:pPr>
            <w:r>
              <w:t>(NOMBRE Y FIRMA)</w:t>
            </w:r>
          </w:p>
          <w:p w14:paraId="722B2898" w14:textId="2E8A328A" w:rsidR="00925AA6" w:rsidRPr="00BE39B8" w:rsidRDefault="00C53616" w:rsidP="00C53616">
            <w:pPr>
              <w:jc w:val="center"/>
              <w:rPr>
                <w:rFonts w:ascii="Arial" w:hAnsi="Arial" w:cs="Arial"/>
                <w:b/>
                <w:sz w:val="19"/>
                <w:szCs w:val="19"/>
              </w:rPr>
            </w:pPr>
            <w:r>
              <w:rPr>
                <w:rFonts w:ascii="Arial" w:hAnsi="Arial" w:cs="Arial"/>
                <w:bCs/>
                <w:smallCaps/>
                <w:sz w:val="20"/>
                <w:szCs w:val="20"/>
              </w:rPr>
              <w:t xml:space="preserve">       </w:t>
            </w:r>
            <w:r w:rsidR="00925AA6" w:rsidRPr="00925AA6">
              <w:rPr>
                <w:rFonts w:ascii="Arial" w:hAnsi="Arial" w:cs="Arial"/>
                <w:bCs/>
                <w:smallCaps/>
                <w:sz w:val="20"/>
                <w:szCs w:val="20"/>
              </w:rPr>
              <w:t>Tesorero Municipal</w:t>
            </w:r>
          </w:p>
        </w:tc>
      </w:tr>
      <w:bookmarkEnd w:id="0"/>
    </w:tbl>
    <w:p w14:paraId="3292C7DC" w14:textId="4409FEB7" w:rsidR="00984A58" w:rsidRPr="00B04A11" w:rsidRDefault="00984A58" w:rsidP="00C53616">
      <w:pPr>
        <w:jc w:val="center"/>
        <w:rPr>
          <w:rFonts w:ascii="Arial" w:hAnsi="Arial" w:cs="Arial"/>
          <w:b/>
          <w:smallCaps/>
          <w:sz w:val="20"/>
          <w:szCs w:val="20"/>
        </w:rPr>
      </w:pPr>
    </w:p>
    <w:p w14:paraId="4E7D8A5F" w14:textId="41323AD3" w:rsidR="00984A58" w:rsidRDefault="00984A58" w:rsidP="00B85CD7">
      <w:pPr>
        <w:jc w:val="center"/>
        <w:rPr>
          <w:rFonts w:ascii="Arial Rounded MT Bold" w:hAnsi="Arial Rounded MT Bold"/>
          <w:sz w:val="28"/>
          <w:szCs w:val="28"/>
        </w:rPr>
      </w:pPr>
    </w:p>
    <w:sectPr w:rsidR="00984A58" w:rsidSect="00016493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 w:code="1"/>
      <w:pgMar w:top="1135" w:right="1608" w:bottom="1296" w:left="1418" w:header="42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CB323D7" w14:textId="77777777" w:rsidR="00EC3B7F" w:rsidRDefault="00EC3B7F">
      <w:r>
        <w:separator/>
      </w:r>
    </w:p>
  </w:endnote>
  <w:endnote w:type="continuationSeparator" w:id="0">
    <w:p w14:paraId="41E9F9B5" w14:textId="77777777" w:rsidR="00EC3B7F" w:rsidRDefault="00EC3B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G Palacio (WN)">
    <w:altName w:val="Calibri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">
    <w:altName w:val="Arial"/>
    <w:panose1 w:val="020B0604020202030204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inionPro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B2CAE" w14:textId="77777777" w:rsidR="00436926" w:rsidRDefault="0043692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CF03CB" w14:textId="30D4851C" w:rsidR="000A201A" w:rsidRDefault="00710DEA">
    <w:pPr>
      <w:pStyle w:val="Piedepgina"/>
    </w:pPr>
    <w:r>
      <w:rPr>
        <w:noProof/>
      </w:rPr>
      <w:drawing>
        <wp:anchor distT="0" distB="0" distL="114300" distR="114300" simplePos="0" relativeHeight="251670528" behindDoc="1" locked="0" layoutInCell="1" allowOverlap="1" wp14:anchorId="640345A2" wp14:editId="7DD34C51">
          <wp:simplePos x="0" y="0"/>
          <wp:positionH relativeFrom="column">
            <wp:posOffset>1402715</wp:posOffset>
          </wp:positionH>
          <wp:positionV relativeFrom="paragraph">
            <wp:posOffset>-201386</wp:posOffset>
          </wp:positionV>
          <wp:extent cx="3102429" cy="472750"/>
          <wp:effectExtent l="12700" t="0" r="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n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02429" cy="472750"/>
                  </a:xfrm>
                  <a:prstGeom prst="rect">
                    <a:avLst/>
                  </a:prstGeom>
                  <a:effectLst>
                    <a:outerShdw blurRad="38100" dist="25400" dir="3000000" algn="tl" rotWithShape="0">
                      <a:prstClr val="black">
                        <a:alpha val="17000"/>
                      </a:prst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633B3"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AB0A4CE" wp14:editId="3B546C89">
              <wp:simplePos x="0" y="0"/>
              <wp:positionH relativeFrom="column">
                <wp:posOffset>-918845</wp:posOffset>
              </wp:positionH>
              <wp:positionV relativeFrom="paragraph">
                <wp:posOffset>233136</wp:posOffset>
              </wp:positionV>
              <wp:extent cx="7779385" cy="1828800"/>
              <wp:effectExtent l="0" t="0" r="0" b="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9385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09AF2BD" w14:textId="3795ACD5" w:rsidR="00186A25" w:rsidRPr="00186A25" w:rsidRDefault="00EC3B7F" w:rsidP="00186A25">
                          <w:pPr>
                            <w:pStyle w:val="Encabezado"/>
                            <w:tabs>
                              <w:tab w:val="left" w:pos="720"/>
                              <w:tab w:val="left" w:pos="5730"/>
                            </w:tabs>
                            <w:jc w:val="center"/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hyperlink r:id="rId2" w:history="1">
                            <w:r w:rsidR="00186A25" w:rsidRPr="00186A25">
                              <w:rPr>
                                <w:rStyle w:val="Hipervnculo"/>
                                <w:rFonts w:ascii="Montserrat" w:hAnsi="Montserrat" w:cs="Verdana"/>
                                <w:b/>
                                <w:i/>
                                <w:iCs/>
                                <w:color w:val="FFFFFF" w:themeColor="background1"/>
                                <w:sz w:val="21"/>
                                <w:szCs w:val="22"/>
                                <w:lang w:val="es-ES_tradnl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rnd" w14:cmpd="sng" w14:algn="ctr">
                                  <w14:solidFill>
                                    <w14:srgbClr w14:val="02063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www.Jalacingo.gob.mx</w:t>
                            </w:r>
                          </w:hyperlink>
                          <w:r w:rsidR="00186A25"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– Úrsulo Galván s/n, Col. Centro, Jalacingo, Ver. C.P. 93660 – 226 318 2109 / 318 5452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1AB0A4CE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-72.35pt;margin-top:18.35pt;width:612.55pt;height:2in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" filled="f" stroked="f" strokeweight=".5pt">
              <v:textbox style="mso-fit-shape-to-text:t">
                <w:txbxContent>
                  <w:p w14:paraId="409AF2BD" w14:textId="3795ACD5" w:rsidR="00186A25" w:rsidRPr="00186A25" w:rsidRDefault="00341807" w:rsidP="00186A25">
                    <w:pPr>
                      <w:pStyle w:val="Encabezado"/>
                      <w:tabs>
                        <w:tab w:val="left" w:pos="720"/>
                        <w:tab w:val="left" w:pos="5730"/>
                      </w:tabs>
                      <w:jc w:val="center"/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</w:pPr>
                    <w:hyperlink r:id="rId3" w:history="1">
                      <w:r w:rsidR="00186A25" w:rsidRPr="00186A25">
                        <w:rPr>
                          <w:rStyle w:val="Hipervnculo"/>
                          <w:rFonts w:ascii="Montserrat" w:hAnsi="Montserrat" w:cs="Verdana"/>
                          <w:b/>
                          <w:i/>
                          <w:iCs/>
                          <w:color w:val="FFFFFF" w:themeColor="background1"/>
                          <w:sz w:val="21"/>
                          <w:szCs w:val="22"/>
                          <w:lang w:val="es-ES_tradnl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rnd" w14:cmpd="sng" w14:algn="ctr">
                            <w14:solidFill>
                              <w14:srgbClr w14:val="020635"/>
                            </w14:solidFill>
                            <w14:prstDash w14:val="solid"/>
                            <w14:bevel/>
                          </w14:textOutline>
                        </w:rPr>
                        <w:t>www.Jalacingo.gob.mx</w:t>
                      </w:r>
                    </w:hyperlink>
                    <w:r w:rsidR="00186A25"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  <w:t xml:space="preserve"> – Úrsulo Galván s/n, Col. Centro, Jalacingo, Ver. C.P. 93660 – 226 318 2109 / 318 5452</w:t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6853B2" w14:textId="77777777" w:rsidR="00436926" w:rsidRDefault="0043692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2F0147C" w14:textId="77777777" w:rsidR="00EC3B7F" w:rsidRDefault="00EC3B7F">
      <w:r>
        <w:separator/>
      </w:r>
    </w:p>
  </w:footnote>
  <w:footnote w:type="continuationSeparator" w:id="0">
    <w:p w14:paraId="58684930" w14:textId="77777777" w:rsidR="00EC3B7F" w:rsidRDefault="00EC3B7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11415E" w14:textId="77777777" w:rsidR="00436926" w:rsidRDefault="0043692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A32544" w14:textId="29F47B39" w:rsidR="000A201A" w:rsidRDefault="00A633B3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  <w:r w:rsidRPr="00A633B3">
      <w:rPr>
        <w:b/>
        <w:noProof/>
        <w:color w:val="C00000"/>
        <w:sz w:val="18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09F44B18" wp14:editId="032C06F4">
              <wp:simplePos x="0" y="0"/>
              <wp:positionH relativeFrom="column">
                <wp:posOffset>1974306</wp:posOffset>
              </wp:positionH>
              <wp:positionV relativeFrom="paragraph">
                <wp:posOffset>-236946</wp:posOffset>
              </wp:positionV>
              <wp:extent cx="2636156" cy="665090"/>
              <wp:effectExtent l="25400" t="25400" r="94615" b="71755"/>
              <wp:wrapNone/>
              <wp:docPr id="3" name="Grupo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636156" cy="665090"/>
                        <a:chOff x="-88824" y="10"/>
                        <a:chExt cx="5736241" cy="1447401"/>
                      </a:xfrm>
                    </wpg:grpSpPr>
                    <pic:pic xmlns:pic="http://schemas.openxmlformats.org/drawingml/2006/picture">
                      <pic:nvPicPr>
                        <pic:cNvPr id="4" name="Imagen 4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070892" y="325918"/>
                          <a:ext cx="2576525" cy="1048155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34938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5" name="Imagen 5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-88824" y="153864"/>
                          <a:ext cx="855859" cy="1220212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6" name="Imagen 6"/>
                        <pic:cNvPicPr>
                          <a:picLocks/>
                        </pic:cNvPicPr>
                      </pic:nvPicPr>
                      <pic:blipFill rotWithShape="1"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96511" b="176"/>
                        <a:stretch/>
                      </pic:blipFill>
                      <pic:spPr bwMode="auto">
                        <a:xfrm rot="5400000">
                          <a:off x="1381689" y="700851"/>
                          <a:ext cx="1447401" cy="4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24814"/>
                            </a:prstClr>
                          </a:outerShdw>
                        </a:effec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sdtdh="http://schemas.microsoft.com/office/word/2020/wordml/sdtdatahash">
          <w:pict>
            <v:group w14:anchorId="7B2A30A7" id="Grupo 9" o:spid="_x0000_s1026" style="position:absolute;margin-left:155.45pt;margin-top:-18.65pt;width:207.55pt;height:52.35pt;z-index:251668480;mso-width-relative:margin;mso-height-relative:margin" coordorigin="-888" coordsize="57362,1447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">
              <o:lock v:ext="edit" aspectratio="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4" o:spid="_x0000_s1027" type="#_x0000_t75" style="position:absolute;left:30708;top:3259;width:25766;height:10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">
                <v:imagedata r:id="rId4" o:title=""/>
                <v:shadow on="t" color="black" opacity="22896f" origin="-.5,-.5" offset=".74836mm,.74836mm"/>
              </v:shape>
              <v:shape id="Imagen 5" o:spid="_x0000_s1028" type="#_x0000_t75" style="position:absolute;left:-888;top:1538;width:8558;height:1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">
                <v:imagedata r:id="rId5" o:title=""/>
                <v:shadow on="t" color="black" opacity="26214f" origin="-.5,-.5" offset=".74836mm,.74836mm"/>
              </v:shape>
              <v:shape id="Imagen 6" o:spid="_x0000_s1029" type="#_x0000_t75" style="position:absolute;left:13817;top:7008;width:14474;height:45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">
                <v:imagedata r:id="rId6" o:title="" croptop="63249f" cropbottom="115f"/>
                <v:shadow on="t" color="black" opacity="16262f" origin="-.5,-.5" offset=".74836mm,.74836mm"/>
                <o:lock v:ext="edit" aspectratio="f"/>
              </v:shape>
            </v:group>
          </w:pict>
        </mc:Fallback>
      </mc:AlternateContent>
    </w:r>
    <w:r w:rsidR="000A201A" w:rsidRPr="00016493">
      <w:rPr>
        <w:b/>
        <w:noProof/>
        <w:color w:val="C00000"/>
        <w:sz w:val="18"/>
      </w:rPr>
      <w:drawing>
        <wp:anchor distT="0" distB="0" distL="114300" distR="114300" simplePos="0" relativeHeight="251662336" behindDoc="1" locked="0" layoutInCell="1" allowOverlap="1" wp14:anchorId="6C20E54B" wp14:editId="23280D41">
          <wp:simplePos x="0" y="0"/>
          <wp:positionH relativeFrom="page">
            <wp:posOffset>-16329</wp:posOffset>
          </wp:positionH>
          <wp:positionV relativeFrom="paragraph">
            <wp:posOffset>-286232</wp:posOffset>
          </wp:positionV>
          <wp:extent cx="7780020" cy="10067345"/>
          <wp:effectExtent l="0" t="0" r="5080" b="3810"/>
          <wp:wrapNone/>
          <wp:docPr id="7" name="Imagen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n 16"/>
                  <pic:cNvPicPr>
                    <a:picLocks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80020" cy="10067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A201A">
      <w:rPr>
        <w:b/>
        <w:color w:val="C00000"/>
        <w:sz w:val="18"/>
      </w:rPr>
      <w:t xml:space="preserve"> </w:t>
    </w:r>
  </w:p>
  <w:p w14:paraId="37D979F8" w14:textId="7870B110" w:rsidR="000A201A" w:rsidRDefault="00436926" w:rsidP="00436926">
    <w:pPr>
      <w:pStyle w:val="Encabezado"/>
      <w:tabs>
        <w:tab w:val="clear" w:pos="4252"/>
        <w:tab w:val="clear" w:pos="8504"/>
        <w:tab w:val="left" w:pos="4068"/>
      </w:tabs>
      <w:rPr>
        <w:b/>
        <w:color w:val="C00000"/>
        <w:sz w:val="18"/>
      </w:rPr>
    </w:pPr>
    <w:r>
      <w:rPr>
        <w:b/>
        <w:color w:val="C00000"/>
        <w:sz w:val="18"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DAA796" w14:textId="77777777" w:rsidR="00436926" w:rsidRDefault="0043692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8008D"/>
    <w:multiLevelType w:val="multilevel"/>
    <w:tmpl w:val="0CCAF49A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" w15:restartNumberingAfterBreak="0">
    <w:nsid w:val="01566108"/>
    <w:multiLevelType w:val="hybridMultilevel"/>
    <w:tmpl w:val="DAEE9486"/>
    <w:lvl w:ilvl="0" w:tplc="FE98C9F2">
      <w:start w:val="1"/>
      <w:numFmt w:val="upperLetter"/>
      <w:lvlText w:val="%1)"/>
      <w:lvlJc w:val="left"/>
      <w:pPr>
        <w:ind w:left="18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540" w:hanging="360"/>
      </w:pPr>
    </w:lvl>
    <w:lvl w:ilvl="2" w:tplc="080A001B" w:tentative="1">
      <w:start w:val="1"/>
      <w:numFmt w:val="lowerRoman"/>
      <w:lvlText w:val="%3."/>
      <w:lvlJc w:val="right"/>
      <w:pPr>
        <w:ind w:left="3260" w:hanging="180"/>
      </w:pPr>
    </w:lvl>
    <w:lvl w:ilvl="3" w:tplc="080A000F" w:tentative="1">
      <w:start w:val="1"/>
      <w:numFmt w:val="decimal"/>
      <w:lvlText w:val="%4."/>
      <w:lvlJc w:val="left"/>
      <w:pPr>
        <w:ind w:left="3980" w:hanging="360"/>
      </w:pPr>
    </w:lvl>
    <w:lvl w:ilvl="4" w:tplc="080A0019" w:tentative="1">
      <w:start w:val="1"/>
      <w:numFmt w:val="lowerLetter"/>
      <w:lvlText w:val="%5."/>
      <w:lvlJc w:val="left"/>
      <w:pPr>
        <w:ind w:left="4700" w:hanging="360"/>
      </w:pPr>
    </w:lvl>
    <w:lvl w:ilvl="5" w:tplc="080A001B" w:tentative="1">
      <w:start w:val="1"/>
      <w:numFmt w:val="lowerRoman"/>
      <w:lvlText w:val="%6."/>
      <w:lvlJc w:val="right"/>
      <w:pPr>
        <w:ind w:left="5420" w:hanging="180"/>
      </w:pPr>
    </w:lvl>
    <w:lvl w:ilvl="6" w:tplc="080A000F" w:tentative="1">
      <w:start w:val="1"/>
      <w:numFmt w:val="decimal"/>
      <w:lvlText w:val="%7."/>
      <w:lvlJc w:val="left"/>
      <w:pPr>
        <w:ind w:left="6140" w:hanging="360"/>
      </w:pPr>
    </w:lvl>
    <w:lvl w:ilvl="7" w:tplc="080A0019" w:tentative="1">
      <w:start w:val="1"/>
      <w:numFmt w:val="lowerLetter"/>
      <w:lvlText w:val="%8."/>
      <w:lvlJc w:val="left"/>
      <w:pPr>
        <w:ind w:left="6860" w:hanging="360"/>
      </w:pPr>
    </w:lvl>
    <w:lvl w:ilvl="8" w:tplc="080A001B" w:tentative="1">
      <w:start w:val="1"/>
      <w:numFmt w:val="lowerRoman"/>
      <w:lvlText w:val="%9."/>
      <w:lvlJc w:val="right"/>
      <w:pPr>
        <w:ind w:left="7580" w:hanging="180"/>
      </w:pPr>
    </w:lvl>
  </w:abstractNum>
  <w:abstractNum w:abstractNumId="2" w15:restartNumberingAfterBreak="0">
    <w:nsid w:val="02854454"/>
    <w:multiLevelType w:val="multilevel"/>
    <w:tmpl w:val="02305E96"/>
    <w:lvl w:ilvl="0">
      <w:start w:val="1"/>
      <w:numFmt w:val="upperRoman"/>
      <w:lvlText w:val="%1)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175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8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87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5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10" w:hanging="1440"/>
      </w:pPr>
      <w:rPr>
        <w:rFonts w:hint="default"/>
      </w:rPr>
    </w:lvl>
  </w:abstractNum>
  <w:abstractNum w:abstractNumId="3" w15:restartNumberingAfterBreak="0">
    <w:nsid w:val="03D54046"/>
    <w:multiLevelType w:val="hybridMultilevel"/>
    <w:tmpl w:val="09346C50"/>
    <w:lvl w:ilvl="0" w:tplc="080A0001">
      <w:start w:val="1"/>
      <w:numFmt w:val="bullet"/>
      <w:lvlText w:val=""/>
      <w:lvlJc w:val="left"/>
      <w:pPr>
        <w:ind w:left="106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abstractNum w:abstractNumId="4" w15:restartNumberingAfterBreak="0">
    <w:nsid w:val="0C6C317E"/>
    <w:multiLevelType w:val="hybridMultilevel"/>
    <w:tmpl w:val="155EF964"/>
    <w:lvl w:ilvl="0" w:tplc="080A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D496A89"/>
    <w:multiLevelType w:val="hybridMultilevel"/>
    <w:tmpl w:val="1770A54A"/>
    <w:lvl w:ilvl="0" w:tplc="9A0C4C88">
      <w:start w:val="1"/>
      <w:numFmt w:val="decimal"/>
      <w:lvlText w:val="%1."/>
      <w:lvlJc w:val="left"/>
      <w:pPr>
        <w:ind w:left="1426" w:hanging="360"/>
      </w:pPr>
      <w:rPr>
        <w:rFonts w:hint="default"/>
        <w:b/>
        <w:bCs/>
        <w:color w:val="385623" w:themeColor="accent6" w:themeShade="80"/>
      </w:rPr>
    </w:lvl>
    <w:lvl w:ilvl="1" w:tplc="080A0019" w:tentative="1">
      <w:start w:val="1"/>
      <w:numFmt w:val="lowerLetter"/>
      <w:lvlText w:val="%2."/>
      <w:lvlJc w:val="left"/>
      <w:pPr>
        <w:ind w:left="2146" w:hanging="360"/>
      </w:pPr>
    </w:lvl>
    <w:lvl w:ilvl="2" w:tplc="080A001B" w:tentative="1">
      <w:start w:val="1"/>
      <w:numFmt w:val="lowerRoman"/>
      <w:lvlText w:val="%3."/>
      <w:lvlJc w:val="right"/>
      <w:pPr>
        <w:ind w:left="2866" w:hanging="180"/>
      </w:pPr>
    </w:lvl>
    <w:lvl w:ilvl="3" w:tplc="080A000F" w:tentative="1">
      <w:start w:val="1"/>
      <w:numFmt w:val="decimal"/>
      <w:lvlText w:val="%4."/>
      <w:lvlJc w:val="left"/>
      <w:pPr>
        <w:ind w:left="3586" w:hanging="360"/>
      </w:pPr>
    </w:lvl>
    <w:lvl w:ilvl="4" w:tplc="080A0019" w:tentative="1">
      <w:start w:val="1"/>
      <w:numFmt w:val="lowerLetter"/>
      <w:lvlText w:val="%5."/>
      <w:lvlJc w:val="left"/>
      <w:pPr>
        <w:ind w:left="4306" w:hanging="360"/>
      </w:pPr>
    </w:lvl>
    <w:lvl w:ilvl="5" w:tplc="080A001B" w:tentative="1">
      <w:start w:val="1"/>
      <w:numFmt w:val="lowerRoman"/>
      <w:lvlText w:val="%6."/>
      <w:lvlJc w:val="right"/>
      <w:pPr>
        <w:ind w:left="5026" w:hanging="180"/>
      </w:pPr>
    </w:lvl>
    <w:lvl w:ilvl="6" w:tplc="080A000F" w:tentative="1">
      <w:start w:val="1"/>
      <w:numFmt w:val="decimal"/>
      <w:lvlText w:val="%7."/>
      <w:lvlJc w:val="left"/>
      <w:pPr>
        <w:ind w:left="5746" w:hanging="360"/>
      </w:pPr>
    </w:lvl>
    <w:lvl w:ilvl="7" w:tplc="080A0019" w:tentative="1">
      <w:start w:val="1"/>
      <w:numFmt w:val="lowerLetter"/>
      <w:lvlText w:val="%8."/>
      <w:lvlJc w:val="left"/>
      <w:pPr>
        <w:ind w:left="6466" w:hanging="360"/>
      </w:pPr>
    </w:lvl>
    <w:lvl w:ilvl="8" w:tplc="080A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6" w15:restartNumberingAfterBreak="0">
    <w:nsid w:val="0F4D35FF"/>
    <w:multiLevelType w:val="hybridMultilevel"/>
    <w:tmpl w:val="D3C84ECA"/>
    <w:lvl w:ilvl="0" w:tplc="B328814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2642E0"/>
    <w:multiLevelType w:val="hybridMultilevel"/>
    <w:tmpl w:val="5E2E769A"/>
    <w:lvl w:ilvl="0" w:tplc="8B4C713A">
      <w:start w:val="1"/>
      <w:numFmt w:val="upperLetter"/>
      <w:lvlText w:val="%1)"/>
      <w:lvlJc w:val="left"/>
      <w:pPr>
        <w:ind w:left="108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3" w:hanging="360"/>
      </w:pPr>
    </w:lvl>
    <w:lvl w:ilvl="2" w:tplc="080A001B" w:tentative="1">
      <w:start w:val="1"/>
      <w:numFmt w:val="lowerRoman"/>
      <w:lvlText w:val="%3."/>
      <w:lvlJc w:val="right"/>
      <w:pPr>
        <w:ind w:left="2523" w:hanging="180"/>
      </w:pPr>
    </w:lvl>
    <w:lvl w:ilvl="3" w:tplc="080A000F" w:tentative="1">
      <w:start w:val="1"/>
      <w:numFmt w:val="decimal"/>
      <w:lvlText w:val="%4."/>
      <w:lvlJc w:val="left"/>
      <w:pPr>
        <w:ind w:left="3243" w:hanging="360"/>
      </w:pPr>
    </w:lvl>
    <w:lvl w:ilvl="4" w:tplc="080A0019" w:tentative="1">
      <w:start w:val="1"/>
      <w:numFmt w:val="lowerLetter"/>
      <w:lvlText w:val="%5."/>
      <w:lvlJc w:val="left"/>
      <w:pPr>
        <w:ind w:left="3963" w:hanging="360"/>
      </w:pPr>
    </w:lvl>
    <w:lvl w:ilvl="5" w:tplc="080A001B" w:tentative="1">
      <w:start w:val="1"/>
      <w:numFmt w:val="lowerRoman"/>
      <w:lvlText w:val="%6."/>
      <w:lvlJc w:val="right"/>
      <w:pPr>
        <w:ind w:left="4683" w:hanging="180"/>
      </w:pPr>
    </w:lvl>
    <w:lvl w:ilvl="6" w:tplc="080A000F" w:tentative="1">
      <w:start w:val="1"/>
      <w:numFmt w:val="decimal"/>
      <w:lvlText w:val="%7."/>
      <w:lvlJc w:val="left"/>
      <w:pPr>
        <w:ind w:left="5403" w:hanging="360"/>
      </w:pPr>
    </w:lvl>
    <w:lvl w:ilvl="7" w:tplc="080A0019" w:tentative="1">
      <w:start w:val="1"/>
      <w:numFmt w:val="lowerLetter"/>
      <w:lvlText w:val="%8."/>
      <w:lvlJc w:val="left"/>
      <w:pPr>
        <w:ind w:left="6123" w:hanging="360"/>
      </w:pPr>
    </w:lvl>
    <w:lvl w:ilvl="8" w:tplc="080A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8" w15:restartNumberingAfterBreak="0">
    <w:nsid w:val="161F6081"/>
    <w:multiLevelType w:val="multilevel"/>
    <w:tmpl w:val="096A7288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none"/>
      <w:lvlText w:val="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9" w15:restartNumberingAfterBreak="0">
    <w:nsid w:val="16DB71D4"/>
    <w:multiLevelType w:val="hybridMultilevel"/>
    <w:tmpl w:val="C552575E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E15473F"/>
    <w:multiLevelType w:val="hybridMultilevel"/>
    <w:tmpl w:val="F3382BA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F5D5879"/>
    <w:multiLevelType w:val="hybridMultilevel"/>
    <w:tmpl w:val="FDF65C94"/>
    <w:lvl w:ilvl="0" w:tplc="169CB48C">
      <w:start w:val="1"/>
      <w:numFmt w:val="lowerLetter"/>
      <w:lvlText w:val="%1)"/>
      <w:lvlJc w:val="left"/>
      <w:pPr>
        <w:ind w:left="177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96" w:hanging="360"/>
      </w:pPr>
    </w:lvl>
    <w:lvl w:ilvl="2" w:tplc="080A001B" w:tentative="1">
      <w:start w:val="1"/>
      <w:numFmt w:val="lowerRoman"/>
      <w:lvlText w:val="%3."/>
      <w:lvlJc w:val="right"/>
      <w:pPr>
        <w:ind w:left="3216" w:hanging="180"/>
      </w:pPr>
    </w:lvl>
    <w:lvl w:ilvl="3" w:tplc="080A000F" w:tentative="1">
      <w:start w:val="1"/>
      <w:numFmt w:val="decimal"/>
      <w:lvlText w:val="%4."/>
      <w:lvlJc w:val="left"/>
      <w:pPr>
        <w:ind w:left="3936" w:hanging="360"/>
      </w:pPr>
    </w:lvl>
    <w:lvl w:ilvl="4" w:tplc="080A0019" w:tentative="1">
      <w:start w:val="1"/>
      <w:numFmt w:val="lowerLetter"/>
      <w:lvlText w:val="%5."/>
      <w:lvlJc w:val="left"/>
      <w:pPr>
        <w:ind w:left="4656" w:hanging="360"/>
      </w:pPr>
    </w:lvl>
    <w:lvl w:ilvl="5" w:tplc="080A001B" w:tentative="1">
      <w:start w:val="1"/>
      <w:numFmt w:val="lowerRoman"/>
      <w:lvlText w:val="%6."/>
      <w:lvlJc w:val="right"/>
      <w:pPr>
        <w:ind w:left="5376" w:hanging="180"/>
      </w:pPr>
    </w:lvl>
    <w:lvl w:ilvl="6" w:tplc="080A000F" w:tentative="1">
      <w:start w:val="1"/>
      <w:numFmt w:val="decimal"/>
      <w:lvlText w:val="%7."/>
      <w:lvlJc w:val="left"/>
      <w:pPr>
        <w:ind w:left="6096" w:hanging="360"/>
      </w:pPr>
    </w:lvl>
    <w:lvl w:ilvl="7" w:tplc="080A0019" w:tentative="1">
      <w:start w:val="1"/>
      <w:numFmt w:val="lowerLetter"/>
      <w:lvlText w:val="%8."/>
      <w:lvlJc w:val="left"/>
      <w:pPr>
        <w:ind w:left="6816" w:hanging="360"/>
      </w:pPr>
    </w:lvl>
    <w:lvl w:ilvl="8" w:tplc="08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 w15:restartNumberingAfterBreak="0">
    <w:nsid w:val="22E6108C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3" w15:restartNumberingAfterBreak="0">
    <w:nsid w:val="245874FD"/>
    <w:multiLevelType w:val="multilevel"/>
    <w:tmpl w:val="CDF2757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3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40" w:hanging="1440"/>
      </w:pPr>
      <w:rPr>
        <w:rFonts w:hint="default"/>
      </w:rPr>
    </w:lvl>
  </w:abstractNum>
  <w:abstractNum w:abstractNumId="14" w15:restartNumberingAfterBreak="0">
    <w:nsid w:val="25D065E2"/>
    <w:multiLevelType w:val="hybridMultilevel"/>
    <w:tmpl w:val="9A789546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6985C11"/>
    <w:multiLevelType w:val="multilevel"/>
    <w:tmpl w:val="E0CA4E10"/>
    <w:lvl w:ilvl="0">
      <w:start w:val="4"/>
      <w:numFmt w:val="decimal"/>
      <w:lvlText w:val="%1."/>
      <w:lvlJc w:val="left"/>
      <w:rPr>
        <w:rFonts w:hint="default"/>
        <w:i/>
        <w:color w:val="538135"/>
      </w:rPr>
    </w:lvl>
    <w:lvl w:ilvl="1">
      <w:start w:val="1"/>
      <w:numFmt w:val="decimal"/>
      <w:lvlText w:val="%1.%2."/>
      <w:lvlJc w:val="left"/>
      <w:rPr>
        <w:rFonts w:hint="default"/>
        <w:b/>
        <w:i/>
        <w:color w:val="538135"/>
      </w:rPr>
    </w:lvl>
    <w:lvl w:ilvl="2">
      <w:start w:val="1"/>
      <w:numFmt w:val="decimal"/>
      <w:lvlText w:val="%1.%2.%3."/>
      <w:lvlJc w:val="left"/>
      <w:rPr>
        <w:rFonts w:hint="default"/>
        <w:i/>
        <w:color w:val="538135"/>
      </w:rPr>
    </w:lvl>
    <w:lvl w:ilvl="3">
      <w:start w:val="1"/>
      <w:numFmt w:val="decimal"/>
      <w:lvlText w:val="%1.%2.%3.%4."/>
      <w:lvlJc w:val="left"/>
      <w:rPr>
        <w:rFonts w:hint="default"/>
        <w:i/>
        <w:color w:val="538135"/>
      </w:rPr>
    </w:lvl>
    <w:lvl w:ilvl="4">
      <w:start w:val="1"/>
      <w:numFmt w:val="decimal"/>
      <w:lvlText w:val="%1.%2.%3.%4.%5."/>
      <w:lvlJc w:val="left"/>
      <w:rPr>
        <w:rFonts w:hint="default"/>
        <w:i/>
        <w:color w:val="538135"/>
      </w:rPr>
    </w:lvl>
    <w:lvl w:ilvl="5">
      <w:start w:val="1"/>
      <w:numFmt w:val="decimal"/>
      <w:lvlText w:val="%1.%2.%3.%4.%5.%6."/>
      <w:lvlJc w:val="left"/>
      <w:rPr>
        <w:rFonts w:hint="default"/>
        <w:i/>
        <w:color w:val="538135"/>
      </w:rPr>
    </w:lvl>
    <w:lvl w:ilvl="6">
      <w:start w:val="1"/>
      <w:numFmt w:val="decimal"/>
      <w:lvlText w:val="%1.%2.%3.%4.%5.%6.%7."/>
      <w:lvlJc w:val="left"/>
      <w:rPr>
        <w:rFonts w:hint="default"/>
        <w:i/>
        <w:color w:val="538135"/>
      </w:rPr>
    </w:lvl>
    <w:lvl w:ilvl="7">
      <w:start w:val="1"/>
      <w:numFmt w:val="decimal"/>
      <w:lvlText w:val="%1.%2.%3.%4.%5.%6.%7.%8."/>
      <w:lvlJc w:val="left"/>
      <w:rPr>
        <w:rFonts w:hint="default"/>
        <w:i/>
        <w:color w:val="538135"/>
      </w:rPr>
    </w:lvl>
    <w:lvl w:ilvl="8">
      <w:start w:val="1"/>
      <w:numFmt w:val="decimal"/>
      <w:lvlText w:val="%1.%2.%3.%4.%5.%6.%7.%8.%9."/>
      <w:lvlJc w:val="left"/>
      <w:rPr>
        <w:rFonts w:hint="default"/>
        <w:i/>
        <w:color w:val="538135"/>
      </w:rPr>
    </w:lvl>
  </w:abstractNum>
  <w:abstractNum w:abstractNumId="16" w15:restartNumberingAfterBreak="0">
    <w:nsid w:val="2DBA7559"/>
    <w:multiLevelType w:val="hybridMultilevel"/>
    <w:tmpl w:val="28C0B92E"/>
    <w:lvl w:ilvl="0" w:tplc="A996587C">
      <w:start w:val="1"/>
      <w:numFmt w:val="lowerLetter"/>
      <w:lvlText w:val="%1)"/>
      <w:lvlJc w:val="left"/>
      <w:pPr>
        <w:ind w:left="162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343" w:hanging="360"/>
      </w:pPr>
    </w:lvl>
    <w:lvl w:ilvl="2" w:tplc="080A001B" w:tentative="1">
      <w:start w:val="1"/>
      <w:numFmt w:val="lowerRoman"/>
      <w:lvlText w:val="%3."/>
      <w:lvlJc w:val="right"/>
      <w:pPr>
        <w:ind w:left="3063" w:hanging="180"/>
      </w:pPr>
    </w:lvl>
    <w:lvl w:ilvl="3" w:tplc="080A000F" w:tentative="1">
      <w:start w:val="1"/>
      <w:numFmt w:val="decimal"/>
      <w:lvlText w:val="%4."/>
      <w:lvlJc w:val="left"/>
      <w:pPr>
        <w:ind w:left="3783" w:hanging="360"/>
      </w:pPr>
    </w:lvl>
    <w:lvl w:ilvl="4" w:tplc="080A0019" w:tentative="1">
      <w:start w:val="1"/>
      <w:numFmt w:val="lowerLetter"/>
      <w:lvlText w:val="%5."/>
      <w:lvlJc w:val="left"/>
      <w:pPr>
        <w:ind w:left="4503" w:hanging="360"/>
      </w:pPr>
    </w:lvl>
    <w:lvl w:ilvl="5" w:tplc="080A001B" w:tentative="1">
      <w:start w:val="1"/>
      <w:numFmt w:val="lowerRoman"/>
      <w:lvlText w:val="%6."/>
      <w:lvlJc w:val="right"/>
      <w:pPr>
        <w:ind w:left="5223" w:hanging="180"/>
      </w:pPr>
    </w:lvl>
    <w:lvl w:ilvl="6" w:tplc="080A000F" w:tentative="1">
      <w:start w:val="1"/>
      <w:numFmt w:val="decimal"/>
      <w:lvlText w:val="%7."/>
      <w:lvlJc w:val="left"/>
      <w:pPr>
        <w:ind w:left="5943" w:hanging="360"/>
      </w:pPr>
    </w:lvl>
    <w:lvl w:ilvl="7" w:tplc="080A0019" w:tentative="1">
      <w:start w:val="1"/>
      <w:numFmt w:val="lowerLetter"/>
      <w:lvlText w:val="%8."/>
      <w:lvlJc w:val="left"/>
      <w:pPr>
        <w:ind w:left="6663" w:hanging="360"/>
      </w:pPr>
    </w:lvl>
    <w:lvl w:ilvl="8" w:tplc="080A001B" w:tentative="1">
      <w:start w:val="1"/>
      <w:numFmt w:val="lowerRoman"/>
      <w:lvlText w:val="%9."/>
      <w:lvlJc w:val="right"/>
      <w:pPr>
        <w:ind w:left="7383" w:hanging="180"/>
      </w:pPr>
    </w:lvl>
  </w:abstractNum>
  <w:abstractNum w:abstractNumId="17" w15:restartNumberingAfterBreak="0">
    <w:nsid w:val="31235A57"/>
    <w:multiLevelType w:val="hybridMultilevel"/>
    <w:tmpl w:val="1BE2FB8C"/>
    <w:lvl w:ilvl="0" w:tplc="887C8538">
      <w:start w:val="1"/>
      <w:numFmt w:val="lowerLetter"/>
      <w:lvlText w:val="%1)"/>
      <w:lvlJc w:val="left"/>
      <w:pPr>
        <w:ind w:left="16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00" w:hanging="360"/>
      </w:pPr>
    </w:lvl>
    <w:lvl w:ilvl="2" w:tplc="080A001B" w:tentative="1">
      <w:start w:val="1"/>
      <w:numFmt w:val="lowerRoman"/>
      <w:lvlText w:val="%3."/>
      <w:lvlJc w:val="right"/>
      <w:pPr>
        <w:ind w:left="3120" w:hanging="180"/>
      </w:pPr>
    </w:lvl>
    <w:lvl w:ilvl="3" w:tplc="080A000F" w:tentative="1">
      <w:start w:val="1"/>
      <w:numFmt w:val="decimal"/>
      <w:lvlText w:val="%4."/>
      <w:lvlJc w:val="left"/>
      <w:pPr>
        <w:ind w:left="3840" w:hanging="360"/>
      </w:pPr>
    </w:lvl>
    <w:lvl w:ilvl="4" w:tplc="080A0019" w:tentative="1">
      <w:start w:val="1"/>
      <w:numFmt w:val="lowerLetter"/>
      <w:lvlText w:val="%5."/>
      <w:lvlJc w:val="left"/>
      <w:pPr>
        <w:ind w:left="4560" w:hanging="360"/>
      </w:pPr>
    </w:lvl>
    <w:lvl w:ilvl="5" w:tplc="080A001B" w:tentative="1">
      <w:start w:val="1"/>
      <w:numFmt w:val="lowerRoman"/>
      <w:lvlText w:val="%6."/>
      <w:lvlJc w:val="right"/>
      <w:pPr>
        <w:ind w:left="5280" w:hanging="180"/>
      </w:pPr>
    </w:lvl>
    <w:lvl w:ilvl="6" w:tplc="080A000F" w:tentative="1">
      <w:start w:val="1"/>
      <w:numFmt w:val="decimal"/>
      <w:lvlText w:val="%7."/>
      <w:lvlJc w:val="left"/>
      <w:pPr>
        <w:ind w:left="6000" w:hanging="360"/>
      </w:pPr>
    </w:lvl>
    <w:lvl w:ilvl="7" w:tplc="080A0019" w:tentative="1">
      <w:start w:val="1"/>
      <w:numFmt w:val="lowerLetter"/>
      <w:lvlText w:val="%8."/>
      <w:lvlJc w:val="left"/>
      <w:pPr>
        <w:ind w:left="6720" w:hanging="360"/>
      </w:pPr>
    </w:lvl>
    <w:lvl w:ilvl="8" w:tplc="080A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18" w15:restartNumberingAfterBreak="0">
    <w:nsid w:val="328D04BE"/>
    <w:multiLevelType w:val="hybridMultilevel"/>
    <w:tmpl w:val="C74C282E"/>
    <w:lvl w:ilvl="0" w:tplc="DC1807D2">
      <w:start w:val="1"/>
      <w:numFmt w:val="lowerLetter"/>
      <w:lvlText w:val="%1)"/>
      <w:lvlJc w:val="left"/>
      <w:rPr>
        <w:rFonts w:hint="default"/>
        <w:color w:val="538135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9" w15:restartNumberingAfterBreak="0">
    <w:nsid w:val="42B43D3B"/>
    <w:multiLevelType w:val="hybridMultilevel"/>
    <w:tmpl w:val="13D05E6A"/>
    <w:lvl w:ilvl="0" w:tplc="460A6026">
      <w:start w:val="1"/>
      <w:numFmt w:val="lowerLetter"/>
      <w:lvlText w:val="%1)"/>
      <w:lvlJc w:val="left"/>
      <w:pPr>
        <w:ind w:left="106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6" w:hanging="360"/>
      </w:pPr>
    </w:lvl>
    <w:lvl w:ilvl="2" w:tplc="080A001B" w:tentative="1">
      <w:start w:val="1"/>
      <w:numFmt w:val="lowerRoman"/>
      <w:lvlText w:val="%3."/>
      <w:lvlJc w:val="right"/>
      <w:pPr>
        <w:ind w:left="2506" w:hanging="180"/>
      </w:pPr>
    </w:lvl>
    <w:lvl w:ilvl="3" w:tplc="080A000F" w:tentative="1">
      <w:start w:val="1"/>
      <w:numFmt w:val="decimal"/>
      <w:lvlText w:val="%4."/>
      <w:lvlJc w:val="left"/>
      <w:pPr>
        <w:ind w:left="3226" w:hanging="360"/>
      </w:pPr>
    </w:lvl>
    <w:lvl w:ilvl="4" w:tplc="080A0019" w:tentative="1">
      <w:start w:val="1"/>
      <w:numFmt w:val="lowerLetter"/>
      <w:lvlText w:val="%5."/>
      <w:lvlJc w:val="left"/>
      <w:pPr>
        <w:ind w:left="3946" w:hanging="360"/>
      </w:pPr>
    </w:lvl>
    <w:lvl w:ilvl="5" w:tplc="080A001B" w:tentative="1">
      <w:start w:val="1"/>
      <w:numFmt w:val="lowerRoman"/>
      <w:lvlText w:val="%6."/>
      <w:lvlJc w:val="right"/>
      <w:pPr>
        <w:ind w:left="4666" w:hanging="180"/>
      </w:pPr>
    </w:lvl>
    <w:lvl w:ilvl="6" w:tplc="080A000F" w:tentative="1">
      <w:start w:val="1"/>
      <w:numFmt w:val="decimal"/>
      <w:lvlText w:val="%7."/>
      <w:lvlJc w:val="left"/>
      <w:pPr>
        <w:ind w:left="5386" w:hanging="360"/>
      </w:pPr>
    </w:lvl>
    <w:lvl w:ilvl="7" w:tplc="080A0019" w:tentative="1">
      <w:start w:val="1"/>
      <w:numFmt w:val="lowerLetter"/>
      <w:lvlText w:val="%8."/>
      <w:lvlJc w:val="left"/>
      <w:pPr>
        <w:ind w:left="6106" w:hanging="360"/>
      </w:pPr>
    </w:lvl>
    <w:lvl w:ilvl="8" w:tplc="080A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20" w15:restartNumberingAfterBreak="0">
    <w:nsid w:val="42D0592B"/>
    <w:multiLevelType w:val="multilevel"/>
    <w:tmpl w:val="916C480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36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2084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444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524" w:hanging="360"/>
      </w:pPr>
      <w:rPr>
        <w:rFonts w:ascii="Symbol" w:hAnsi="Symbol" w:hint="default"/>
      </w:rPr>
    </w:lvl>
  </w:abstractNum>
  <w:abstractNum w:abstractNumId="21" w15:restartNumberingAfterBreak="0">
    <w:nsid w:val="43166AD7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2" w15:restartNumberingAfterBreak="0">
    <w:nsid w:val="470D7068"/>
    <w:multiLevelType w:val="hybridMultilevel"/>
    <w:tmpl w:val="98E078F4"/>
    <w:lvl w:ilvl="0" w:tplc="080A000B">
      <w:start w:val="1"/>
      <w:numFmt w:val="bullet"/>
      <w:lvlText w:val=""/>
      <w:lvlJc w:val="left"/>
      <w:pPr>
        <w:ind w:left="1058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4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0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18" w:hanging="360"/>
      </w:pPr>
      <w:rPr>
        <w:rFonts w:ascii="Wingdings" w:hAnsi="Wingdings" w:hint="default"/>
      </w:rPr>
    </w:lvl>
  </w:abstractNum>
  <w:abstractNum w:abstractNumId="23" w15:restartNumberingAfterBreak="0">
    <w:nsid w:val="475E35AF"/>
    <w:multiLevelType w:val="multilevel"/>
    <w:tmpl w:val="7C9AAF1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4" w15:restartNumberingAfterBreak="0">
    <w:nsid w:val="4B57168F"/>
    <w:multiLevelType w:val="hybridMultilevel"/>
    <w:tmpl w:val="9D1CA0E6"/>
    <w:lvl w:ilvl="0" w:tplc="080A000B">
      <w:start w:val="1"/>
      <w:numFmt w:val="bullet"/>
      <w:lvlText w:val=""/>
      <w:lvlJc w:val="left"/>
      <w:pPr>
        <w:ind w:left="1980" w:hanging="360"/>
      </w:pPr>
      <w:rPr>
        <w:rFonts w:ascii="Wingdings" w:hAnsi="Wingdings" w:hint="default"/>
        <w:color w:val="002060"/>
      </w:rPr>
    </w:lvl>
    <w:lvl w:ilvl="1" w:tplc="080A0019">
      <w:start w:val="1"/>
      <w:numFmt w:val="lowerLetter"/>
      <w:lvlText w:val="%2."/>
      <w:lvlJc w:val="left"/>
      <w:pPr>
        <w:ind w:left="5004" w:hanging="360"/>
      </w:pPr>
    </w:lvl>
    <w:lvl w:ilvl="2" w:tplc="080A001B" w:tentative="1">
      <w:start w:val="1"/>
      <w:numFmt w:val="lowerRoman"/>
      <w:lvlText w:val="%3."/>
      <w:lvlJc w:val="right"/>
      <w:pPr>
        <w:ind w:left="5724" w:hanging="180"/>
      </w:pPr>
    </w:lvl>
    <w:lvl w:ilvl="3" w:tplc="080A000F" w:tentative="1">
      <w:start w:val="1"/>
      <w:numFmt w:val="decimal"/>
      <w:lvlText w:val="%4."/>
      <w:lvlJc w:val="left"/>
      <w:pPr>
        <w:ind w:left="6444" w:hanging="360"/>
      </w:pPr>
    </w:lvl>
    <w:lvl w:ilvl="4" w:tplc="080A0019" w:tentative="1">
      <w:start w:val="1"/>
      <w:numFmt w:val="lowerLetter"/>
      <w:lvlText w:val="%5."/>
      <w:lvlJc w:val="left"/>
      <w:pPr>
        <w:ind w:left="7164" w:hanging="360"/>
      </w:pPr>
    </w:lvl>
    <w:lvl w:ilvl="5" w:tplc="080A001B" w:tentative="1">
      <w:start w:val="1"/>
      <w:numFmt w:val="lowerRoman"/>
      <w:lvlText w:val="%6."/>
      <w:lvlJc w:val="right"/>
      <w:pPr>
        <w:ind w:left="7884" w:hanging="180"/>
      </w:pPr>
    </w:lvl>
    <w:lvl w:ilvl="6" w:tplc="080A000F" w:tentative="1">
      <w:start w:val="1"/>
      <w:numFmt w:val="decimal"/>
      <w:lvlText w:val="%7."/>
      <w:lvlJc w:val="left"/>
      <w:pPr>
        <w:ind w:left="8604" w:hanging="360"/>
      </w:pPr>
    </w:lvl>
    <w:lvl w:ilvl="7" w:tplc="080A0019" w:tentative="1">
      <w:start w:val="1"/>
      <w:numFmt w:val="lowerLetter"/>
      <w:lvlText w:val="%8."/>
      <w:lvlJc w:val="left"/>
      <w:pPr>
        <w:ind w:left="9324" w:hanging="360"/>
      </w:pPr>
    </w:lvl>
    <w:lvl w:ilvl="8" w:tplc="080A001B" w:tentative="1">
      <w:start w:val="1"/>
      <w:numFmt w:val="lowerRoman"/>
      <w:lvlText w:val="%9."/>
      <w:lvlJc w:val="right"/>
      <w:pPr>
        <w:ind w:left="10044" w:hanging="180"/>
      </w:pPr>
    </w:lvl>
  </w:abstractNum>
  <w:abstractNum w:abstractNumId="25" w15:restartNumberingAfterBreak="0">
    <w:nsid w:val="534E119D"/>
    <w:multiLevelType w:val="multilevel"/>
    <w:tmpl w:val="8994940C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58492C25"/>
    <w:multiLevelType w:val="hybridMultilevel"/>
    <w:tmpl w:val="95D0F61E"/>
    <w:lvl w:ilvl="0" w:tplc="080A000B">
      <w:start w:val="1"/>
      <w:numFmt w:val="bullet"/>
      <w:lvlText w:val=""/>
      <w:lvlJc w:val="left"/>
      <w:pPr>
        <w:ind w:left="177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49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1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3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5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7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09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1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32" w:hanging="360"/>
      </w:pPr>
      <w:rPr>
        <w:rFonts w:ascii="Wingdings" w:hAnsi="Wingdings" w:hint="default"/>
      </w:rPr>
    </w:lvl>
  </w:abstractNum>
  <w:abstractNum w:abstractNumId="27" w15:restartNumberingAfterBreak="0">
    <w:nsid w:val="597A67B5"/>
    <w:multiLevelType w:val="multilevel"/>
    <w:tmpl w:val="2FEA9B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rPr>
        <w:rFonts w:hint="default"/>
        <w:b/>
        <w:bCs/>
        <w:color w:val="002060"/>
      </w:rPr>
    </w:lvl>
    <w:lvl w:ilvl="2">
      <w:start w:val="1"/>
      <w:numFmt w:val="decimal"/>
      <w:lvlText w:val="%1.%2.%3."/>
      <w:lvlJc w:val="left"/>
      <w:pPr>
        <w:ind w:left="1296" w:hanging="720"/>
      </w:pPr>
      <w:rPr>
        <w:rFonts w:hint="default"/>
        <w:b/>
        <w:bCs/>
      </w:rPr>
    </w:lvl>
    <w:lvl w:ilvl="3">
      <w:start w:val="1"/>
      <w:numFmt w:val="decimal"/>
      <w:lvlText w:val="%1.%2.%3.%4.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4" w:hanging="1440"/>
      </w:pPr>
      <w:rPr>
        <w:rFonts w:hint="default"/>
      </w:rPr>
    </w:lvl>
  </w:abstractNum>
  <w:abstractNum w:abstractNumId="28" w15:restartNumberingAfterBreak="0">
    <w:nsid w:val="59880C11"/>
    <w:multiLevelType w:val="multilevel"/>
    <w:tmpl w:val="8D6495F4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  <w:b/>
        <w:bCs/>
        <w:color w:val="002060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9" w15:restartNumberingAfterBreak="0">
    <w:nsid w:val="5A6E7B44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0" w15:restartNumberingAfterBreak="0">
    <w:nsid w:val="5C904A6A"/>
    <w:multiLevelType w:val="hybridMultilevel"/>
    <w:tmpl w:val="0F86C2CC"/>
    <w:lvl w:ilvl="0" w:tplc="080A0009">
      <w:start w:val="1"/>
      <w:numFmt w:val="bullet"/>
      <w:lvlText w:val=""/>
      <w:lvlJc w:val="left"/>
      <w:pPr>
        <w:ind w:left="16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31" w15:restartNumberingAfterBreak="0">
    <w:nsid w:val="5C915D7A"/>
    <w:multiLevelType w:val="multilevel"/>
    <w:tmpl w:val="C6BCD1C6"/>
    <w:lvl w:ilvl="0">
      <w:start w:val="1"/>
      <w:numFmt w:val="upperRoman"/>
      <w:lvlText w:val="%1."/>
      <w:lvlJc w:val="righ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728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89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1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46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11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40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05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340" w:hanging="1440"/>
      </w:pPr>
      <w:rPr>
        <w:rFonts w:hint="default"/>
      </w:rPr>
    </w:lvl>
  </w:abstractNum>
  <w:abstractNum w:abstractNumId="32" w15:restartNumberingAfterBreak="0">
    <w:nsid w:val="5E4A0FCE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3" w15:restartNumberingAfterBreak="0">
    <w:nsid w:val="5FAA5326"/>
    <w:multiLevelType w:val="hybridMultilevel"/>
    <w:tmpl w:val="F2E84576"/>
    <w:lvl w:ilvl="0" w:tplc="080A0015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505" w:hanging="360"/>
      </w:pPr>
    </w:lvl>
    <w:lvl w:ilvl="2" w:tplc="080A001B" w:tentative="1">
      <w:start w:val="1"/>
      <w:numFmt w:val="lowerRoman"/>
      <w:lvlText w:val="%3."/>
      <w:lvlJc w:val="right"/>
      <w:pPr>
        <w:ind w:left="2225" w:hanging="180"/>
      </w:pPr>
    </w:lvl>
    <w:lvl w:ilvl="3" w:tplc="080A000F" w:tentative="1">
      <w:start w:val="1"/>
      <w:numFmt w:val="decimal"/>
      <w:lvlText w:val="%4."/>
      <w:lvlJc w:val="left"/>
      <w:pPr>
        <w:ind w:left="2945" w:hanging="360"/>
      </w:pPr>
    </w:lvl>
    <w:lvl w:ilvl="4" w:tplc="080A0019" w:tentative="1">
      <w:start w:val="1"/>
      <w:numFmt w:val="lowerLetter"/>
      <w:lvlText w:val="%5."/>
      <w:lvlJc w:val="left"/>
      <w:pPr>
        <w:ind w:left="3665" w:hanging="360"/>
      </w:pPr>
    </w:lvl>
    <w:lvl w:ilvl="5" w:tplc="080A001B" w:tentative="1">
      <w:start w:val="1"/>
      <w:numFmt w:val="lowerRoman"/>
      <w:lvlText w:val="%6."/>
      <w:lvlJc w:val="right"/>
      <w:pPr>
        <w:ind w:left="4385" w:hanging="180"/>
      </w:pPr>
    </w:lvl>
    <w:lvl w:ilvl="6" w:tplc="080A000F" w:tentative="1">
      <w:start w:val="1"/>
      <w:numFmt w:val="decimal"/>
      <w:lvlText w:val="%7."/>
      <w:lvlJc w:val="left"/>
      <w:pPr>
        <w:ind w:left="5105" w:hanging="360"/>
      </w:pPr>
    </w:lvl>
    <w:lvl w:ilvl="7" w:tplc="080A0019" w:tentative="1">
      <w:start w:val="1"/>
      <w:numFmt w:val="lowerLetter"/>
      <w:lvlText w:val="%8."/>
      <w:lvlJc w:val="left"/>
      <w:pPr>
        <w:ind w:left="5825" w:hanging="360"/>
      </w:pPr>
    </w:lvl>
    <w:lvl w:ilvl="8" w:tplc="08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4" w15:restartNumberingAfterBreak="0">
    <w:nsid w:val="6B6F5446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5" w15:restartNumberingAfterBreak="0">
    <w:nsid w:val="6BD35185"/>
    <w:multiLevelType w:val="hybridMultilevel"/>
    <w:tmpl w:val="49664B40"/>
    <w:lvl w:ilvl="0" w:tplc="ABB85B94">
      <w:start w:val="1"/>
      <w:numFmt w:val="upperRoman"/>
      <w:lvlText w:val="%1)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0B3615F"/>
    <w:multiLevelType w:val="hybridMultilevel"/>
    <w:tmpl w:val="BB5AE584"/>
    <w:lvl w:ilvl="0" w:tplc="08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213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5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7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29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1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3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5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73" w:hanging="360"/>
      </w:pPr>
      <w:rPr>
        <w:rFonts w:ascii="Wingdings" w:hAnsi="Wingdings" w:hint="default"/>
      </w:rPr>
    </w:lvl>
  </w:abstractNum>
  <w:abstractNum w:abstractNumId="37" w15:restartNumberingAfterBreak="0">
    <w:nsid w:val="71621446"/>
    <w:multiLevelType w:val="multilevel"/>
    <w:tmpl w:val="BEC8A49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8" w15:restartNumberingAfterBreak="0">
    <w:nsid w:val="74251072"/>
    <w:multiLevelType w:val="hybridMultilevel"/>
    <w:tmpl w:val="96B2D1EE"/>
    <w:lvl w:ilvl="0" w:tplc="ABB85B94">
      <w:start w:val="1"/>
      <w:numFmt w:val="upperRoman"/>
      <w:lvlText w:val="%1)"/>
      <w:lvlJc w:val="left"/>
      <w:pPr>
        <w:ind w:left="100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39" w15:restartNumberingAfterBreak="0">
    <w:nsid w:val="753825B7"/>
    <w:multiLevelType w:val="hybridMultilevel"/>
    <w:tmpl w:val="8BF25520"/>
    <w:lvl w:ilvl="0" w:tplc="BA9A3B4E">
      <w:start w:val="1"/>
      <w:numFmt w:val="lowerLetter"/>
      <w:lvlText w:val="%1)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40" w15:restartNumberingAfterBreak="0">
    <w:nsid w:val="7A266413"/>
    <w:multiLevelType w:val="hybridMultilevel"/>
    <w:tmpl w:val="EEF01D80"/>
    <w:lvl w:ilvl="0" w:tplc="080A000B">
      <w:start w:val="1"/>
      <w:numFmt w:val="bullet"/>
      <w:lvlText w:val=""/>
      <w:lvlJc w:val="left"/>
      <w:pPr>
        <w:ind w:left="201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73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45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17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89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61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33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05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776" w:hanging="360"/>
      </w:pPr>
      <w:rPr>
        <w:rFonts w:ascii="Wingdings" w:hAnsi="Wingdings" w:hint="default"/>
      </w:rPr>
    </w:lvl>
  </w:abstractNum>
  <w:abstractNum w:abstractNumId="41" w15:restartNumberingAfterBreak="0">
    <w:nsid w:val="7BB6406D"/>
    <w:multiLevelType w:val="multilevel"/>
    <w:tmpl w:val="FE4A2204"/>
    <w:lvl w:ilvl="0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360"/>
      </w:pPr>
      <w:rPr>
        <w:rFonts w:hint="default"/>
        <w:color w:val="002060"/>
      </w:rPr>
    </w:lvl>
    <w:lvl w:ilvl="2">
      <w:start w:val="1"/>
      <w:numFmt w:val="decimal"/>
      <w:isLgl/>
      <w:lvlText w:val="%1.%2.%3."/>
      <w:lvlJc w:val="left"/>
      <w:pPr>
        <w:ind w:left="2232" w:hanging="720"/>
      </w:pPr>
      <w:rPr>
        <w:rFonts w:hint="default"/>
        <w:color w:val="002060"/>
      </w:rPr>
    </w:lvl>
    <w:lvl w:ilvl="3">
      <w:start w:val="1"/>
      <w:numFmt w:val="decimal"/>
      <w:isLgl/>
      <w:lvlText w:val="%1.%2.%3.%4."/>
      <w:lvlJc w:val="left"/>
      <w:pPr>
        <w:ind w:left="2844" w:hanging="720"/>
      </w:pPr>
      <w:rPr>
        <w:rFonts w:hint="default"/>
        <w:color w:val="002060"/>
      </w:rPr>
    </w:lvl>
    <w:lvl w:ilvl="4">
      <w:start w:val="1"/>
      <w:numFmt w:val="decimal"/>
      <w:isLgl/>
      <w:lvlText w:val="%1.%2.%3.%4.%5."/>
      <w:lvlJc w:val="left"/>
      <w:pPr>
        <w:ind w:left="3816" w:hanging="1080"/>
      </w:pPr>
      <w:rPr>
        <w:rFonts w:hint="default"/>
        <w:color w:val="002060"/>
      </w:rPr>
    </w:lvl>
    <w:lvl w:ilvl="5">
      <w:start w:val="1"/>
      <w:numFmt w:val="decimal"/>
      <w:isLgl/>
      <w:lvlText w:val="%1.%2.%3.%4.%5.%6."/>
      <w:lvlJc w:val="left"/>
      <w:pPr>
        <w:ind w:left="4428" w:hanging="1080"/>
      </w:pPr>
      <w:rPr>
        <w:rFonts w:hint="default"/>
        <w:color w:val="002060"/>
      </w:rPr>
    </w:lvl>
    <w:lvl w:ilvl="6">
      <w:start w:val="1"/>
      <w:numFmt w:val="decimal"/>
      <w:isLgl/>
      <w:lvlText w:val="%1.%2.%3.%4.%5.%6.%7."/>
      <w:lvlJc w:val="left"/>
      <w:pPr>
        <w:ind w:left="5040" w:hanging="1080"/>
      </w:pPr>
      <w:rPr>
        <w:rFonts w:hint="default"/>
        <w:color w:val="002060"/>
      </w:rPr>
    </w:lvl>
    <w:lvl w:ilvl="7">
      <w:start w:val="1"/>
      <w:numFmt w:val="decimal"/>
      <w:isLgl/>
      <w:lvlText w:val="%1.%2.%3.%4.%5.%6.%7.%8."/>
      <w:lvlJc w:val="left"/>
      <w:pPr>
        <w:ind w:left="6012" w:hanging="1440"/>
      </w:pPr>
      <w:rPr>
        <w:rFonts w:hint="default"/>
        <w:color w:val="002060"/>
      </w:rPr>
    </w:lvl>
    <w:lvl w:ilvl="8">
      <w:start w:val="1"/>
      <w:numFmt w:val="decimal"/>
      <w:isLgl/>
      <w:lvlText w:val="%1.%2.%3.%4.%5.%6.%7.%8.%9."/>
      <w:lvlJc w:val="left"/>
      <w:pPr>
        <w:ind w:left="6624" w:hanging="1440"/>
      </w:pPr>
      <w:rPr>
        <w:rFonts w:hint="default"/>
        <w:color w:val="002060"/>
      </w:rPr>
    </w:lvl>
  </w:abstractNum>
  <w:abstractNum w:abstractNumId="42" w15:restartNumberingAfterBreak="0">
    <w:nsid w:val="7DDF2353"/>
    <w:multiLevelType w:val="multilevel"/>
    <w:tmpl w:val="4E0CACFA"/>
    <w:lvl w:ilvl="0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29"/>
  </w:num>
  <w:num w:numId="2">
    <w:abstractNumId w:val="33"/>
  </w:num>
  <w:num w:numId="3">
    <w:abstractNumId w:val="11"/>
  </w:num>
  <w:num w:numId="4">
    <w:abstractNumId w:val="17"/>
  </w:num>
  <w:num w:numId="5">
    <w:abstractNumId w:val="19"/>
  </w:num>
  <w:num w:numId="6">
    <w:abstractNumId w:val="36"/>
  </w:num>
  <w:num w:numId="7">
    <w:abstractNumId w:val="18"/>
  </w:num>
  <w:num w:numId="8">
    <w:abstractNumId w:val="20"/>
  </w:num>
  <w:num w:numId="9">
    <w:abstractNumId w:val="42"/>
  </w:num>
  <w:num w:numId="10">
    <w:abstractNumId w:val="7"/>
  </w:num>
  <w:num w:numId="11">
    <w:abstractNumId w:val="6"/>
  </w:num>
  <w:num w:numId="12">
    <w:abstractNumId w:val="31"/>
  </w:num>
  <w:num w:numId="13">
    <w:abstractNumId w:val="1"/>
  </w:num>
  <w:num w:numId="14">
    <w:abstractNumId w:val="30"/>
  </w:num>
  <w:num w:numId="15">
    <w:abstractNumId w:val="16"/>
  </w:num>
  <w:num w:numId="16">
    <w:abstractNumId w:val="9"/>
  </w:num>
  <w:num w:numId="17">
    <w:abstractNumId w:val="38"/>
  </w:num>
  <w:num w:numId="18">
    <w:abstractNumId w:val="10"/>
  </w:num>
  <w:num w:numId="19">
    <w:abstractNumId w:val="14"/>
  </w:num>
  <w:num w:numId="20">
    <w:abstractNumId w:val="4"/>
  </w:num>
  <w:num w:numId="21">
    <w:abstractNumId w:val="35"/>
  </w:num>
  <w:num w:numId="22">
    <w:abstractNumId w:val="8"/>
  </w:num>
  <w:num w:numId="23">
    <w:abstractNumId w:val="13"/>
  </w:num>
  <w:num w:numId="24">
    <w:abstractNumId w:val="15"/>
  </w:num>
  <w:num w:numId="25">
    <w:abstractNumId w:val="12"/>
  </w:num>
  <w:num w:numId="26">
    <w:abstractNumId w:val="27"/>
  </w:num>
  <w:num w:numId="27">
    <w:abstractNumId w:val="21"/>
  </w:num>
  <w:num w:numId="28">
    <w:abstractNumId w:val="23"/>
  </w:num>
  <w:num w:numId="29">
    <w:abstractNumId w:val="32"/>
  </w:num>
  <w:num w:numId="30">
    <w:abstractNumId w:val="34"/>
  </w:num>
  <w:num w:numId="31">
    <w:abstractNumId w:val="41"/>
  </w:num>
  <w:num w:numId="32">
    <w:abstractNumId w:val="0"/>
  </w:num>
  <w:num w:numId="33">
    <w:abstractNumId w:val="2"/>
  </w:num>
  <w:num w:numId="34">
    <w:abstractNumId w:val="24"/>
  </w:num>
  <w:num w:numId="35">
    <w:abstractNumId w:val="28"/>
  </w:num>
  <w:num w:numId="36">
    <w:abstractNumId w:val="5"/>
  </w:num>
  <w:num w:numId="37">
    <w:abstractNumId w:val="39"/>
  </w:num>
  <w:num w:numId="38">
    <w:abstractNumId w:val="3"/>
  </w:num>
  <w:num w:numId="39">
    <w:abstractNumId w:val="26"/>
  </w:num>
  <w:num w:numId="40">
    <w:abstractNumId w:val="37"/>
  </w:num>
  <w:num w:numId="41">
    <w:abstractNumId w:val="40"/>
  </w:num>
  <w:num w:numId="42">
    <w:abstractNumId w:val="22"/>
  </w:num>
  <w:num w:numId="43">
    <w:abstractNumId w:val="25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0"/>
  <w:activeWritingStyle w:appName="MSWord" w:lang="es-MX" w:vendorID="64" w:dllVersion="6" w:nlCheck="1" w:checkStyle="0"/>
  <w:activeWritingStyle w:appName="MSWord" w:lang="es-ES" w:vendorID="64" w:dllVersion="6" w:nlCheck="1" w:checkStyle="0"/>
  <w:activeWritingStyle w:appName="MSWord" w:lang="es-ES_tradnl" w:vendorID="64" w:dllVersion="6" w:nlCheck="1" w:checkStyle="0"/>
  <w:activeWritingStyle w:appName="MSWord" w:lang="es-AR" w:vendorID="64" w:dllVersion="6" w:nlCheck="1" w:checkStyle="0"/>
  <w:activeWritingStyle w:appName="MSWord" w:lang="en-US" w:vendorID="64" w:dllVersion="6" w:nlCheck="1" w:checkStyle="0"/>
  <w:activeWritingStyle w:appName="MSWord" w:lang="es-ES" w:vendorID="64" w:dllVersion="4096" w:nlCheck="1" w:checkStyle="0"/>
  <w:activeWritingStyle w:appName="MSWord" w:lang="es-MX" w:vendorID="64" w:dllVersion="4096" w:nlCheck="1" w:checkStyle="0"/>
  <w:activeWritingStyle w:appName="MSWord" w:lang="es-ES_tradnl" w:vendorID="64" w:dllVersion="4096" w:nlCheck="1" w:checkStyle="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6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317"/>
    <w:rsid w:val="00000F17"/>
    <w:rsid w:val="00001553"/>
    <w:rsid w:val="000018B3"/>
    <w:rsid w:val="00001E67"/>
    <w:rsid w:val="00002FD5"/>
    <w:rsid w:val="00003FDA"/>
    <w:rsid w:val="00004A5E"/>
    <w:rsid w:val="00004C81"/>
    <w:rsid w:val="00005218"/>
    <w:rsid w:val="000055A7"/>
    <w:rsid w:val="0000600F"/>
    <w:rsid w:val="00006B0C"/>
    <w:rsid w:val="00006F8F"/>
    <w:rsid w:val="0001121F"/>
    <w:rsid w:val="0001228C"/>
    <w:rsid w:val="00012C03"/>
    <w:rsid w:val="00013306"/>
    <w:rsid w:val="0001443E"/>
    <w:rsid w:val="00014444"/>
    <w:rsid w:val="00014B40"/>
    <w:rsid w:val="00014D49"/>
    <w:rsid w:val="00014DEC"/>
    <w:rsid w:val="000155F3"/>
    <w:rsid w:val="00015662"/>
    <w:rsid w:val="00016493"/>
    <w:rsid w:val="0002020A"/>
    <w:rsid w:val="0002266B"/>
    <w:rsid w:val="00024911"/>
    <w:rsid w:val="000263C6"/>
    <w:rsid w:val="00026794"/>
    <w:rsid w:val="00026E42"/>
    <w:rsid w:val="0002728C"/>
    <w:rsid w:val="00027C2D"/>
    <w:rsid w:val="00030006"/>
    <w:rsid w:val="00030D1A"/>
    <w:rsid w:val="00030D9F"/>
    <w:rsid w:val="00031D11"/>
    <w:rsid w:val="000333DE"/>
    <w:rsid w:val="000352F5"/>
    <w:rsid w:val="000378ED"/>
    <w:rsid w:val="00037EA1"/>
    <w:rsid w:val="00037F46"/>
    <w:rsid w:val="00040366"/>
    <w:rsid w:val="00040B74"/>
    <w:rsid w:val="00040EEA"/>
    <w:rsid w:val="00041660"/>
    <w:rsid w:val="00042B3A"/>
    <w:rsid w:val="00044E15"/>
    <w:rsid w:val="00044F20"/>
    <w:rsid w:val="0004505F"/>
    <w:rsid w:val="0004690C"/>
    <w:rsid w:val="00046AFD"/>
    <w:rsid w:val="00046CFF"/>
    <w:rsid w:val="00047A15"/>
    <w:rsid w:val="00047EA6"/>
    <w:rsid w:val="000514E4"/>
    <w:rsid w:val="000517A3"/>
    <w:rsid w:val="00051EBE"/>
    <w:rsid w:val="00052FAE"/>
    <w:rsid w:val="00053FDF"/>
    <w:rsid w:val="000601A8"/>
    <w:rsid w:val="000606A4"/>
    <w:rsid w:val="0006411D"/>
    <w:rsid w:val="00064ECA"/>
    <w:rsid w:val="000676B9"/>
    <w:rsid w:val="00070463"/>
    <w:rsid w:val="000711AE"/>
    <w:rsid w:val="0007177C"/>
    <w:rsid w:val="00072790"/>
    <w:rsid w:val="00073023"/>
    <w:rsid w:val="00076265"/>
    <w:rsid w:val="00080859"/>
    <w:rsid w:val="000814FF"/>
    <w:rsid w:val="000837A1"/>
    <w:rsid w:val="00084B8E"/>
    <w:rsid w:val="00084BB6"/>
    <w:rsid w:val="00085962"/>
    <w:rsid w:val="00085A9F"/>
    <w:rsid w:val="00085CFF"/>
    <w:rsid w:val="00085D38"/>
    <w:rsid w:val="0009062B"/>
    <w:rsid w:val="000913E8"/>
    <w:rsid w:val="00091BE7"/>
    <w:rsid w:val="0009317C"/>
    <w:rsid w:val="000934C4"/>
    <w:rsid w:val="0009365D"/>
    <w:rsid w:val="00093C13"/>
    <w:rsid w:val="000956C7"/>
    <w:rsid w:val="000963FD"/>
    <w:rsid w:val="00096EF9"/>
    <w:rsid w:val="000A1311"/>
    <w:rsid w:val="000A1B29"/>
    <w:rsid w:val="000A1ECC"/>
    <w:rsid w:val="000A201A"/>
    <w:rsid w:val="000A27D6"/>
    <w:rsid w:val="000A2965"/>
    <w:rsid w:val="000A3878"/>
    <w:rsid w:val="000A419C"/>
    <w:rsid w:val="000A4564"/>
    <w:rsid w:val="000A4662"/>
    <w:rsid w:val="000A564B"/>
    <w:rsid w:val="000A6084"/>
    <w:rsid w:val="000A7161"/>
    <w:rsid w:val="000A7353"/>
    <w:rsid w:val="000B020F"/>
    <w:rsid w:val="000B0578"/>
    <w:rsid w:val="000B05CD"/>
    <w:rsid w:val="000B0F13"/>
    <w:rsid w:val="000B1ED3"/>
    <w:rsid w:val="000B24A1"/>
    <w:rsid w:val="000B33A3"/>
    <w:rsid w:val="000B4FB3"/>
    <w:rsid w:val="000B5742"/>
    <w:rsid w:val="000B679D"/>
    <w:rsid w:val="000B794B"/>
    <w:rsid w:val="000B7B63"/>
    <w:rsid w:val="000B7CEB"/>
    <w:rsid w:val="000C0326"/>
    <w:rsid w:val="000C47F0"/>
    <w:rsid w:val="000C5BF7"/>
    <w:rsid w:val="000C5EA4"/>
    <w:rsid w:val="000C6227"/>
    <w:rsid w:val="000C722A"/>
    <w:rsid w:val="000D2D39"/>
    <w:rsid w:val="000D3304"/>
    <w:rsid w:val="000D392B"/>
    <w:rsid w:val="000D548A"/>
    <w:rsid w:val="000D667B"/>
    <w:rsid w:val="000D6AE3"/>
    <w:rsid w:val="000D7102"/>
    <w:rsid w:val="000D75C1"/>
    <w:rsid w:val="000D7968"/>
    <w:rsid w:val="000E1C18"/>
    <w:rsid w:val="000E328A"/>
    <w:rsid w:val="000E3623"/>
    <w:rsid w:val="000E37B7"/>
    <w:rsid w:val="000E45C0"/>
    <w:rsid w:val="000E482E"/>
    <w:rsid w:val="000E545D"/>
    <w:rsid w:val="000E63E1"/>
    <w:rsid w:val="000E6823"/>
    <w:rsid w:val="000E6E0D"/>
    <w:rsid w:val="000F0FA3"/>
    <w:rsid w:val="000F1DA9"/>
    <w:rsid w:val="000F3616"/>
    <w:rsid w:val="000F5380"/>
    <w:rsid w:val="000F706A"/>
    <w:rsid w:val="000F711B"/>
    <w:rsid w:val="000F7376"/>
    <w:rsid w:val="0010166E"/>
    <w:rsid w:val="00101BB9"/>
    <w:rsid w:val="0010242A"/>
    <w:rsid w:val="00103BA0"/>
    <w:rsid w:val="00103C1C"/>
    <w:rsid w:val="00103D82"/>
    <w:rsid w:val="00105166"/>
    <w:rsid w:val="001061B4"/>
    <w:rsid w:val="00107980"/>
    <w:rsid w:val="00107A2A"/>
    <w:rsid w:val="00111093"/>
    <w:rsid w:val="00111A77"/>
    <w:rsid w:val="001125BD"/>
    <w:rsid w:val="0011279B"/>
    <w:rsid w:val="0011476F"/>
    <w:rsid w:val="00116AFB"/>
    <w:rsid w:val="00117687"/>
    <w:rsid w:val="00117A22"/>
    <w:rsid w:val="00117BBE"/>
    <w:rsid w:val="00117C2B"/>
    <w:rsid w:val="001207B7"/>
    <w:rsid w:val="0012269C"/>
    <w:rsid w:val="001231DB"/>
    <w:rsid w:val="00123F3C"/>
    <w:rsid w:val="00124023"/>
    <w:rsid w:val="00124694"/>
    <w:rsid w:val="001252CA"/>
    <w:rsid w:val="00126782"/>
    <w:rsid w:val="00127E0B"/>
    <w:rsid w:val="001303A7"/>
    <w:rsid w:val="00130CB7"/>
    <w:rsid w:val="00131826"/>
    <w:rsid w:val="00132AE6"/>
    <w:rsid w:val="001330F6"/>
    <w:rsid w:val="001353F9"/>
    <w:rsid w:val="0013597C"/>
    <w:rsid w:val="00136DD7"/>
    <w:rsid w:val="001371BC"/>
    <w:rsid w:val="001377E6"/>
    <w:rsid w:val="00137C85"/>
    <w:rsid w:val="001404DF"/>
    <w:rsid w:val="001405C1"/>
    <w:rsid w:val="001406D1"/>
    <w:rsid w:val="00140C0F"/>
    <w:rsid w:val="00141C08"/>
    <w:rsid w:val="00142516"/>
    <w:rsid w:val="0014332A"/>
    <w:rsid w:val="0014350E"/>
    <w:rsid w:val="00143B32"/>
    <w:rsid w:val="00144D4E"/>
    <w:rsid w:val="0014684E"/>
    <w:rsid w:val="001471AD"/>
    <w:rsid w:val="00147AA4"/>
    <w:rsid w:val="00150357"/>
    <w:rsid w:val="0015342C"/>
    <w:rsid w:val="001536EF"/>
    <w:rsid w:val="00155A7E"/>
    <w:rsid w:val="001561AA"/>
    <w:rsid w:val="00156B80"/>
    <w:rsid w:val="00160300"/>
    <w:rsid w:val="001608DB"/>
    <w:rsid w:val="001616ED"/>
    <w:rsid w:val="00161CBB"/>
    <w:rsid w:val="00162B97"/>
    <w:rsid w:val="001636D8"/>
    <w:rsid w:val="00164F6A"/>
    <w:rsid w:val="00165099"/>
    <w:rsid w:val="001659BB"/>
    <w:rsid w:val="00170C32"/>
    <w:rsid w:val="001710DE"/>
    <w:rsid w:val="00171244"/>
    <w:rsid w:val="00172A61"/>
    <w:rsid w:val="00172F50"/>
    <w:rsid w:val="00173A99"/>
    <w:rsid w:val="001761E3"/>
    <w:rsid w:val="00176784"/>
    <w:rsid w:val="00176A63"/>
    <w:rsid w:val="00176B02"/>
    <w:rsid w:val="001810AD"/>
    <w:rsid w:val="00181C84"/>
    <w:rsid w:val="00181F8A"/>
    <w:rsid w:val="00183013"/>
    <w:rsid w:val="00184861"/>
    <w:rsid w:val="00185090"/>
    <w:rsid w:val="0018575D"/>
    <w:rsid w:val="00185B6D"/>
    <w:rsid w:val="001864B9"/>
    <w:rsid w:val="00186A25"/>
    <w:rsid w:val="00186A48"/>
    <w:rsid w:val="001907B2"/>
    <w:rsid w:val="00192E01"/>
    <w:rsid w:val="00192F58"/>
    <w:rsid w:val="00192F82"/>
    <w:rsid w:val="00193265"/>
    <w:rsid w:val="00194989"/>
    <w:rsid w:val="001955BC"/>
    <w:rsid w:val="00195C8D"/>
    <w:rsid w:val="00196E3F"/>
    <w:rsid w:val="00196EAD"/>
    <w:rsid w:val="001A0418"/>
    <w:rsid w:val="001A077F"/>
    <w:rsid w:val="001A1AA4"/>
    <w:rsid w:val="001A2E78"/>
    <w:rsid w:val="001A44FE"/>
    <w:rsid w:val="001A57FB"/>
    <w:rsid w:val="001A670F"/>
    <w:rsid w:val="001B0F74"/>
    <w:rsid w:val="001B2F29"/>
    <w:rsid w:val="001B30B2"/>
    <w:rsid w:val="001B3840"/>
    <w:rsid w:val="001B3A6B"/>
    <w:rsid w:val="001B47DE"/>
    <w:rsid w:val="001B6981"/>
    <w:rsid w:val="001B6C17"/>
    <w:rsid w:val="001B777A"/>
    <w:rsid w:val="001C22A7"/>
    <w:rsid w:val="001C279D"/>
    <w:rsid w:val="001C2C2A"/>
    <w:rsid w:val="001C2E72"/>
    <w:rsid w:val="001C30E7"/>
    <w:rsid w:val="001C340E"/>
    <w:rsid w:val="001C3866"/>
    <w:rsid w:val="001C3DB4"/>
    <w:rsid w:val="001C46BE"/>
    <w:rsid w:val="001C4DCA"/>
    <w:rsid w:val="001C6028"/>
    <w:rsid w:val="001C628B"/>
    <w:rsid w:val="001C67AC"/>
    <w:rsid w:val="001D085C"/>
    <w:rsid w:val="001D1382"/>
    <w:rsid w:val="001D4558"/>
    <w:rsid w:val="001E08D3"/>
    <w:rsid w:val="001E0BAE"/>
    <w:rsid w:val="001E25FA"/>
    <w:rsid w:val="001E2658"/>
    <w:rsid w:val="001E2D82"/>
    <w:rsid w:val="001E2E3E"/>
    <w:rsid w:val="001E40FB"/>
    <w:rsid w:val="001E4824"/>
    <w:rsid w:val="001E543B"/>
    <w:rsid w:val="001E6B2C"/>
    <w:rsid w:val="001E6C30"/>
    <w:rsid w:val="001E6CB1"/>
    <w:rsid w:val="001E7594"/>
    <w:rsid w:val="001E7812"/>
    <w:rsid w:val="001F012A"/>
    <w:rsid w:val="001F05B9"/>
    <w:rsid w:val="001F08BB"/>
    <w:rsid w:val="001F2801"/>
    <w:rsid w:val="001F468C"/>
    <w:rsid w:val="001F5133"/>
    <w:rsid w:val="001F6325"/>
    <w:rsid w:val="00200059"/>
    <w:rsid w:val="002004C6"/>
    <w:rsid w:val="00201CC4"/>
    <w:rsid w:val="002021FB"/>
    <w:rsid w:val="00202A02"/>
    <w:rsid w:val="0020475E"/>
    <w:rsid w:val="002049F2"/>
    <w:rsid w:val="002050DD"/>
    <w:rsid w:val="002057ED"/>
    <w:rsid w:val="002071EC"/>
    <w:rsid w:val="0021264E"/>
    <w:rsid w:val="00212CB3"/>
    <w:rsid w:val="002133D9"/>
    <w:rsid w:val="0021403B"/>
    <w:rsid w:val="0021460B"/>
    <w:rsid w:val="002151BB"/>
    <w:rsid w:val="00215453"/>
    <w:rsid w:val="00216609"/>
    <w:rsid w:val="00217643"/>
    <w:rsid w:val="002176CE"/>
    <w:rsid w:val="00220400"/>
    <w:rsid w:val="00220C3D"/>
    <w:rsid w:val="00220FF3"/>
    <w:rsid w:val="00221270"/>
    <w:rsid w:val="00221275"/>
    <w:rsid w:val="00221EED"/>
    <w:rsid w:val="00222015"/>
    <w:rsid w:val="00222447"/>
    <w:rsid w:val="0022247C"/>
    <w:rsid w:val="00223DBC"/>
    <w:rsid w:val="0022537E"/>
    <w:rsid w:val="002263CE"/>
    <w:rsid w:val="0022675D"/>
    <w:rsid w:val="0022685F"/>
    <w:rsid w:val="00227A1E"/>
    <w:rsid w:val="00227CEC"/>
    <w:rsid w:val="002333B6"/>
    <w:rsid w:val="002335F0"/>
    <w:rsid w:val="00233F16"/>
    <w:rsid w:val="0023464C"/>
    <w:rsid w:val="00234C1D"/>
    <w:rsid w:val="00235179"/>
    <w:rsid w:val="00236151"/>
    <w:rsid w:val="00236562"/>
    <w:rsid w:val="002373F7"/>
    <w:rsid w:val="00237870"/>
    <w:rsid w:val="00237C22"/>
    <w:rsid w:val="002401BD"/>
    <w:rsid w:val="00242637"/>
    <w:rsid w:val="00242CBE"/>
    <w:rsid w:val="00242FD6"/>
    <w:rsid w:val="00243199"/>
    <w:rsid w:val="00243DD7"/>
    <w:rsid w:val="00245737"/>
    <w:rsid w:val="00245B7F"/>
    <w:rsid w:val="00245B80"/>
    <w:rsid w:val="00246729"/>
    <w:rsid w:val="00247E47"/>
    <w:rsid w:val="0025028C"/>
    <w:rsid w:val="0025082C"/>
    <w:rsid w:val="00250ADA"/>
    <w:rsid w:val="002515A2"/>
    <w:rsid w:val="00254B6C"/>
    <w:rsid w:val="00255299"/>
    <w:rsid w:val="002577B7"/>
    <w:rsid w:val="00257AC5"/>
    <w:rsid w:val="0026085D"/>
    <w:rsid w:val="00261C6D"/>
    <w:rsid w:val="00263347"/>
    <w:rsid w:val="0026569B"/>
    <w:rsid w:val="00265EFC"/>
    <w:rsid w:val="002676A0"/>
    <w:rsid w:val="00267F8D"/>
    <w:rsid w:val="002701A8"/>
    <w:rsid w:val="002701F5"/>
    <w:rsid w:val="00271D1A"/>
    <w:rsid w:val="00271EB8"/>
    <w:rsid w:val="00273339"/>
    <w:rsid w:val="00273888"/>
    <w:rsid w:val="00273EE5"/>
    <w:rsid w:val="002746E7"/>
    <w:rsid w:val="002771C0"/>
    <w:rsid w:val="00280D1E"/>
    <w:rsid w:val="0028177A"/>
    <w:rsid w:val="00282E9B"/>
    <w:rsid w:val="002849C8"/>
    <w:rsid w:val="00285FE0"/>
    <w:rsid w:val="00286385"/>
    <w:rsid w:val="00286668"/>
    <w:rsid w:val="00286E76"/>
    <w:rsid w:val="00287639"/>
    <w:rsid w:val="00287C4C"/>
    <w:rsid w:val="00290256"/>
    <w:rsid w:val="0029172F"/>
    <w:rsid w:val="00291CA7"/>
    <w:rsid w:val="00292B89"/>
    <w:rsid w:val="00292CAE"/>
    <w:rsid w:val="002935A6"/>
    <w:rsid w:val="00293F2B"/>
    <w:rsid w:val="002940B6"/>
    <w:rsid w:val="00294B34"/>
    <w:rsid w:val="00294ECC"/>
    <w:rsid w:val="00295F9B"/>
    <w:rsid w:val="002976A0"/>
    <w:rsid w:val="002A09AF"/>
    <w:rsid w:val="002A0AFB"/>
    <w:rsid w:val="002A0CAA"/>
    <w:rsid w:val="002A211C"/>
    <w:rsid w:val="002A2873"/>
    <w:rsid w:val="002A2AE7"/>
    <w:rsid w:val="002A5838"/>
    <w:rsid w:val="002A663D"/>
    <w:rsid w:val="002B0176"/>
    <w:rsid w:val="002B04AB"/>
    <w:rsid w:val="002B11DA"/>
    <w:rsid w:val="002B1209"/>
    <w:rsid w:val="002B1237"/>
    <w:rsid w:val="002B127D"/>
    <w:rsid w:val="002B2CD7"/>
    <w:rsid w:val="002B627F"/>
    <w:rsid w:val="002B6873"/>
    <w:rsid w:val="002C12AE"/>
    <w:rsid w:val="002C1C54"/>
    <w:rsid w:val="002C20CF"/>
    <w:rsid w:val="002C26FC"/>
    <w:rsid w:val="002C28DA"/>
    <w:rsid w:val="002C3066"/>
    <w:rsid w:val="002C3644"/>
    <w:rsid w:val="002D0476"/>
    <w:rsid w:val="002D0AD4"/>
    <w:rsid w:val="002D0CA7"/>
    <w:rsid w:val="002D26F5"/>
    <w:rsid w:val="002D3C58"/>
    <w:rsid w:val="002D44E3"/>
    <w:rsid w:val="002D454D"/>
    <w:rsid w:val="002D4A7D"/>
    <w:rsid w:val="002D59DE"/>
    <w:rsid w:val="002D679F"/>
    <w:rsid w:val="002D7706"/>
    <w:rsid w:val="002E0094"/>
    <w:rsid w:val="002E34ED"/>
    <w:rsid w:val="002E365C"/>
    <w:rsid w:val="002E4C50"/>
    <w:rsid w:val="002E6B2B"/>
    <w:rsid w:val="002E7968"/>
    <w:rsid w:val="002F0088"/>
    <w:rsid w:val="002F141B"/>
    <w:rsid w:val="002F1529"/>
    <w:rsid w:val="002F25C9"/>
    <w:rsid w:val="002F304A"/>
    <w:rsid w:val="002F3BE1"/>
    <w:rsid w:val="002F3E38"/>
    <w:rsid w:val="002F4492"/>
    <w:rsid w:val="002F5F4D"/>
    <w:rsid w:val="002F6279"/>
    <w:rsid w:val="002F666A"/>
    <w:rsid w:val="002F76B9"/>
    <w:rsid w:val="002F7D57"/>
    <w:rsid w:val="00301979"/>
    <w:rsid w:val="003021AB"/>
    <w:rsid w:val="00302FE1"/>
    <w:rsid w:val="0030321A"/>
    <w:rsid w:val="00303839"/>
    <w:rsid w:val="00304000"/>
    <w:rsid w:val="00304DCE"/>
    <w:rsid w:val="00305AD0"/>
    <w:rsid w:val="003079F6"/>
    <w:rsid w:val="003108E8"/>
    <w:rsid w:val="003139FC"/>
    <w:rsid w:val="0031429F"/>
    <w:rsid w:val="003159BD"/>
    <w:rsid w:val="00315BE2"/>
    <w:rsid w:val="00316AFB"/>
    <w:rsid w:val="003205C6"/>
    <w:rsid w:val="00320F81"/>
    <w:rsid w:val="00321657"/>
    <w:rsid w:val="00321A32"/>
    <w:rsid w:val="003226B6"/>
    <w:rsid w:val="003234AD"/>
    <w:rsid w:val="00323864"/>
    <w:rsid w:val="00325456"/>
    <w:rsid w:val="0032682B"/>
    <w:rsid w:val="0032782B"/>
    <w:rsid w:val="00330780"/>
    <w:rsid w:val="00330DC3"/>
    <w:rsid w:val="0033134D"/>
    <w:rsid w:val="00332432"/>
    <w:rsid w:val="00332F55"/>
    <w:rsid w:val="00333D6F"/>
    <w:rsid w:val="003348F1"/>
    <w:rsid w:val="00334B42"/>
    <w:rsid w:val="00334DF9"/>
    <w:rsid w:val="00335247"/>
    <w:rsid w:val="00335887"/>
    <w:rsid w:val="0033657C"/>
    <w:rsid w:val="00336AE5"/>
    <w:rsid w:val="00340ED6"/>
    <w:rsid w:val="003415A9"/>
    <w:rsid w:val="00341717"/>
    <w:rsid w:val="00341807"/>
    <w:rsid w:val="00341BC0"/>
    <w:rsid w:val="0034523D"/>
    <w:rsid w:val="003455B7"/>
    <w:rsid w:val="0034568D"/>
    <w:rsid w:val="00345D07"/>
    <w:rsid w:val="00346C4C"/>
    <w:rsid w:val="0035021B"/>
    <w:rsid w:val="00351860"/>
    <w:rsid w:val="003529E5"/>
    <w:rsid w:val="0035338A"/>
    <w:rsid w:val="003536EF"/>
    <w:rsid w:val="00355396"/>
    <w:rsid w:val="0035603C"/>
    <w:rsid w:val="00356AB0"/>
    <w:rsid w:val="00356AFE"/>
    <w:rsid w:val="00357A6B"/>
    <w:rsid w:val="0036020D"/>
    <w:rsid w:val="00360E76"/>
    <w:rsid w:val="00362535"/>
    <w:rsid w:val="00363124"/>
    <w:rsid w:val="00363C66"/>
    <w:rsid w:val="00363FE0"/>
    <w:rsid w:val="0036403F"/>
    <w:rsid w:val="0036410B"/>
    <w:rsid w:val="003643F1"/>
    <w:rsid w:val="003656C6"/>
    <w:rsid w:val="00365A01"/>
    <w:rsid w:val="00365A09"/>
    <w:rsid w:val="00365CCE"/>
    <w:rsid w:val="003720FD"/>
    <w:rsid w:val="003724D9"/>
    <w:rsid w:val="00372DCA"/>
    <w:rsid w:val="00373DFE"/>
    <w:rsid w:val="003742FE"/>
    <w:rsid w:val="00374B40"/>
    <w:rsid w:val="00375830"/>
    <w:rsid w:val="00376026"/>
    <w:rsid w:val="00377E24"/>
    <w:rsid w:val="003804CE"/>
    <w:rsid w:val="00380C95"/>
    <w:rsid w:val="003864CF"/>
    <w:rsid w:val="00386744"/>
    <w:rsid w:val="003867C2"/>
    <w:rsid w:val="003905C9"/>
    <w:rsid w:val="00390997"/>
    <w:rsid w:val="00392238"/>
    <w:rsid w:val="003926B9"/>
    <w:rsid w:val="003928E7"/>
    <w:rsid w:val="00393FE0"/>
    <w:rsid w:val="00394C46"/>
    <w:rsid w:val="00396604"/>
    <w:rsid w:val="00396778"/>
    <w:rsid w:val="00396957"/>
    <w:rsid w:val="00396CD4"/>
    <w:rsid w:val="003976BF"/>
    <w:rsid w:val="003A046C"/>
    <w:rsid w:val="003A0717"/>
    <w:rsid w:val="003A327C"/>
    <w:rsid w:val="003A3BE8"/>
    <w:rsid w:val="003A4DD8"/>
    <w:rsid w:val="003A54A3"/>
    <w:rsid w:val="003A5B39"/>
    <w:rsid w:val="003A6735"/>
    <w:rsid w:val="003A6A15"/>
    <w:rsid w:val="003A6AC2"/>
    <w:rsid w:val="003A6DD1"/>
    <w:rsid w:val="003B00DA"/>
    <w:rsid w:val="003B1642"/>
    <w:rsid w:val="003B21B5"/>
    <w:rsid w:val="003B28E5"/>
    <w:rsid w:val="003B35A3"/>
    <w:rsid w:val="003B4B67"/>
    <w:rsid w:val="003B4EBA"/>
    <w:rsid w:val="003B6EE1"/>
    <w:rsid w:val="003B6FCA"/>
    <w:rsid w:val="003B73E2"/>
    <w:rsid w:val="003B75CC"/>
    <w:rsid w:val="003B7E50"/>
    <w:rsid w:val="003C14A0"/>
    <w:rsid w:val="003C3394"/>
    <w:rsid w:val="003C4321"/>
    <w:rsid w:val="003C453F"/>
    <w:rsid w:val="003C5E33"/>
    <w:rsid w:val="003C610A"/>
    <w:rsid w:val="003C6981"/>
    <w:rsid w:val="003C7D17"/>
    <w:rsid w:val="003D0150"/>
    <w:rsid w:val="003D1078"/>
    <w:rsid w:val="003D4C15"/>
    <w:rsid w:val="003E03FA"/>
    <w:rsid w:val="003E280E"/>
    <w:rsid w:val="003E281D"/>
    <w:rsid w:val="003E3951"/>
    <w:rsid w:val="003E48C6"/>
    <w:rsid w:val="003E7472"/>
    <w:rsid w:val="003E7E32"/>
    <w:rsid w:val="003F1E2A"/>
    <w:rsid w:val="003F2421"/>
    <w:rsid w:val="003F2995"/>
    <w:rsid w:val="003F485E"/>
    <w:rsid w:val="003F4D50"/>
    <w:rsid w:val="003F4E20"/>
    <w:rsid w:val="003F5E7A"/>
    <w:rsid w:val="003F73FA"/>
    <w:rsid w:val="003F7824"/>
    <w:rsid w:val="003F7D15"/>
    <w:rsid w:val="004004EE"/>
    <w:rsid w:val="004007C6"/>
    <w:rsid w:val="00400AAC"/>
    <w:rsid w:val="004012DE"/>
    <w:rsid w:val="004029A6"/>
    <w:rsid w:val="00402A6F"/>
    <w:rsid w:val="00403356"/>
    <w:rsid w:val="004039C2"/>
    <w:rsid w:val="00404213"/>
    <w:rsid w:val="00404A1E"/>
    <w:rsid w:val="00405233"/>
    <w:rsid w:val="00405373"/>
    <w:rsid w:val="004054AE"/>
    <w:rsid w:val="00405BC7"/>
    <w:rsid w:val="00406807"/>
    <w:rsid w:val="00410B8C"/>
    <w:rsid w:val="0041242D"/>
    <w:rsid w:val="0041271E"/>
    <w:rsid w:val="00412ED6"/>
    <w:rsid w:val="0041346D"/>
    <w:rsid w:val="004142D5"/>
    <w:rsid w:val="004145E4"/>
    <w:rsid w:val="00416AC4"/>
    <w:rsid w:val="004170F3"/>
    <w:rsid w:val="00420400"/>
    <w:rsid w:val="00421C97"/>
    <w:rsid w:val="004237D9"/>
    <w:rsid w:val="00425505"/>
    <w:rsid w:val="00425E01"/>
    <w:rsid w:val="0042779F"/>
    <w:rsid w:val="00427BB1"/>
    <w:rsid w:val="00430CB7"/>
    <w:rsid w:val="00430F97"/>
    <w:rsid w:val="0043136F"/>
    <w:rsid w:val="00431469"/>
    <w:rsid w:val="004315AA"/>
    <w:rsid w:val="0043190D"/>
    <w:rsid w:val="00432763"/>
    <w:rsid w:val="00433B4D"/>
    <w:rsid w:val="004342D2"/>
    <w:rsid w:val="00434649"/>
    <w:rsid w:val="00434C42"/>
    <w:rsid w:val="00435635"/>
    <w:rsid w:val="00435B67"/>
    <w:rsid w:val="004363AE"/>
    <w:rsid w:val="00436926"/>
    <w:rsid w:val="00436FA4"/>
    <w:rsid w:val="00440349"/>
    <w:rsid w:val="00441011"/>
    <w:rsid w:val="004410ED"/>
    <w:rsid w:val="0044174C"/>
    <w:rsid w:val="00441E98"/>
    <w:rsid w:val="00441FDF"/>
    <w:rsid w:val="0044390D"/>
    <w:rsid w:val="00443BD9"/>
    <w:rsid w:val="00443CEB"/>
    <w:rsid w:val="00444873"/>
    <w:rsid w:val="0044524A"/>
    <w:rsid w:val="0044601C"/>
    <w:rsid w:val="004469C3"/>
    <w:rsid w:val="00446B31"/>
    <w:rsid w:val="00446B66"/>
    <w:rsid w:val="00447303"/>
    <w:rsid w:val="004475F4"/>
    <w:rsid w:val="00447BA4"/>
    <w:rsid w:val="00450A83"/>
    <w:rsid w:val="00451BFB"/>
    <w:rsid w:val="00452262"/>
    <w:rsid w:val="004531D0"/>
    <w:rsid w:val="00453D2D"/>
    <w:rsid w:val="00454070"/>
    <w:rsid w:val="0045508B"/>
    <w:rsid w:val="004552A8"/>
    <w:rsid w:val="00455417"/>
    <w:rsid w:val="00455D8D"/>
    <w:rsid w:val="0046294A"/>
    <w:rsid w:val="00462BF0"/>
    <w:rsid w:val="0046301D"/>
    <w:rsid w:val="004637BD"/>
    <w:rsid w:val="00463AAD"/>
    <w:rsid w:val="00463DDB"/>
    <w:rsid w:val="00464085"/>
    <w:rsid w:val="004652D9"/>
    <w:rsid w:val="0046604D"/>
    <w:rsid w:val="0046642B"/>
    <w:rsid w:val="004670E4"/>
    <w:rsid w:val="004702F8"/>
    <w:rsid w:val="004713AE"/>
    <w:rsid w:val="004728A4"/>
    <w:rsid w:val="004731C1"/>
    <w:rsid w:val="00474272"/>
    <w:rsid w:val="004748ED"/>
    <w:rsid w:val="00475323"/>
    <w:rsid w:val="00475344"/>
    <w:rsid w:val="00475662"/>
    <w:rsid w:val="0047587F"/>
    <w:rsid w:val="00475B55"/>
    <w:rsid w:val="00476461"/>
    <w:rsid w:val="00476706"/>
    <w:rsid w:val="00476720"/>
    <w:rsid w:val="00480D4B"/>
    <w:rsid w:val="00481ECB"/>
    <w:rsid w:val="00484432"/>
    <w:rsid w:val="004863DC"/>
    <w:rsid w:val="00486E2A"/>
    <w:rsid w:val="00487ADA"/>
    <w:rsid w:val="00490041"/>
    <w:rsid w:val="004906C7"/>
    <w:rsid w:val="004911E4"/>
    <w:rsid w:val="00491872"/>
    <w:rsid w:val="004925B7"/>
    <w:rsid w:val="004948B7"/>
    <w:rsid w:val="004949FB"/>
    <w:rsid w:val="00494A9B"/>
    <w:rsid w:val="004955E2"/>
    <w:rsid w:val="00495F79"/>
    <w:rsid w:val="00497B9A"/>
    <w:rsid w:val="00497F0E"/>
    <w:rsid w:val="004A0475"/>
    <w:rsid w:val="004A1E6A"/>
    <w:rsid w:val="004A1FDA"/>
    <w:rsid w:val="004A1FE7"/>
    <w:rsid w:val="004A2393"/>
    <w:rsid w:val="004A27EE"/>
    <w:rsid w:val="004A4C11"/>
    <w:rsid w:val="004A5E41"/>
    <w:rsid w:val="004A7426"/>
    <w:rsid w:val="004A784C"/>
    <w:rsid w:val="004B026B"/>
    <w:rsid w:val="004B08B3"/>
    <w:rsid w:val="004B0B74"/>
    <w:rsid w:val="004B14B5"/>
    <w:rsid w:val="004B14F3"/>
    <w:rsid w:val="004B2184"/>
    <w:rsid w:val="004B2336"/>
    <w:rsid w:val="004B2F2C"/>
    <w:rsid w:val="004B41E7"/>
    <w:rsid w:val="004B4757"/>
    <w:rsid w:val="004B47D9"/>
    <w:rsid w:val="004B5575"/>
    <w:rsid w:val="004B5748"/>
    <w:rsid w:val="004B633E"/>
    <w:rsid w:val="004B70EF"/>
    <w:rsid w:val="004B7A7C"/>
    <w:rsid w:val="004C1EFD"/>
    <w:rsid w:val="004C38B5"/>
    <w:rsid w:val="004C3AAF"/>
    <w:rsid w:val="004C4583"/>
    <w:rsid w:val="004C5823"/>
    <w:rsid w:val="004C589D"/>
    <w:rsid w:val="004C5FF1"/>
    <w:rsid w:val="004C75ED"/>
    <w:rsid w:val="004D03E5"/>
    <w:rsid w:val="004D0D9D"/>
    <w:rsid w:val="004D2AB1"/>
    <w:rsid w:val="004D3B98"/>
    <w:rsid w:val="004D3FE0"/>
    <w:rsid w:val="004D4447"/>
    <w:rsid w:val="004D4A72"/>
    <w:rsid w:val="004D4B30"/>
    <w:rsid w:val="004D5C54"/>
    <w:rsid w:val="004E129C"/>
    <w:rsid w:val="004E1985"/>
    <w:rsid w:val="004E3EF4"/>
    <w:rsid w:val="004E40D9"/>
    <w:rsid w:val="004E4420"/>
    <w:rsid w:val="004E448B"/>
    <w:rsid w:val="004E4AB7"/>
    <w:rsid w:val="004E512D"/>
    <w:rsid w:val="004E6B1F"/>
    <w:rsid w:val="004E6D1D"/>
    <w:rsid w:val="004E70B7"/>
    <w:rsid w:val="004E76C2"/>
    <w:rsid w:val="004E778F"/>
    <w:rsid w:val="004E77FB"/>
    <w:rsid w:val="004F0886"/>
    <w:rsid w:val="004F3848"/>
    <w:rsid w:val="004F3CC2"/>
    <w:rsid w:val="004F3FE9"/>
    <w:rsid w:val="004F4FB9"/>
    <w:rsid w:val="004F50AF"/>
    <w:rsid w:val="004F59B6"/>
    <w:rsid w:val="0050100F"/>
    <w:rsid w:val="00501251"/>
    <w:rsid w:val="005017DA"/>
    <w:rsid w:val="005019A9"/>
    <w:rsid w:val="005026C4"/>
    <w:rsid w:val="00502F92"/>
    <w:rsid w:val="005036AA"/>
    <w:rsid w:val="00503E51"/>
    <w:rsid w:val="00503FE0"/>
    <w:rsid w:val="0050445D"/>
    <w:rsid w:val="00504B76"/>
    <w:rsid w:val="0050521F"/>
    <w:rsid w:val="005059BD"/>
    <w:rsid w:val="00505DC6"/>
    <w:rsid w:val="00506886"/>
    <w:rsid w:val="005076CD"/>
    <w:rsid w:val="00507A81"/>
    <w:rsid w:val="00507E72"/>
    <w:rsid w:val="00512CDB"/>
    <w:rsid w:val="00514993"/>
    <w:rsid w:val="00515241"/>
    <w:rsid w:val="00515602"/>
    <w:rsid w:val="005162DB"/>
    <w:rsid w:val="005169DD"/>
    <w:rsid w:val="005174CF"/>
    <w:rsid w:val="00520217"/>
    <w:rsid w:val="0052024D"/>
    <w:rsid w:val="00520D7B"/>
    <w:rsid w:val="005221A3"/>
    <w:rsid w:val="00522ACB"/>
    <w:rsid w:val="005249B2"/>
    <w:rsid w:val="0052595D"/>
    <w:rsid w:val="00526D80"/>
    <w:rsid w:val="00527126"/>
    <w:rsid w:val="00527A40"/>
    <w:rsid w:val="00530621"/>
    <w:rsid w:val="005318FE"/>
    <w:rsid w:val="005320FA"/>
    <w:rsid w:val="0053217B"/>
    <w:rsid w:val="00532FA7"/>
    <w:rsid w:val="00534337"/>
    <w:rsid w:val="005347E7"/>
    <w:rsid w:val="0053581A"/>
    <w:rsid w:val="00535845"/>
    <w:rsid w:val="00535ED9"/>
    <w:rsid w:val="005401B1"/>
    <w:rsid w:val="005401CF"/>
    <w:rsid w:val="005412EF"/>
    <w:rsid w:val="00541ACE"/>
    <w:rsid w:val="005438AB"/>
    <w:rsid w:val="00543C99"/>
    <w:rsid w:val="0054404C"/>
    <w:rsid w:val="00544872"/>
    <w:rsid w:val="00544A83"/>
    <w:rsid w:val="00544D6C"/>
    <w:rsid w:val="00544D95"/>
    <w:rsid w:val="00547608"/>
    <w:rsid w:val="0054791E"/>
    <w:rsid w:val="00547D31"/>
    <w:rsid w:val="0055029A"/>
    <w:rsid w:val="005503A5"/>
    <w:rsid w:val="00550C6B"/>
    <w:rsid w:val="005517E2"/>
    <w:rsid w:val="0055209E"/>
    <w:rsid w:val="005520DD"/>
    <w:rsid w:val="0055307D"/>
    <w:rsid w:val="005561C1"/>
    <w:rsid w:val="005565CC"/>
    <w:rsid w:val="00557778"/>
    <w:rsid w:val="0055778C"/>
    <w:rsid w:val="00562835"/>
    <w:rsid w:val="00564969"/>
    <w:rsid w:val="00564A2A"/>
    <w:rsid w:val="00564E32"/>
    <w:rsid w:val="00564F80"/>
    <w:rsid w:val="00565B5A"/>
    <w:rsid w:val="0056602E"/>
    <w:rsid w:val="00566363"/>
    <w:rsid w:val="005675D5"/>
    <w:rsid w:val="0056762D"/>
    <w:rsid w:val="005701A8"/>
    <w:rsid w:val="00571088"/>
    <w:rsid w:val="005712CC"/>
    <w:rsid w:val="0057246F"/>
    <w:rsid w:val="00573942"/>
    <w:rsid w:val="00575491"/>
    <w:rsid w:val="00576578"/>
    <w:rsid w:val="00576634"/>
    <w:rsid w:val="00576718"/>
    <w:rsid w:val="00576C14"/>
    <w:rsid w:val="00580A29"/>
    <w:rsid w:val="00580C8F"/>
    <w:rsid w:val="0058181F"/>
    <w:rsid w:val="00581E09"/>
    <w:rsid w:val="00582789"/>
    <w:rsid w:val="0058556E"/>
    <w:rsid w:val="005865A8"/>
    <w:rsid w:val="00586B4D"/>
    <w:rsid w:val="00587441"/>
    <w:rsid w:val="005901BE"/>
    <w:rsid w:val="0059085F"/>
    <w:rsid w:val="0059211C"/>
    <w:rsid w:val="005931A3"/>
    <w:rsid w:val="005937D3"/>
    <w:rsid w:val="00594D28"/>
    <w:rsid w:val="00595322"/>
    <w:rsid w:val="00596EAC"/>
    <w:rsid w:val="00597E5C"/>
    <w:rsid w:val="005A03EA"/>
    <w:rsid w:val="005A06BA"/>
    <w:rsid w:val="005A0AEF"/>
    <w:rsid w:val="005A2C38"/>
    <w:rsid w:val="005A5113"/>
    <w:rsid w:val="005A6F7E"/>
    <w:rsid w:val="005A7420"/>
    <w:rsid w:val="005B04D4"/>
    <w:rsid w:val="005B1C21"/>
    <w:rsid w:val="005B2179"/>
    <w:rsid w:val="005B3781"/>
    <w:rsid w:val="005B3C86"/>
    <w:rsid w:val="005B58FB"/>
    <w:rsid w:val="005B5B1F"/>
    <w:rsid w:val="005B5DD7"/>
    <w:rsid w:val="005B60DE"/>
    <w:rsid w:val="005B67A4"/>
    <w:rsid w:val="005B7149"/>
    <w:rsid w:val="005C185D"/>
    <w:rsid w:val="005C1AC9"/>
    <w:rsid w:val="005C2A36"/>
    <w:rsid w:val="005C2CDB"/>
    <w:rsid w:val="005C419B"/>
    <w:rsid w:val="005C4C90"/>
    <w:rsid w:val="005C796E"/>
    <w:rsid w:val="005C7BFE"/>
    <w:rsid w:val="005D0EB1"/>
    <w:rsid w:val="005D24C2"/>
    <w:rsid w:val="005D2513"/>
    <w:rsid w:val="005D47CF"/>
    <w:rsid w:val="005D6558"/>
    <w:rsid w:val="005D712F"/>
    <w:rsid w:val="005D7D14"/>
    <w:rsid w:val="005E005E"/>
    <w:rsid w:val="005E0605"/>
    <w:rsid w:val="005E06F2"/>
    <w:rsid w:val="005E0F87"/>
    <w:rsid w:val="005E22D1"/>
    <w:rsid w:val="005E22DB"/>
    <w:rsid w:val="005E2655"/>
    <w:rsid w:val="005E305F"/>
    <w:rsid w:val="005E31CA"/>
    <w:rsid w:val="005E31F1"/>
    <w:rsid w:val="005E3A53"/>
    <w:rsid w:val="005E41AA"/>
    <w:rsid w:val="005E4F31"/>
    <w:rsid w:val="005E5B0C"/>
    <w:rsid w:val="005E5E37"/>
    <w:rsid w:val="005E5ECB"/>
    <w:rsid w:val="005E5F4A"/>
    <w:rsid w:val="005E6990"/>
    <w:rsid w:val="005E7F90"/>
    <w:rsid w:val="005F0C99"/>
    <w:rsid w:val="005F1389"/>
    <w:rsid w:val="005F3194"/>
    <w:rsid w:val="005F3576"/>
    <w:rsid w:val="005F4DDA"/>
    <w:rsid w:val="005F6056"/>
    <w:rsid w:val="005F639A"/>
    <w:rsid w:val="005F6BC3"/>
    <w:rsid w:val="005F6CDE"/>
    <w:rsid w:val="005F7378"/>
    <w:rsid w:val="006011F8"/>
    <w:rsid w:val="006030DB"/>
    <w:rsid w:val="00603EA5"/>
    <w:rsid w:val="0060420E"/>
    <w:rsid w:val="00604245"/>
    <w:rsid w:val="00604BBB"/>
    <w:rsid w:val="006058F5"/>
    <w:rsid w:val="00605AF1"/>
    <w:rsid w:val="00605F5A"/>
    <w:rsid w:val="00606E68"/>
    <w:rsid w:val="0060787F"/>
    <w:rsid w:val="0061014A"/>
    <w:rsid w:val="00610AA6"/>
    <w:rsid w:val="00611E44"/>
    <w:rsid w:val="006121FF"/>
    <w:rsid w:val="006138DF"/>
    <w:rsid w:val="006142B8"/>
    <w:rsid w:val="006144A0"/>
    <w:rsid w:val="00615511"/>
    <w:rsid w:val="00617E6B"/>
    <w:rsid w:val="00622727"/>
    <w:rsid w:val="00622E8F"/>
    <w:rsid w:val="006231E1"/>
    <w:rsid w:val="00623382"/>
    <w:rsid w:val="00623DAF"/>
    <w:rsid w:val="006249B4"/>
    <w:rsid w:val="00624F29"/>
    <w:rsid w:val="00625238"/>
    <w:rsid w:val="00625C09"/>
    <w:rsid w:val="0062625F"/>
    <w:rsid w:val="00626B19"/>
    <w:rsid w:val="00626CD8"/>
    <w:rsid w:val="00627360"/>
    <w:rsid w:val="00627A28"/>
    <w:rsid w:val="00627D1A"/>
    <w:rsid w:val="00631766"/>
    <w:rsid w:val="0063205F"/>
    <w:rsid w:val="006325AC"/>
    <w:rsid w:val="006327D4"/>
    <w:rsid w:val="0063354B"/>
    <w:rsid w:val="0063495E"/>
    <w:rsid w:val="00634EDA"/>
    <w:rsid w:val="006367BF"/>
    <w:rsid w:val="00637DCD"/>
    <w:rsid w:val="00641CA5"/>
    <w:rsid w:val="00641E7D"/>
    <w:rsid w:val="00643E6E"/>
    <w:rsid w:val="006447F0"/>
    <w:rsid w:val="0064779B"/>
    <w:rsid w:val="00650824"/>
    <w:rsid w:val="00652F15"/>
    <w:rsid w:val="006550B8"/>
    <w:rsid w:val="006559A7"/>
    <w:rsid w:val="0065629A"/>
    <w:rsid w:val="006564DA"/>
    <w:rsid w:val="00656CFF"/>
    <w:rsid w:val="0065782D"/>
    <w:rsid w:val="00657DFE"/>
    <w:rsid w:val="00657EA0"/>
    <w:rsid w:val="00661A7D"/>
    <w:rsid w:val="0066340E"/>
    <w:rsid w:val="006643E9"/>
    <w:rsid w:val="0066475D"/>
    <w:rsid w:val="006650AC"/>
    <w:rsid w:val="0066551A"/>
    <w:rsid w:val="00666060"/>
    <w:rsid w:val="00666307"/>
    <w:rsid w:val="0066642F"/>
    <w:rsid w:val="00667A7F"/>
    <w:rsid w:val="00670322"/>
    <w:rsid w:val="00672317"/>
    <w:rsid w:val="00673367"/>
    <w:rsid w:val="00674124"/>
    <w:rsid w:val="00675C28"/>
    <w:rsid w:val="00675D83"/>
    <w:rsid w:val="00677565"/>
    <w:rsid w:val="0068015D"/>
    <w:rsid w:val="00680F31"/>
    <w:rsid w:val="00681B0E"/>
    <w:rsid w:val="00681BC5"/>
    <w:rsid w:val="00684227"/>
    <w:rsid w:val="0068566B"/>
    <w:rsid w:val="006861D4"/>
    <w:rsid w:val="00686C7D"/>
    <w:rsid w:val="00690EC8"/>
    <w:rsid w:val="00691836"/>
    <w:rsid w:val="00692013"/>
    <w:rsid w:val="0069212A"/>
    <w:rsid w:val="0069226D"/>
    <w:rsid w:val="00692F65"/>
    <w:rsid w:val="0069357B"/>
    <w:rsid w:val="0069379B"/>
    <w:rsid w:val="006941C8"/>
    <w:rsid w:val="00694E4D"/>
    <w:rsid w:val="0069641F"/>
    <w:rsid w:val="00696CF0"/>
    <w:rsid w:val="006978E4"/>
    <w:rsid w:val="00697B7C"/>
    <w:rsid w:val="006A09A0"/>
    <w:rsid w:val="006A1B34"/>
    <w:rsid w:val="006A3759"/>
    <w:rsid w:val="006A42A3"/>
    <w:rsid w:val="006A4425"/>
    <w:rsid w:val="006A5A29"/>
    <w:rsid w:val="006A7928"/>
    <w:rsid w:val="006B01F0"/>
    <w:rsid w:val="006B10EB"/>
    <w:rsid w:val="006B12FD"/>
    <w:rsid w:val="006B158C"/>
    <w:rsid w:val="006B28C4"/>
    <w:rsid w:val="006B2C43"/>
    <w:rsid w:val="006B3CC4"/>
    <w:rsid w:val="006B3ECE"/>
    <w:rsid w:val="006B4B41"/>
    <w:rsid w:val="006B5A01"/>
    <w:rsid w:val="006B7539"/>
    <w:rsid w:val="006C0660"/>
    <w:rsid w:val="006C0CBD"/>
    <w:rsid w:val="006C2100"/>
    <w:rsid w:val="006C31FC"/>
    <w:rsid w:val="006C3B01"/>
    <w:rsid w:val="006C418A"/>
    <w:rsid w:val="006C51CE"/>
    <w:rsid w:val="006C58E9"/>
    <w:rsid w:val="006C617B"/>
    <w:rsid w:val="006C75ED"/>
    <w:rsid w:val="006C7E9E"/>
    <w:rsid w:val="006C7F18"/>
    <w:rsid w:val="006C7F4D"/>
    <w:rsid w:val="006D04C6"/>
    <w:rsid w:val="006D1B65"/>
    <w:rsid w:val="006D25A7"/>
    <w:rsid w:val="006D5C52"/>
    <w:rsid w:val="006D722E"/>
    <w:rsid w:val="006D758E"/>
    <w:rsid w:val="006D7A12"/>
    <w:rsid w:val="006D7B35"/>
    <w:rsid w:val="006D7EE3"/>
    <w:rsid w:val="006E1DA6"/>
    <w:rsid w:val="006E2487"/>
    <w:rsid w:val="006E4EE3"/>
    <w:rsid w:val="006E6303"/>
    <w:rsid w:val="006E731F"/>
    <w:rsid w:val="006E7678"/>
    <w:rsid w:val="006F1C25"/>
    <w:rsid w:val="006F307B"/>
    <w:rsid w:val="006F387E"/>
    <w:rsid w:val="006F3B7F"/>
    <w:rsid w:val="006F4046"/>
    <w:rsid w:val="006F4322"/>
    <w:rsid w:val="006F698D"/>
    <w:rsid w:val="006F6A1A"/>
    <w:rsid w:val="006F7702"/>
    <w:rsid w:val="006F77E4"/>
    <w:rsid w:val="00700216"/>
    <w:rsid w:val="007002CC"/>
    <w:rsid w:val="00700409"/>
    <w:rsid w:val="0070078A"/>
    <w:rsid w:val="00700820"/>
    <w:rsid w:val="00701739"/>
    <w:rsid w:val="00702BC2"/>
    <w:rsid w:val="0070400B"/>
    <w:rsid w:val="00706414"/>
    <w:rsid w:val="00706659"/>
    <w:rsid w:val="00706912"/>
    <w:rsid w:val="00707951"/>
    <w:rsid w:val="00707EC0"/>
    <w:rsid w:val="00710DEA"/>
    <w:rsid w:val="0071112D"/>
    <w:rsid w:val="0071194F"/>
    <w:rsid w:val="00712E07"/>
    <w:rsid w:val="0071399E"/>
    <w:rsid w:val="0071484F"/>
    <w:rsid w:val="007178E1"/>
    <w:rsid w:val="00717A6D"/>
    <w:rsid w:val="00717E0C"/>
    <w:rsid w:val="00720204"/>
    <w:rsid w:val="0072182F"/>
    <w:rsid w:val="00721C86"/>
    <w:rsid w:val="00721D29"/>
    <w:rsid w:val="00723559"/>
    <w:rsid w:val="007237EE"/>
    <w:rsid w:val="00724215"/>
    <w:rsid w:val="007244BA"/>
    <w:rsid w:val="0072518B"/>
    <w:rsid w:val="00731064"/>
    <w:rsid w:val="00732131"/>
    <w:rsid w:val="007321D0"/>
    <w:rsid w:val="00732EAA"/>
    <w:rsid w:val="007342B4"/>
    <w:rsid w:val="00734D2E"/>
    <w:rsid w:val="0073593B"/>
    <w:rsid w:val="00735D75"/>
    <w:rsid w:val="00735E9D"/>
    <w:rsid w:val="007360AB"/>
    <w:rsid w:val="007375F6"/>
    <w:rsid w:val="0073768E"/>
    <w:rsid w:val="00737DEA"/>
    <w:rsid w:val="00740575"/>
    <w:rsid w:val="00741176"/>
    <w:rsid w:val="0074178F"/>
    <w:rsid w:val="00742A86"/>
    <w:rsid w:val="00743555"/>
    <w:rsid w:val="00744046"/>
    <w:rsid w:val="007442AC"/>
    <w:rsid w:val="0074443A"/>
    <w:rsid w:val="007455E8"/>
    <w:rsid w:val="00745855"/>
    <w:rsid w:val="007458CC"/>
    <w:rsid w:val="00746D69"/>
    <w:rsid w:val="00746FC8"/>
    <w:rsid w:val="00747A1E"/>
    <w:rsid w:val="00750B87"/>
    <w:rsid w:val="00750BD5"/>
    <w:rsid w:val="00750CBA"/>
    <w:rsid w:val="00750FB6"/>
    <w:rsid w:val="007517D7"/>
    <w:rsid w:val="007518F5"/>
    <w:rsid w:val="00752182"/>
    <w:rsid w:val="007536E4"/>
    <w:rsid w:val="00753D57"/>
    <w:rsid w:val="00754409"/>
    <w:rsid w:val="00754589"/>
    <w:rsid w:val="0075579C"/>
    <w:rsid w:val="00755D03"/>
    <w:rsid w:val="007572E8"/>
    <w:rsid w:val="007578BE"/>
    <w:rsid w:val="00757CC9"/>
    <w:rsid w:val="00760F21"/>
    <w:rsid w:val="00761639"/>
    <w:rsid w:val="00761EA4"/>
    <w:rsid w:val="0076323F"/>
    <w:rsid w:val="007647FE"/>
    <w:rsid w:val="00765D7E"/>
    <w:rsid w:val="00765E04"/>
    <w:rsid w:val="00765E33"/>
    <w:rsid w:val="007664CD"/>
    <w:rsid w:val="0076782E"/>
    <w:rsid w:val="00770F16"/>
    <w:rsid w:val="00771174"/>
    <w:rsid w:val="00771DC5"/>
    <w:rsid w:val="00771E77"/>
    <w:rsid w:val="00772241"/>
    <w:rsid w:val="007733AB"/>
    <w:rsid w:val="007735FC"/>
    <w:rsid w:val="007738AB"/>
    <w:rsid w:val="00774D0A"/>
    <w:rsid w:val="00775277"/>
    <w:rsid w:val="0077575B"/>
    <w:rsid w:val="007759E6"/>
    <w:rsid w:val="00776DC7"/>
    <w:rsid w:val="00780293"/>
    <w:rsid w:val="007807BF"/>
    <w:rsid w:val="00780F61"/>
    <w:rsid w:val="00781407"/>
    <w:rsid w:val="0078165A"/>
    <w:rsid w:val="007816E2"/>
    <w:rsid w:val="0078245F"/>
    <w:rsid w:val="00783D10"/>
    <w:rsid w:val="00783DD1"/>
    <w:rsid w:val="00784A2C"/>
    <w:rsid w:val="0078529B"/>
    <w:rsid w:val="00786265"/>
    <w:rsid w:val="00790EDE"/>
    <w:rsid w:val="00791517"/>
    <w:rsid w:val="00794387"/>
    <w:rsid w:val="007968CC"/>
    <w:rsid w:val="007977FC"/>
    <w:rsid w:val="007A0358"/>
    <w:rsid w:val="007A155E"/>
    <w:rsid w:val="007A184A"/>
    <w:rsid w:val="007A34D1"/>
    <w:rsid w:val="007A3D6A"/>
    <w:rsid w:val="007A3D80"/>
    <w:rsid w:val="007A437D"/>
    <w:rsid w:val="007A4634"/>
    <w:rsid w:val="007A5960"/>
    <w:rsid w:val="007A6887"/>
    <w:rsid w:val="007A6F3D"/>
    <w:rsid w:val="007A70AC"/>
    <w:rsid w:val="007B0DA5"/>
    <w:rsid w:val="007B19CF"/>
    <w:rsid w:val="007B2074"/>
    <w:rsid w:val="007B2B48"/>
    <w:rsid w:val="007B3374"/>
    <w:rsid w:val="007B37E5"/>
    <w:rsid w:val="007B3A9A"/>
    <w:rsid w:val="007C0B0C"/>
    <w:rsid w:val="007C12EF"/>
    <w:rsid w:val="007C3241"/>
    <w:rsid w:val="007C36BB"/>
    <w:rsid w:val="007C397F"/>
    <w:rsid w:val="007C3AE1"/>
    <w:rsid w:val="007C3C71"/>
    <w:rsid w:val="007C4155"/>
    <w:rsid w:val="007C6767"/>
    <w:rsid w:val="007D00B8"/>
    <w:rsid w:val="007D06C3"/>
    <w:rsid w:val="007D106E"/>
    <w:rsid w:val="007D22EC"/>
    <w:rsid w:val="007D26FB"/>
    <w:rsid w:val="007D2742"/>
    <w:rsid w:val="007D29C9"/>
    <w:rsid w:val="007D3C80"/>
    <w:rsid w:val="007D4CE3"/>
    <w:rsid w:val="007D52D4"/>
    <w:rsid w:val="007D5F8E"/>
    <w:rsid w:val="007D6019"/>
    <w:rsid w:val="007D609D"/>
    <w:rsid w:val="007D667A"/>
    <w:rsid w:val="007D6F79"/>
    <w:rsid w:val="007D7318"/>
    <w:rsid w:val="007E1F83"/>
    <w:rsid w:val="007E4891"/>
    <w:rsid w:val="007E4E85"/>
    <w:rsid w:val="007E5D16"/>
    <w:rsid w:val="007E621F"/>
    <w:rsid w:val="007E6B2B"/>
    <w:rsid w:val="007E7D7D"/>
    <w:rsid w:val="007E7F96"/>
    <w:rsid w:val="007F1547"/>
    <w:rsid w:val="007F1AF0"/>
    <w:rsid w:val="007F1F63"/>
    <w:rsid w:val="007F2D26"/>
    <w:rsid w:val="007F3E30"/>
    <w:rsid w:val="007F5B95"/>
    <w:rsid w:val="007F70E3"/>
    <w:rsid w:val="008000E7"/>
    <w:rsid w:val="008025C5"/>
    <w:rsid w:val="00803366"/>
    <w:rsid w:val="00803EF3"/>
    <w:rsid w:val="0080569A"/>
    <w:rsid w:val="00807174"/>
    <w:rsid w:val="008072A8"/>
    <w:rsid w:val="0080744C"/>
    <w:rsid w:val="00807A5B"/>
    <w:rsid w:val="00807E63"/>
    <w:rsid w:val="00810361"/>
    <w:rsid w:val="0081080B"/>
    <w:rsid w:val="008113B1"/>
    <w:rsid w:val="008115DE"/>
    <w:rsid w:val="00811B94"/>
    <w:rsid w:val="008121D3"/>
    <w:rsid w:val="008125B5"/>
    <w:rsid w:val="00814AB6"/>
    <w:rsid w:val="008151DB"/>
    <w:rsid w:val="00815438"/>
    <w:rsid w:val="008156C6"/>
    <w:rsid w:val="00817D7C"/>
    <w:rsid w:val="00823363"/>
    <w:rsid w:val="008240AD"/>
    <w:rsid w:val="00824BB7"/>
    <w:rsid w:val="00826F81"/>
    <w:rsid w:val="008275DC"/>
    <w:rsid w:val="0082788F"/>
    <w:rsid w:val="00827CE1"/>
    <w:rsid w:val="0083080F"/>
    <w:rsid w:val="008309E3"/>
    <w:rsid w:val="008312C9"/>
    <w:rsid w:val="008318D2"/>
    <w:rsid w:val="00832446"/>
    <w:rsid w:val="00833796"/>
    <w:rsid w:val="008354F9"/>
    <w:rsid w:val="00835D96"/>
    <w:rsid w:val="00837DC5"/>
    <w:rsid w:val="00841807"/>
    <w:rsid w:val="008422BD"/>
    <w:rsid w:val="00842B21"/>
    <w:rsid w:val="00842E29"/>
    <w:rsid w:val="0084418C"/>
    <w:rsid w:val="00844623"/>
    <w:rsid w:val="00844B08"/>
    <w:rsid w:val="00844CD9"/>
    <w:rsid w:val="00847A91"/>
    <w:rsid w:val="0085050B"/>
    <w:rsid w:val="0085050E"/>
    <w:rsid w:val="00851637"/>
    <w:rsid w:val="0085281B"/>
    <w:rsid w:val="00853351"/>
    <w:rsid w:val="008539FA"/>
    <w:rsid w:val="00855959"/>
    <w:rsid w:val="00855E70"/>
    <w:rsid w:val="00855F49"/>
    <w:rsid w:val="00857016"/>
    <w:rsid w:val="00857719"/>
    <w:rsid w:val="00857984"/>
    <w:rsid w:val="00861AF1"/>
    <w:rsid w:val="0086215B"/>
    <w:rsid w:val="0086391E"/>
    <w:rsid w:val="00864AF5"/>
    <w:rsid w:val="008651ED"/>
    <w:rsid w:val="0086595B"/>
    <w:rsid w:val="008674CD"/>
    <w:rsid w:val="00870B91"/>
    <w:rsid w:val="008718F3"/>
    <w:rsid w:val="008722BC"/>
    <w:rsid w:val="00873D36"/>
    <w:rsid w:val="00875A59"/>
    <w:rsid w:val="00877A8F"/>
    <w:rsid w:val="0088073C"/>
    <w:rsid w:val="00880EEE"/>
    <w:rsid w:val="008812E4"/>
    <w:rsid w:val="00882288"/>
    <w:rsid w:val="00882299"/>
    <w:rsid w:val="00882AE5"/>
    <w:rsid w:val="00882CE6"/>
    <w:rsid w:val="00883563"/>
    <w:rsid w:val="00883C4B"/>
    <w:rsid w:val="00884D3F"/>
    <w:rsid w:val="00885427"/>
    <w:rsid w:val="00886734"/>
    <w:rsid w:val="00891B3E"/>
    <w:rsid w:val="008922B4"/>
    <w:rsid w:val="00893C3B"/>
    <w:rsid w:val="008943B6"/>
    <w:rsid w:val="0089558E"/>
    <w:rsid w:val="008959A3"/>
    <w:rsid w:val="00895B64"/>
    <w:rsid w:val="008966E2"/>
    <w:rsid w:val="008A03AF"/>
    <w:rsid w:val="008A04F6"/>
    <w:rsid w:val="008A23F3"/>
    <w:rsid w:val="008A3084"/>
    <w:rsid w:val="008A3206"/>
    <w:rsid w:val="008A377E"/>
    <w:rsid w:val="008A5F8E"/>
    <w:rsid w:val="008A5FBA"/>
    <w:rsid w:val="008A7873"/>
    <w:rsid w:val="008A78CB"/>
    <w:rsid w:val="008B24B4"/>
    <w:rsid w:val="008B2864"/>
    <w:rsid w:val="008B2987"/>
    <w:rsid w:val="008B2A32"/>
    <w:rsid w:val="008B311F"/>
    <w:rsid w:val="008B3464"/>
    <w:rsid w:val="008B50F0"/>
    <w:rsid w:val="008B56C3"/>
    <w:rsid w:val="008B65EF"/>
    <w:rsid w:val="008C036E"/>
    <w:rsid w:val="008C0F2D"/>
    <w:rsid w:val="008C32EC"/>
    <w:rsid w:val="008C3604"/>
    <w:rsid w:val="008C5110"/>
    <w:rsid w:val="008C5E44"/>
    <w:rsid w:val="008C7717"/>
    <w:rsid w:val="008D04BF"/>
    <w:rsid w:val="008D0932"/>
    <w:rsid w:val="008D162D"/>
    <w:rsid w:val="008D17A5"/>
    <w:rsid w:val="008D1909"/>
    <w:rsid w:val="008D212E"/>
    <w:rsid w:val="008D4678"/>
    <w:rsid w:val="008D4BA6"/>
    <w:rsid w:val="008D5545"/>
    <w:rsid w:val="008D5F11"/>
    <w:rsid w:val="008D791D"/>
    <w:rsid w:val="008D7FF1"/>
    <w:rsid w:val="008E0A6C"/>
    <w:rsid w:val="008E2738"/>
    <w:rsid w:val="008E2EA5"/>
    <w:rsid w:val="008E4C73"/>
    <w:rsid w:val="008E5269"/>
    <w:rsid w:val="008E5D06"/>
    <w:rsid w:val="008E7890"/>
    <w:rsid w:val="008E7D39"/>
    <w:rsid w:val="008E7F08"/>
    <w:rsid w:val="008F0510"/>
    <w:rsid w:val="008F123D"/>
    <w:rsid w:val="008F1962"/>
    <w:rsid w:val="008F2948"/>
    <w:rsid w:val="008F4257"/>
    <w:rsid w:val="008F5B0C"/>
    <w:rsid w:val="008F6FB3"/>
    <w:rsid w:val="008F7F64"/>
    <w:rsid w:val="0090097A"/>
    <w:rsid w:val="00901502"/>
    <w:rsid w:val="00901BF1"/>
    <w:rsid w:val="00901D2A"/>
    <w:rsid w:val="00903C89"/>
    <w:rsid w:val="0090672E"/>
    <w:rsid w:val="00910069"/>
    <w:rsid w:val="009109C9"/>
    <w:rsid w:val="009114B7"/>
    <w:rsid w:val="00911697"/>
    <w:rsid w:val="00911DBF"/>
    <w:rsid w:val="00912337"/>
    <w:rsid w:val="009136B8"/>
    <w:rsid w:val="009136E6"/>
    <w:rsid w:val="00913D77"/>
    <w:rsid w:val="009142CC"/>
    <w:rsid w:val="009160F7"/>
    <w:rsid w:val="00916D4E"/>
    <w:rsid w:val="00920316"/>
    <w:rsid w:val="00920EEA"/>
    <w:rsid w:val="0092114D"/>
    <w:rsid w:val="009212FB"/>
    <w:rsid w:val="009213B5"/>
    <w:rsid w:val="00922438"/>
    <w:rsid w:val="009231C1"/>
    <w:rsid w:val="009244E4"/>
    <w:rsid w:val="009246B0"/>
    <w:rsid w:val="009248BC"/>
    <w:rsid w:val="00924E30"/>
    <w:rsid w:val="00925000"/>
    <w:rsid w:val="009257A3"/>
    <w:rsid w:val="00925AA6"/>
    <w:rsid w:val="00925AB3"/>
    <w:rsid w:val="009279D9"/>
    <w:rsid w:val="009329FB"/>
    <w:rsid w:val="00932C39"/>
    <w:rsid w:val="009334BD"/>
    <w:rsid w:val="00933BF1"/>
    <w:rsid w:val="009344EF"/>
    <w:rsid w:val="0093571A"/>
    <w:rsid w:val="00935A1A"/>
    <w:rsid w:val="00935F36"/>
    <w:rsid w:val="00940E10"/>
    <w:rsid w:val="00941B3C"/>
    <w:rsid w:val="00941D9F"/>
    <w:rsid w:val="0094336F"/>
    <w:rsid w:val="00944F80"/>
    <w:rsid w:val="00945F33"/>
    <w:rsid w:val="00951B6C"/>
    <w:rsid w:val="009528F7"/>
    <w:rsid w:val="00953A8C"/>
    <w:rsid w:val="00953F1C"/>
    <w:rsid w:val="00954854"/>
    <w:rsid w:val="009548A6"/>
    <w:rsid w:val="00955A76"/>
    <w:rsid w:val="00960772"/>
    <w:rsid w:val="00960C85"/>
    <w:rsid w:val="0096127B"/>
    <w:rsid w:val="009618CC"/>
    <w:rsid w:val="00961B0C"/>
    <w:rsid w:val="009640A5"/>
    <w:rsid w:val="009641D0"/>
    <w:rsid w:val="00964817"/>
    <w:rsid w:val="00965353"/>
    <w:rsid w:val="00965499"/>
    <w:rsid w:val="00965B4B"/>
    <w:rsid w:val="00965F23"/>
    <w:rsid w:val="00966F33"/>
    <w:rsid w:val="00970402"/>
    <w:rsid w:val="00970626"/>
    <w:rsid w:val="009713CC"/>
    <w:rsid w:val="009729D2"/>
    <w:rsid w:val="00973888"/>
    <w:rsid w:val="009747E8"/>
    <w:rsid w:val="0097519D"/>
    <w:rsid w:val="0097551C"/>
    <w:rsid w:val="00975C11"/>
    <w:rsid w:val="00975D30"/>
    <w:rsid w:val="00975EAD"/>
    <w:rsid w:val="0098043F"/>
    <w:rsid w:val="009826CD"/>
    <w:rsid w:val="00983AFB"/>
    <w:rsid w:val="00984A58"/>
    <w:rsid w:val="00984B52"/>
    <w:rsid w:val="00984F15"/>
    <w:rsid w:val="00985BE7"/>
    <w:rsid w:val="00985D5F"/>
    <w:rsid w:val="00990252"/>
    <w:rsid w:val="009947A2"/>
    <w:rsid w:val="009949A6"/>
    <w:rsid w:val="00994D74"/>
    <w:rsid w:val="00995C68"/>
    <w:rsid w:val="0099622A"/>
    <w:rsid w:val="009964ED"/>
    <w:rsid w:val="009A08BB"/>
    <w:rsid w:val="009A0FD7"/>
    <w:rsid w:val="009A1D6E"/>
    <w:rsid w:val="009A2108"/>
    <w:rsid w:val="009A336E"/>
    <w:rsid w:val="009A391C"/>
    <w:rsid w:val="009A6DA6"/>
    <w:rsid w:val="009A73C5"/>
    <w:rsid w:val="009B03A2"/>
    <w:rsid w:val="009B0A67"/>
    <w:rsid w:val="009B1A5A"/>
    <w:rsid w:val="009B281F"/>
    <w:rsid w:val="009B2ED1"/>
    <w:rsid w:val="009B2FA4"/>
    <w:rsid w:val="009B320E"/>
    <w:rsid w:val="009B3265"/>
    <w:rsid w:val="009B528D"/>
    <w:rsid w:val="009B55F2"/>
    <w:rsid w:val="009B5A95"/>
    <w:rsid w:val="009B614C"/>
    <w:rsid w:val="009B6FB2"/>
    <w:rsid w:val="009B78AA"/>
    <w:rsid w:val="009B798A"/>
    <w:rsid w:val="009B7AAD"/>
    <w:rsid w:val="009C02DA"/>
    <w:rsid w:val="009C18E8"/>
    <w:rsid w:val="009C1CC5"/>
    <w:rsid w:val="009C3080"/>
    <w:rsid w:val="009C5504"/>
    <w:rsid w:val="009C5C29"/>
    <w:rsid w:val="009C75AE"/>
    <w:rsid w:val="009C7BFC"/>
    <w:rsid w:val="009D056C"/>
    <w:rsid w:val="009D0CB4"/>
    <w:rsid w:val="009D233A"/>
    <w:rsid w:val="009D2575"/>
    <w:rsid w:val="009D312E"/>
    <w:rsid w:val="009D4445"/>
    <w:rsid w:val="009D491D"/>
    <w:rsid w:val="009D5680"/>
    <w:rsid w:val="009D5A92"/>
    <w:rsid w:val="009D5B6B"/>
    <w:rsid w:val="009D60E8"/>
    <w:rsid w:val="009D6156"/>
    <w:rsid w:val="009D6CAA"/>
    <w:rsid w:val="009D7E2F"/>
    <w:rsid w:val="009E11E0"/>
    <w:rsid w:val="009E13C2"/>
    <w:rsid w:val="009E1435"/>
    <w:rsid w:val="009E29BC"/>
    <w:rsid w:val="009E3B35"/>
    <w:rsid w:val="009E6256"/>
    <w:rsid w:val="009E63EA"/>
    <w:rsid w:val="009E7157"/>
    <w:rsid w:val="009F050F"/>
    <w:rsid w:val="009F180B"/>
    <w:rsid w:val="009F1C27"/>
    <w:rsid w:val="009F2790"/>
    <w:rsid w:val="009F2C82"/>
    <w:rsid w:val="009F3D60"/>
    <w:rsid w:val="009F47AF"/>
    <w:rsid w:val="009F5550"/>
    <w:rsid w:val="009F5584"/>
    <w:rsid w:val="009F71BE"/>
    <w:rsid w:val="009F7AE3"/>
    <w:rsid w:val="00A006A2"/>
    <w:rsid w:val="00A01AC2"/>
    <w:rsid w:val="00A02065"/>
    <w:rsid w:val="00A02FC7"/>
    <w:rsid w:val="00A0701D"/>
    <w:rsid w:val="00A10599"/>
    <w:rsid w:val="00A129DD"/>
    <w:rsid w:val="00A13102"/>
    <w:rsid w:val="00A13725"/>
    <w:rsid w:val="00A1447D"/>
    <w:rsid w:val="00A15970"/>
    <w:rsid w:val="00A15BDE"/>
    <w:rsid w:val="00A1643D"/>
    <w:rsid w:val="00A16D06"/>
    <w:rsid w:val="00A16D82"/>
    <w:rsid w:val="00A1765F"/>
    <w:rsid w:val="00A20CDE"/>
    <w:rsid w:val="00A20EF0"/>
    <w:rsid w:val="00A210C4"/>
    <w:rsid w:val="00A212FC"/>
    <w:rsid w:val="00A227D2"/>
    <w:rsid w:val="00A23D2D"/>
    <w:rsid w:val="00A2416F"/>
    <w:rsid w:val="00A2537C"/>
    <w:rsid w:val="00A255DE"/>
    <w:rsid w:val="00A257F8"/>
    <w:rsid w:val="00A25FBC"/>
    <w:rsid w:val="00A26215"/>
    <w:rsid w:val="00A26501"/>
    <w:rsid w:val="00A3000B"/>
    <w:rsid w:val="00A301AA"/>
    <w:rsid w:val="00A30324"/>
    <w:rsid w:val="00A30918"/>
    <w:rsid w:val="00A31E9B"/>
    <w:rsid w:val="00A3211D"/>
    <w:rsid w:val="00A32574"/>
    <w:rsid w:val="00A32BD7"/>
    <w:rsid w:val="00A333DC"/>
    <w:rsid w:val="00A362C3"/>
    <w:rsid w:val="00A364CA"/>
    <w:rsid w:val="00A36FFF"/>
    <w:rsid w:val="00A37A3D"/>
    <w:rsid w:val="00A37A65"/>
    <w:rsid w:val="00A406AC"/>
    <w:rsid w:val="00A407E3"/>
    <w:rsid w:val="00A40CAB"/>
    <w:rsid w:val="00A40FFF"/>
    <w:rsid w:val="00A41393"/>
    <w:rsid w:val="00A41F68"/>
    <w:rsid w:val="00A422B5"/>
    <w:rsid w:val="00A427C0"/>
    <w:rsid w:val="00A43186"/>
    <w:rsid w:val="00A446F4"/>
    <w:rsid w:val="00A44885"/>
    <w:rsid w:val="00A4499C"/>
    <w:rsid w:val="00A46AD7"/>
    <w:rsid w:val="00A47116"/>
    <w:rsid w:val="00A47EF8"/>
    <w:rsid w:val="00A518BC"/>
    <w:rsid w:val="00A52EF0"/>
    <w:rsid w:val="00A53D31"/>
    <w:rsid w:val="00A548FD"/>
    <w:rsid w:val="00A5578C"/>
    <w:rsid w:val="00A55CFE"/>
    <w:rsid w:val="00A572FE"/>
    <w:rsid w:val="00A60391"/>
    <w:rsid w:val="00A61191"/>
    <w:rsid w:val="00A61239"/>
    <w:rsid w:val="00A6216D"/>
    <w:rsid w:val="00A633B3"/>
    <w:rsid w:val="00A64981"/>
    <w:rsid w:val="00A67A78"/>
    <w:rsid w:val="00A70958"/>
    <w:rsid w:val="00A70991"/>
    <w:rsid w:val="00A71030"/>
    <w:rsid w:val="00A710B9"/>
    <w:rsid w:val="00A7198D"/>
    <w:rsid w:val="00A71F59"/>
    <w:rsid w:val="00A721AE"/>
    <w:rsid w:val="00A731D0"/>
    <w:rsid w:val="00A739A5"/>
    <w:rsid w:val="00A73F8A"/>
    <w:rsid w:val="00A74FD0"/>
    <w:rsid w:val="00A75C82"/>
    <w:rsid w:val="00A75F05"/>
    <w:rsid w:val="00A77506"/>
    <w:rsid w:val="00A77B0F"/>
    <w:rsid w:val="00A77E0F"/>
    <w:rsid w:val="00A81926"/>
    <w:rsid w:val="00A824AF"/>
    <w:rsid w:val="00A83417"/>
    <w:rsid w:val="00A83816"/>
    <w:rsid w:val="00A85FE2"/>
    <w:rsid w:val="00A87A51"/>
    <w:rsid w:val="00A9223D"/>
    <w:rsid w:val="00A93294"/>
    <w:rsid w:val="00A94139"/>
    <w:rsid w:val="00A94BE1"/>
    <w:rsid w:val="00A9505F"/>
    <w:rsid w:val="00A95A19"/>
    <w:rsid w:val="00A95D10"/>
    <w:rsid w:val="00A95FC1"/>
    <w:rsid w:val="00A960EF"/>
    <w:rsid w:val="00A96265"/>
    <w:rsid w:val="00A9661A"/>
    <w:rsid w:val="00A96DAB"/>
    <w:rsid w:val="00AA0D18"/>
    <w:rsid w:val="00AA27A7"/>
    <w:rsid w:val="00AA3E04"/>
    <w:rsid w:val="00AA3F22"/>
    <w:rsid w:val="00AA4367"/>
    <w:rsid w:val="00AA5717"/>
    <w:rsid w:val="00AA6A5F"/>
    <w:rsid w:val="00AA6F1E"/>
    <w:rsid w:val="00AB01EB"/>
    <w:rsid w:val="00AB0E7C"/>
    <w:rsid w:val="00AB1397"/>
    <w:rsid w:val="00AB153E"/>
    <w:rsid w:val="00AB1AA5"/>
    <w:rsid w:val="00AB1D51"/>
    <w:rsid w:val="00AB3826"/>
    <w:rsid w:val="00AB4260"/>
    <w:rsid w:val="00AB5F1E"/>
    <w:rsid w:val="00AC1108"/>
    <w:rsid w:val="00AC3AA4"/>
    <w:rsid w:val="00AC476C"/>
    <w:rsid w:val="00AC5B3A"/>
    <w:rsid w:val="00AC6616"/>
    <w:rsid w:val="00AD004D"/>
    <w:rsid w:val="00AD028B"/>
    <w:rsid w:val="00AD1BD6"/>
    <w:rsid w:val="00AD2061"/>
    <w:rsid w:val="00AD2367"/>
    <w:rsid w:val="00AD2559"/>
    <w:rsid w:val="00AD2DFB"/>
    <w:rsid w:val="00AD411D"/>
    <w:rsid w:val="00AD4DA7"/>
    <w:rsid w:val="00AD5273"/>
    <w:rsid w:val="00AD52B6"/>
    <w:rsid w:val="00AD5687"/>
    <w:rsid w:val="00AD5716"/>
    <w:rsid w:val="00AD59F3"/>
    <w:rsid w:val="00AE38A7"/>
    <w:rsid w:val="00AE44E2"/>
    <w:rsid w:val="00AE4C1B"/>
    <w:rsid w:val="00AE4CE6"/>
    <w:rsid w:val="00AE5D84"/>
    <w:rsid w:val="00AF0531"/>
    <w:rsid w:val="00AF11F1"/>
    <w:rsid w:val="00AF1266"/>
    <w:rsid w:val="00AF248F"/>
    <w:rsid w:val="00AF2B7C"/>
    <w:rsid w:val="00AF2E54"/>
    <w:rsid w:val="00AF70E6"/>
    <w:rsid w:val="00AF7B79"/>
    <w:rsid w:val="00B00632"/>
    <w:rsid w:val="00B012CA"/>
    <w:rsid w:val="00B014F4"/>
    <w:rsid w:val="00B018F9"/>
    <w:rsid w:val="00B0205C"/>
    <w:rsid w:val="00B043A8"/>
    <w:rsid w:val="00B04A11"/>
    <w:rsid w:val="00B04C54"/>
    <w:rsid w:val="00B063F9"/>
    <w:rsid w:val="00B06E85"/>
    <w:rsid w:val="00B07D41"/>
    <w:rsid w:val="00B10976"/>
    <w:rsid w:val="00B10F52"/>
    <w:rsid w:val="00B11A8A"/>
    <w:rsid w:val="00B13815"/>
    <w:rsid w:val="00B13A66"/>
    <w:rsid w:val="00B13C63"/>
    <w:rsid w:val="00B13DBD"/>
    <w:rsid w:val="00B13FEA"/>
    <w:rsid w:val="00B14795"/>
    <w:rsid w:val="00B14C29"/>
    <w:rsid w:val="00B1507C"/>
    <w:rsid w:val="00B154AE"/>
    <w:rsid w:val="00B16A40"/>
    <w:rsid w:val="00B16D34"/>
    <w:rsid w:val="00B170E8"/>
    <w:rsid w:val="00B1769D"/>
    <w:rsid w:val="00B20EEB"/>
    <w:rsid w:val="00B21569"/>
    <w:rsid w:val="00B22635"/>
    <w:rsid w:val="00B247B7"/>
    <w:rsid w:val="00B2526D"/>
    <w:rsid w:val="00B2667F"/>
    <w:rsid w:val="00B3104C"/>
    <w:rsid w:val="00B323C1"/>
    <w:rsid w:val="00B32558"/>
    <w:rsid w:val="00B325D2"/>
    <w:rsid w:val="00B3480A"/>
    <w:rsid w:val="00B34CAE"/>
    <w:rsid w:val="00B34EBE"/>
    <w:rsid w:val="00B34F1D"/>
    <w:rsid w:val="00B35951"/>
    <w:rsid w:val="00B35D8D"/>
    <w:rsid w:val="00B3769E"/>
    <w:rsid w:val="00B379E7"/>
    <w:rsid w:val="00B406D9"/>
    <w:rsid w:val="00B4111B"/>
    <w:rsid w:val="00B413E4"/>
    <w:rsid w:val="00B41EA7"/>
    <w:rsid w:val="00B421D1"/>
    <w:rsid w:val="00B42B5D"/>
    <w:rsid w:val="00B42FDF"/>
    <w:rsid w:val="00B44A7A"/>
    <w:rsid w:val="00B453ED"/>
    <w:rsid w:val="00B46B1F"/>
    <w:rsid w:val="00B46B58"/>
    <w:rsid w:val="00B51F3C"/>
    <w:rsid w:val="00B522D2"/>
    <w:rsid w:val="00B53B1D"/>
    <w:rsid w:val="00B54C76"/>
    <w:rsid w:val="00B557CB"/>
    <w:rsid w:val="00B55B77"/>
    <w:rsid w:val="00B56030"/>
    <w:rsid w:val="00B561AF"/>
    <w:rsid w:val="00B56A90"/>
    <w:rsid w:val="00B60949"/>
    <w:rsid w:val="00B63531"/>
    <w:rsid w:val="00B6374A"/>
    <w:rsid w:val="00B645F2"/>
    <w:rsid w:val="00B649DE"/>
    <w:rsid w:val="00B651D6"/>
    <w:rsid w:val="00B66771"/>
    <w:rsid w:val="00B67B51"/>
    <w:rsid w:val="00B7040E"/>
    <w:rsid w:val="00B70968"/>
    <w:rsid w:val="00B717B3"/>
    <w:rsid w:val="00B74419"/>
    <w:rsid w:val="00B746A9"/>
    <w:rsid w:val="00B76F1F"/>
    <w:rsid w:val="00B802B6"/>
    <w:rsid w:val="00B80C8F"/>
    <w:rsid w:val="00B85159"/>
    <w:rsid w:val="00B85CD7"/>
    <w:rsid w:val="00B86AB3"/>
    <w:rsid w:val="00B87695"/>
    <w:rsid w:val="00B907B5"/>
    <w:rsid w:val="00B90847"/>
    <w:rsid w:val="00B92AA1"/>
    <w:rsid w:val="00B950AB"/>
    <w:rsid w:val="00B95DAA"/>
    <w:rsid w:val="00BA048A"/>
    <w:rsid w:val="00BA0970"/>
    <w:rsid w:val="00BA0D09"/>
    <w:rsid w:val="00BA0D96"/>
    <w:rsid w:val="00BA1462"/>
    <w:rsid w:val="00BA16D4"/>
    <w:rsid w:val="00BA24EC"/>
    <w:rsid w:val="00BA2815"/>
    <w:rsid w:val="00BA35B3"/>
    <w:rsid w:val="00BA39A0"/>
    <w:rsid w:val="00BA40FA"/>
    <w:rsid w:val="00BA4391"/>
    <w:rsid w:val="00BA4F2C"/>
    <w:rsid w:val="00BA4F68"/>
    <w:rsid w:val="00BA5870"/>
    <w:rsid w:val="00BA7211"/>
    <w:rsid w:val="00BB0225"/>
    <w:rsid w:val="00BB05F1"/>
    <w:rsid w:val="00BB0C7D"/>
    <w:rsid w:val="00BB2723"/>
    <w:rsid w:val="00BB408B"/>
    <w:rsid w:val="00BB54DC"/>
    <w:rsid w:val="00BB58D9"/>
    <w:rsid w:val="00BB5D0E"/>
    <w:rsid w:val="00BB62EF"/>
    <w:rsid w:val="00BC0634"/>
    <w:rsid w:val="00BC07BD"/>
    <w:rsid w:val="00BC0BC8"/>
    <w:rsid w:val="00BC0BF6"/>
    <w:rsid w:val="00BC0C58"/>
    <w:rsid w:val="00BC24C4"/>
    <w:rsid w:val="00BC571F"/>
    <w:rsid w:val="00BC5EB2"/>
    <w:rsid w:val="00BC6C47"/>
    <w:rsid w:val="00BD0D43"/>
    <w:rsid w:val="00BD1596"/>
    <w:rsid w:val="00BD15A3"/>
    <w:rsid w:val="00BD1FC9"/>
    <w:rsid w:val="00BD2382"/>
    <w:rsid w:val="00BD3375"/>
    <w:rsid w:val="00BD33E4"/>
    <w:rsid w:val="00BD4091"/>
    <w:rsid w:val="00BD4A84"/>
    <w:rsid w:val="00BD4EBD"/>
    <w:rsid w:val="00BD5294"/>
    <w:rsid w:val="00BD5489"/>
    <w:rsid w:val="00BD58F3"/>
    <w:rsid w:val="00BD7618"/>
    <w:rsid w:val="00BD7775"/>
    <w:rsid w:val="00BD78DC"/>
    <w:rsid w:val="00BE00A7"/>
    <w:rsid w:val="00BE1357"/>
    <w:rsid w:val="00BE13D6"/>
    <w:rsid w:val="00BE2E40"/>
    <w:rsid w:val="00BE336E"/>
    <w:rsid w:val="00BE37FE"/>
    <w:rsid w:val="00BE4DDF"/>
    <w:rsid w:val="00BE6532"/>
    <w:rsid w:val="00BF06F5"/>
    <w:rsid w:val="00BF091C"/>
    <w:rsid w:val="00BF0C5E"/>
    <w:rsid w:val="00BF1B29"/>
    <w:rsid w:val="00BF279C"/>
    <w:rsid w:val="00BF2A97"/>
    <w:rsid w:val="00BF324E"/>
    <w:rsid w:val="00BF32EC"/>
    <w:rsid w:val="00BF47D7"/>
    <w:rsid w:val="00BF5713"/>
    <w:rsid w:val="00BF719E"/>
    <w:rsid w:val="00BF725E"/>
    <w:rsid w:val="00BF7CC8"/>
    <w:rsid w:val="00C009A4"/>
    <w:rsid w:val="00C011AE"/>
    <w:rsid w:val="00C0261A"/>
    <w:rsid w:val="00C02DFC"/>
    <w:rsid w:val="00C0411E"/>
    <w:rsid w:val="00C045FA"/>
    <w:rsid w:val="00C047EE"/>
    <w:rsid w:val="00C04CAC"/>
    <w:rsid w:val="00C05BEE"/>
    <w:rsid w:val="00C0609E"/>
    <w:rsid w:val="00C06D33"/>
    <w:rsid w:val="00C07498"/>
    <w:rsid w:val="00C12841"/>
    <w:rsid w:val="00C13504"/>
    <w:rsid w:val="00C153A2"/>
    <w:rsid w:val="00C16EB0"/>
    <w:rsid w:val="00C1763D"/>
    <w:rsid w:val="00C20238"/>
    <w:rsid w:val="00C20D81"/>
    <w:rsid w:val="00C224E4"/>
    <w:rsid w:val="00C25458"/>
    <w:rsid w:val="00C258E4"/>
    <w:rsid w:val="00C25BCA"/>
    <w:rsid w:val="00C30763"/>
    <w:rsid w:val="00C31E8B"/>
    <w:rsid w:val="00C33BCD"/>
    <w:rsid w:val="00C34659"/>
    <w:rsid w:val="00C3678A"/>
    <w:rsid w:val="00C404A2"/>
    <w:rsid w:val="00C41008"/>
    <w:rsid w:val="00C4459C"/>
    <w:rsid w:val="00C501B2"/>
    <w:rsid w:val="00C50AA8"/>
    <w:rsid w:val="00C50DDC"/>
    <w:rsid w:val="00C52473"/>
    <w:rsid w:val="00C52C07"/>
    <w:rsid w:val="00C535AB"/>
    <w:rsid w:val="00C53616"/>
    <w:rsid w:val="00C550F2"/>
    <w:rsid w:val="00C55755"/>
    <w:rsid w:val="00C5647B"/>
    <w:rsid w:val="00C56605"/>
    <w:rsid w:val="00C571C0"/>
    <w:rsid w:val="00C612A4"/>
    <w:rsid w:val="00C6189F"/>
    <w:rsid w:val="00C61A43"/>
    <w:rsid w:val="00C62733"/>
    <w:rsid w:val="00C62DC0"/>
    <w:rsid w:val="00C63A02"/>
    <w:rsid w:val="00C63A99"/>
    <w:rsid w:val="00C64C89"/>
    <w:rsid w:val="00C66041"/>
    <w:rsid w:val="00C678FF"/>
    <w:rsid w:val="00C7009E"/>
    <w:rsid w:val="00C71445"/>
    <w:rsid w:val="00C71AF1"/>
    <w:rsid w:val="00C73441"/>
    <w:rsid w:val="00C739CE"/>
    <w:rsid w:val="00C743AC"/>
    <w:rsid w:val="00C7508A"/>
    <w:rsid w:val="00C767D7"/>
    <w:rsid w:val="00C7775C"/>
    <w:rsid w:val="00C7776C"/>
    <w:rsid w:val="00C77CBF"/>
    <w:rsid w:val="00C80474"/>
    <w:rsid w:val="00C8075B"/>
    <w:rsid w:val="00C808C4"/>
    <w:rsid w:val="00C80906"/>
    <w:rsid w:val="00C80D2A"/>
    <w:rsid w:val="00C8154E"/>
    <w:rsid w:val="00C81A73"/>
    <w:rsid w:val="00C81A7E"/>
    <w:rsid w:val="00C82324"/>
    <w:rsid w:val="00C825E3"/>
    <w:rsid w:val="00C83120"/>
    <w:rsid w:val="00C831FB"/>
    <w:rsid w:val="00C84274"/>
    <w:rsid w:val="00C8535C"/>
    <w:rsid w:val="00C855FE"/>
    <w:rsid w:val="00C85958"/>
    <w:rsid w:val="00C86E55"/>
    <w:rsid w:val="00C90579"/>
    <w:rsid w:val="00C90EE8"/>
    <w:rsid w:val="00C90F72"/>
    <w:rsid w:val="00C91B3F"/>
    <w:rsid w:val="00C92BAB"/>
    <w:rsid w:val="00C935A4"/>
    <w:rsid w:val="00C95DC6"/>
    <w:rsid w:val="00C95F80"/>
    <w:rsid w:val="00C96E45"/>
    <w:rsid w:val="00C97EBD"/>
    <w:rsid w:val="00CA2FDC"/>
    <w:rsid w:val="00CA34B1"/>
    <w:rsid w:val="00CA3760"/>
    <w:rsid w:val="00CA3BBA"/>
    <w:rsid w:val="00CA4403"/>
    <w:rsid w:val="00CA5578"/>
    <w:rsid w:val="00CA5769"/>
    <w:rsid w:val="00CA5985"/>
    <w:rsid w:val="00CA7185"/>
    <w:rsid w:val="00CA75B0"/>
    <w:rsid w:val="00CB03EA"/>
    <w:rsid w:val="00CB075C"/>
    <w:rsid w:val="00CB190C"/>
    <w:rsid w:val="00CB2155"/>
    <w:rsid w:val="00CB21BA"/>
    <w:rsid w:val="00CB28B2"/>
    <w:rsid w:val="00CB41D2"/>
    <w:rsid w:val="00CB4711"/>
    <w:rsid w:val="00CB54AA"/>
    <w:rsid w:val="00CB5505"/>
    <w:rsid w:val="00CB5DD0"/>
    <w:rsid w:val="00CB6312"/>
    <w:rsid w:val="00CB68D6"/>
    <w:rsid w:val="00CB6C0B"/>
    <w:rsid w:val="00CB6D24"/>
    <w:rsid w:val="00CB6D4F"/>
    <w:rsid w:val="00CB7886"/>
    <w:rsid w:val="00CB7B1C"/>
    <w:rsid w:val="00CC0602"/>
    <w:rsid w:val="00CC0666"/>
    <w:rsid w:val="00CC31AB"/>
    <w:rsid w:val="00CC39C1"/>
    <w:rsid w:val="00CC3DAA"/>
    <w:rsid w:val="00CC3DDF"/>
    <w:rsid w:val="00CC518F"/>
    <w:rsid w:val="00CC5BF1"/>
    <w:rsid w:val="00CC5D41"/>
    <w:rsid w:val="00CC5D58"/>
    <w:rsid w:val="00CC60AF"/>
    <w:rsid w:val="00CC6EEB"/>
    <w:rsid w:val="00CC71C5"/>
    <w:rsid w:val="00CC7965"/>
    <w:rsid w:val="00CD0964"/>
    <w:rsid w:val="00CD13A7"/>
    <w:rsid w:val="00CD20D3"/>
    <w:rsid w:val="00CD3BF5"/>
    <w:rsid w:val="00CD54C1"/>
    <w:rsid w:val="00CD6326"/>
    <w:rsid w:val="00CD6EB9"/>
    <w:rsid w:val="00CD7105"/>
    <w:rsid w:val="00CD73D5"/>
    <w:rsid w:val="00CD77CB"/>
    <w:rsid w:val="00CD7D2F"/>
    <w:rsid w:val="00CE10DB"/>
    <w:rsid w:val="00CE1E7F"/>
    <w:rsid w:val="00CE272D"/>
    <w:rsid w:val="00CE3F96"/>
    <w:rsid w:val="00CE505D"/>
    <w:rsid w:val="00CE522A"/>
    <w:rsid w:val="00CE571C"/>
    <w:rsid w:val="00CE649F"/>
    <w:rsid w:val="00CE78BD"/>
    <w:rsid w:val="00CF03F4"/>
    <w:rsid w:val="00CF0E11"/>
    <w:rsid w:val="00CF1DC4"/>
    <w:rsid w:val="00CF2AB9"/>
    <w:rsid w:val="00CF39C0"/>
    <w:rsid w:val="00CF4261"/>
    <w:rsid w:val="00CF5EF8"/>
    <w:rsid w:val="00CF6193"/>
    <w:rsid w:val="00D01169"/>
    <w:rsid w:val="00D01288"/>
    <w:rsid w:val="00D01429"/>
    <w:rsid w:val="00D0270D"/>
    <w:rsid w:val="00D02B2B"/>
    <w:rsid w:val="00D03D69"/>
    <w:rsid w:val="00D04785"/>
    <w:rsid w:val="00D0539D"/>
    <w:rsid w:val="00D057BD"/>
    <w:rsid w:val="00D05834"/>
    <w:rsid w:val="00D05F9D"/>
    <w:rsid w:val="00D07577"/>
    <w:rsid w:val="00D10560"/>
    <w:rsid w:val="00D10939"/>
    <w:rsid w:val="00D11BE3"/>
    <w:rsid w:val="00D1220F"/>
    <w:rsid w:val="00D12773"/>
    <w:rsid w:val="00D1323B"/>
    <w:rsid w:val="00D13355"/>
    <w:rsid w:val="00D14053"/>
    <w:rsid w:val="00D149D9"/>
    <w:rsid w:val="00D15BF8"/>
    <w:rsid w:val="00D1625F"/>
    <w:rsid w:val="00D16351"/>
    <w:rsid w:val="00D20839"/>
    <w:rsid w:val="00D20EF3"/>
    <w:rsid w:val="00D21011"/>
    <w:rsid w:val="00D2112A"/>
    <w:rsid w:val="00D21E57"/>
    <w:rsid w:val="00D221BE"/>
    <w:rsid w:val="00D22AFB"/>
    <w:rsid w:val="00D23253"/>
    <w:rsid w:val="00D239C8"/>
    <w:rsid w:val="00D24318"/>
    <w:rsid w:val="00D24560"/>
    <w:rsid w:val="00D263CC"/>
    <w:rsid w:val="00D268C0"/>
    <w:rsid w:val="00D26ADA"/>
    <w:rsid w:val="00D27B16"/>
    <w:rsid w:val="00D314DA"/>
    <w:rsid w:val="00D31A85"/>
    <w:rsid w:val="00D31D7D"/>
    <w:rsid w:val="00D321F3"/>
    <w:rsid w:val="00D32C7D"/>
    <w:rsid w:val="00D32E8D"/>
    <w:rsid w:val="00D33033"/>
    <w:rsid w:val="00D3321B"/>
    <w:rsid w:val="00D33803"/>
    <w:rsid w:val="00D33815"/>
    <w:rsid w:val="00D33A5D"/>
    <w:rsid w:val="00D33EAF"/>
    <w:rsid w:val="00D35677"/>
    <w:rsid w:val="00D35D4D"/>
    <w:rsid w:val="00D36292"/>
    <w:rsid w:val="00D36A90"/>
    <w:rsid w:val="00D36CA3"/>
    <w:rsid w:val="00D37D86"/>
    <w:rsid w:val="00D403DD"/>
    <w:rsid w:val="00D4220D"/>
    <w:rsid w:val="00D4289F"/>
    <w:rsid w:val="00D42B56"/>
    <w:rsid w:val="00D42FD2"/>
    <w:rsid w:val="00D435C4"/>
    <w:rsid w:val="00D446A1"/>
    <w:rsid w:val="00D44E20"/>
    <w:rsid w:val="00D4576E"/>
    <w:rsid w:val="00D4739F"/>
    <w:rsid w:val="00D47429"/>
    <w:rsid w:val="00D514E6"/>
    <w:rsid w:val="00D517B3"/>
    <w:rsid w:val="00D52AEE"/>
    <w:rsid w:val="00D52F9C"/>
    <w:rsid w:val="00D5316D"/>
    <w:rsid w:val="00D53E2E"/>
    <w:rsid w:val="00D542CE"/>
    <w:rsid w:val="00D54C2F"/>
    <w:rsid w:val="00D55F47"/>
    <w:rsid w:val="00D56171"/>
    <w:rsid w:val="00D569C6"/>
    <w:rsid w:val="00D579A8"/>
    <w:rsid w:val="00D6045B"/>
    <w:rsid w:val="00D6068E"/>
    <w:rsid w:val="00D607AF"/>
    <w:rsid w:val="00D62067"/>
    <w:rsid w:val="00D625B5"/>
    <w:rsid w:val="00D6274C"/>
    <w:rsid w:val="00D6278B"/>
    <w:rsid w:val="00D6357B"/>
    <w:rsid w:val="00D64953"/>
    <w:rsid w:val="00D65C75"/>
    <w:rsid w:val="00D6662E"/>
    <w:rsid w:val="00D71CDB"/>
    <w:rsid w:val="00D72297"/>
    <w:rsid w:val="00D7257C"/>
    <w:rsid w:val="00D72958"/>
    <w:rsid w:val="00D732C2"/>
    <w:rsid w:val="00D742F3"/>
    <w:rsid w:val="00D74ED3"/>
    <w:rsid w:val="00D766E6"/>
    <w:rsid w:val="00D76996"/>
    <w:rsid w:val="00D77192"/>
    <w:rsid w:val="00D77402"/>
    <w:rsid w:val="00D801D1"/>
    <w:rsid w:val="00D807E1"/>
    <w:rsid w:val="00D81E0A"/>
    <w:rsid w:val="00D838EE"/>
    <w:rsid w:val="00D84BB8"/>
    <w:rsid w:val="00D84E42"/>
    <w:rsid w:val="00D85040"/>
    <w:rsid w:val="00D86C58"/>
    <w:rsid w:val="00D86C77"/>
    <w:rsid w:val="00D87572"/>
    <w:rsid w:val="00D90837"/>
    <w:rsid w:val="00D916D7"/>
    <w:rsid w:val="00D91AAD"/>
    <w:rsid w:val="00D9580A"/>
    <w:rsid w:val="00D96C18"/>
    <w:rsid w:val="00D973E1"/>
    <w:rsid w:val="00DA0C13"/>
    <w:rsid w:val="00DA0FB7"/>
    <w:rsid w:val="00DA12FA"/>
    <w:rsid w:val="00DA2233"/>
    <w:rsid w:val="00DA294A"/>
    <w:rsid w:val="00DA3A95"/>
    <w:rsid w:val="00DA3B56"/>
    <w:rsid w:val="00DA3BDC"/>
    <w:rsid w:val="00DA3DC8"/>
    <w:rsid w:val="00DA4268"/>
    <w:rsid w:val="00DA4B5C"/>
    <w:rsid w:val="00DA56CB"/>
    <w:rsid w:val="00DA59A2"/>
    <w:rsid w:val="00DA5B93"/>
    <w:rsid w:val="00DA5C47"/>
    <w:rsid w:val="00DA73B8"/>
    <w:rsid w:val="00DA797C"/>
    <w:rsid w:val="00DB2019"/>
    <w:rsid w:val="00DB2286"/>
    <w:rsid w:val="00DB2E63"/>
    <w:rsid w:val="00DB4CB0"/>
    <w:rsid w:val="00DB4DD3"/>
    <w:rsid w:val="00DB502B"/>
    <w:rsid w:val="00DB538F"/>
    <w:rsid w:val="00DB69B9"/>
    <w:rsid w:val="00DB6A72"/>
    <w:rsid w:val="00DB76F7"/>
    <w:rsid w:val="00DB76FC"/>
    <w:rsid w:val="00DC0B85"/>
    <w:rsid w:val="00DC1C8B"/>
    <w:rsid w:val="00DC1C9E"/>
    <w:rsid w:val="00DC2CE8"/>
    <w:rsid w:val="00DC44A7"/>
    <w:rsid w:val="00DC49D2"/>
    <w:rsid w:val="00DC6323"/>
    <w:rsid w:val="00DC6E20"/>
    <w:rsid w:val="00DD01AE"/>
    <w:rsid w:val="00DD0A05"/>
    <w:rsid w:val="00DD0FD4"/>
    <w:rsid w:val="00DD16DC"/>
    <w:rsid w:val="00DD2B79"/>
    <w:rsid w:val="00DD41C4"/>
    <w:rsid w:val="00DD4906"/>
    <w:rsid w:val="00DD57B8"/>
    <w:rsid w:val="00DD5DF8"/>
    <w:rsid w:val="00DD671E"/>
    <w:rsid w:val="00DE1E22"/>
    <w:rsid w:val="00DE235C"/>
    <w:rsid w:val="00DE36FA"/>
    <w:rsid w:val="00DE4C7A"/>
    <w:rsid w:val="00DE5B0C"/>
    <w:rsid w:val="00DE66CE"/>
    <w:rsid w:val="00DE6F03"/>
    <w:rsid w:val="00DE7990"/>
    <w:rsid w:val="00DF01CF"/>
    <w:rsid w:val="00DF086E"/>
    <w:rsid w:val="00DF2351"/>
    <w:rsid w:val="00DF27AA"/>
    <w:rsid w:val="00DF374A"/>
    <w:rsid w:val="00DF3ECA"/>
    <w:rsid w:val="00DF46C9"/>
    <w:rsid w:val="00DF4AD9"/>
    <w:rsid w:val="00DF50E9"/>
    <w:rsid w:val="00DF5CC1"/>
    <w:rsid w:val="00DF5FE6"/>
    <w:rsid w:val="00DF6036"/>
    <w:rsid w:val="00DF6BC3"/>
    <w:rsid w:val="00DF6D68"/>
    <w:rsid w:val="00E00E43"/>
    <w:rsid w:val="00E026A7"/>
    <w:rsid w:val="00E02DAF"/>
    <w:rsid w:val="00E02E02"/>
    <w:rsid w:val="00E037D5"/>
    <w:rsid w:val="00E04DA7"/>
    <w:rsid w:val="00E0688E"/>
    <w:rsid w:val="00E10280"/>
    <w:rsid w:val="00E11296"/>
    <w:rsid w:val="00E11704"/>
    <w:rsid w:val="00E1254F"/>
    <w:rsid w:val="00E12FD7"/>
    <w:rsid w:val="00E1388A"/>
    <w:rsid w:val="00E13C5B"/>
    <w:rsid w:val="00E13FC1"/>
    <w:rsid w:val="00E158BD"/>
    <w:rsid w:val="00E15E9E"/>
    <w:rsid w:val="00E166B2"/>
    <w:rsid w:val="00E16E64"/>
    <w:rsid w:val="00E20E2A"/>
    <w:rsid w:val="00E21D0A"/>
    <w:rsid w:val="00E21F6A"/>
    <w:rsid w:val="00E234C9"/>
    <w:rsid w:val="00E23551"/>
    <w:rsid w:val="00E24134"/>
    <w:rsid w:val="00E24306"/>
    <w:rsid w:val="00E25C50"/>
    <w:rsid w:val="00E30299"/>
    <w:rsid w:val="00E30B22"/>
    <w:rsid w:val="00E30C79"/>
    <w:rsid w:val="00E3102F"/>
    <w:rsid w:val="00E33854"/>
    <w:rsid w:val="00E341CA"/>
    <w:rsid w:val="00E34431"/>
    <w:rsid w:val="00E348D9"/>
    <w:rsid w:val="00E354A3"/>
    <w:rsid w:val="00E35548"/>
    <w:rsid w:val="00E35835"/>
    <w:rsid w:val="00E3798A"/>
    <w:rsid w:val="00E37DD2"/>
    <w:rsid w:val="00E40425"/>
    <w:rsid w:val="00E42453"/>
    <w:rsid w:val="00E460F3"/>
    <w:rsid w:val="00E47E55"/>
    <w:rsid w:val="00E500F4"/>
    <w:rsid w:val="00E50902"/>
    <w:rsid w:val="00E5237E"/>
    <w:rsid w:val="00E53007"/>
    <w:rsid w:val="00E54AF9"/>
    <w:rsid w:val="00E56172"/>
    <w:rsid w:val="00E5626A"/>
    <w:rsid w:val="00E5639F"/>
    <w:rsid w:val="00E57815"/>
    <w:rsid w:val="00E60325"/>
    <w:rsid w:val="00E604E5"/>
    <w:rsid w:val="00E63389"/>
    <w:rsid w:val="00E63C95"/>
    <w:rsid w:val="00E65B36"/>
    <w:rsid w:val="00E67EE7"/>
    <w:rsid w:val="00E70BFC"/>
    <w:rsid w:val="00E71A5D"/>
    <w:rsid w:val="00E720ED"/>
    <w:rsid w:val="00E74A64"/>
    <w:rsid w:val="00E74DC3"/>
    <w:rsid w:val="00E752E3"/>
    <w:rsid w:val="00E77184"/>
    <w:rsid w:val="00E77542"/>
    <w:rsid w:val="00E776A7"/>
    <w:rsid w:val="00E779E9"/>
    <w:rsid w:val="00E8202A"/>
    <w:rsid w:val="00E82523"/>
    <w:rsid w:val="00E82585"/>
    <w:rsid w:val="00E82B4E"/>
    <w:rsid w:val="00E83B7A"/>
    <w:rsid w:val="00E83D6D"/>
    <w:rsid w:val="00E84212"/>
    <w:rsid w:val="00E84A98"/>
    <w:rsid w:val="00E8567C"/>
    <w:rsid w:val="00E85E50"/>
    <w:rsid w:val="00E91228"/>
    <w:rsid w:val="00E91342"/>
    <w:rsid w:val="00E917BD"/>
    <w:rsid w:val="00E924BA"/>
    <w:rsid w:val="00E92586"/>
    <w:rsid w:val="00E92ABB"/>
    <w:rsid w:val="00E93301"/>
    <w:rsid w:val="00E9488A"/>
    <w:rsid w:val="00E953C4"/>
    <w:rsid w:val="00E964CF"/>
    <w:rsid w:val="00E96D77"/>
    <w:rsid w:val="00EA0ABD"/>
    <w:rsid w:val="00EA174C"/>
    <w:rsid w:val="00EA2644"/>
    <w:rsid w:val="00EA2CA1"/>
    <w:rsid w:val="00EA4094"/>
    <w:rsid w:val="00EA46E7"/>
    <w:rsid w:val="00EA4F7E"/>
    <w:rsid w:val="00EA75E7"/>
    <w:rsid w:val="00EA7907"/>
    <w:rsid w:val="00EB0615"/>
    <w:rsid w:val="00EB1A35"/>
    <w:rsid w:val="00EB1C8A"/>
    <w:rsid w:val="00EB1CF4"/>
    <w:rsid w:val="00EB1DEC"/>
    <w:rsid w:val="00EB2222"/>
    <w:rsid w:val="00EB25D1"/>
    <w:rsid w:val="00EB272C"/>
    <w:rsid w:val="00EB3014"/>
    <w:rsid w:val="00EB3125"/>
    <w:rsid w:val="00EB3A1D"/>
    <w:rsid w:val="00EB3D68"/>
    <w:rsid w:val="00EB45BB"/>
    <w:rsid w:val="00EB4E6F"/>
    <w:rsid w:val="00EB54D6"/>
    <w:rsid w:val="00EB5E45"/>
    <w:rsid w:val="00EB659E"/>
    <w:rsid w:val="00EB73FA"/>
    <w:rsid w:val="00EC00A0"/>
    <w:rsid w:val="00EC1C54"/>
    <w:rsid w:val="00EC1FD7"/>
    <w:rsid w:val="00EC3310"/>
    <w:rsid w:val="00EC3B7F"/>
    <w:rsid w:val="00EC4360"/>
    <w:rsid w:val="00EC46BB"/>
    <w:rsid w:val="00EC5865"/>
    <w:rsid w:val="00EC5B9F"/>
    <w:rsid w:val="00EC7AE8"/>
    <w:rsid w:val="00ED1068"/>
    <w:rsid w:val="00ED2177"/>
    <w:rsid w:val="00ED2BD0"/>
    <w:rsid w:val="00ED38C8"/>
    <w:rsid w:val="00ED4A17"/>
    <w:rsid w:val="00ED4BF6"/>
    <w:rsid w:val="00ED5E2A"/>
    <w:rsid w:val="00ED5EC1"/>
    <w:rsid w:val="00ED68F9"/>
    <w:rsid w:val="00EE0CF6"/>
    <w:rsid w:val="00EE0D13"/>
    <w:rsid w:val="00EE0F5F"/>
    <w:rsid w:val="00EE39F5"/>
    <w:rsid w:val="00EE4B51"/>
    <w:rsid w:val="00EE50B2"/>
    <w:rsid w:val="00EE6353"/>
    <w:rsid w:val="00EE72C3"/>
    <w:rsid w:val="00EF084D"/>
    <w:rsid w:val="00EF1638"/>
    <w:rsid w:val="00EF1962"/>
    <w:rsid w:val="00EF226B"/>
    <w:rsid w:val="00EF2B46"/>
    <w:rsid w:val="00EF3562"/>
    <w:rsid w:val="00EF3630"/>
    <w:rsid w:val="00EF4A3B"/>
    <w:rsid w:val="00EF4C5D"/>
    <w:rsid w:val="00EF7CD7"/>
    <w:rsid w:val="00F00937"/>
    <w:rsid w:val="00F00A54"/>
    <w:rsid w:val="00F02D47"/>
    <w:rsid w:val="00F03631"/>
    <w:rsid w:val="00F03C55"/>
    <w:rsid w:val="00F03FD2"/>
    <w:rsid w:val="00F05815"/>
    <w:rsid w:val="00F05BC1"/>
    <w:rsid w:val="00F07662"/>
    <w:rsid w:val="00F100E4"/>
    <w:rsid w:val="00F10702"/>
    <w:rsid w:val="00F11334"/>
    <w:rsid w:val="00F11E49"/>
    <w:rsid w:val="00F1307B"/>
    <w:rsid w:val="00F1375E"/>
    <w:rsid w:val="00F141E0"/>
    <w:rsid w:val="00F150EC"/>
    <w:rsid w:val="00F16B9A"/>
    <w:rsid w:val="00F16D2E"/>
    <w:rsid w:val="00F17896"/>
    <w:rsid w:val="00F17CE2"/>
    <w:rsid w:val="00F20760"/>
    <w:rsid w:val="00F20BB0"/>
    <w:rsid w:val="00F20CA4"/>
    <w:rsid w:val="00F22182"/>
    <w:rsid w:val="00F22528"/>
    <w:rsid w:val="00F22FA0"/>
    <w:rsid w:val="00F24852"/>
    <w:rsid w:val="00F25D6B"/>
    <w:rsid w:val="00F26495"/>
    <w:rsid w:val="00F26595"/>
    <w:rsid w:val="00F315C9"/>
    <w:rsid w:val="00F31E87"/>
    <w:rsid w:val="00F33327"/>
    <w:rsid w:val="00F33779"/>
    <w:rsid w:val="00F35BDA"/>
    <w:rsid w:val="00F368CC"/>
    <w:rsid w:val="00F36D4A"/>
    <w:rsid w:val="00F36F2D"/>
    <w:rsid w:val="00F37C88"/>
    <w:rsid w:val="00F434E6"/>
    <w:rsid w:val="00F44B66"/>
    <w:rsid w:val="00F453D7"/>
    <w:rsid w:val="00F46365"/>
    <w:rsid w:val="00F468C2"/>
    <w:rsid w:val="00F474DF"/>
    <w:rsid w:val="00F506A0"/>
    <w:rsid w:val="00F50F4F"/>
    <w:rsid w:val="00F518A2"/>
    <w:rsid w:val="00F51E00"/>
    <w:rsid w:val="00F51E5E"/>
    <w:rsid w:val="00F527F4"/>
    <w:rsid w:val="00F535F2"/>
    <w:rsid w:val="00F53E03"/>
    <w:rsid w:val="00F53E35"/>
    <w:rsid w:val="00F54154"/>
    <w:rsid w:val="00F563A8"/>
    <w:rsid w:val="00F57F6B"/>
    <w:rsid w:val="00F60468"/>
    <w:rsid w:val="00F60E33"/>
    <w:rsid w:val="00F61040"/>
    <w:rsid w:val="00F62EAB"/>
    <w:rsid w:val="00F64438"/>
    <w:rsid w:val="00F64B32"/>
    <w:rsid w:val="00F65542"/>
    <w:rsid w:val="00F6657B"/>
    <w:rsid w:val="00F66606"/>
    <w:rsid w:val="00F67220"/>
    <w:rsid w:val="00F67582"/>
    <w:rsid w:val="00F678F2"/>
    <w:rsid w:val="00F6797E"/>
    <w:rsid w:val="00F710B5"/>
    <w:rsid w:val="00F73C16"/>
    <w:rsid w:val="00F743A1"/>
    <w:rsid w:val="00F74A8D"/>
    <w:rsid w:val="00F7525F"/>
    <w:rsid w:val="00F75BA3"/>
    <w:rsid w:val="00F75CA5"/>
    <w:rsid w:val="00F77428"/>
    <w:rsid w:val="00F77FE1"/>
    <w:rsid w:val="00F80241"/>
    <w:rsid w:val="00F808C0"/>
    <w:rsid w:val="00F80CEB"/>
    <w:rsid w:val="00F8194C"/>
    <w:rsid w:val="00F81F93"/>
    <w:rsid w:val="00F83712"/>
    <w:rsid w:val="00F84B58"/>
    <w:rsid w:val="00F852E0"/>
    <w:rsid w:val="00F85CA3"/>
    <w:rsid w:val="00F860D5"/>
    <w:rsid w:val="00F86AA8"/>
    <w:rsid w:val="00F87133"/>
    <w:rsid w:val="00F8772E"/>
    <w:rsid w:val="00F87FC0"/>
    <w:rsid w:val="00F90A0A"/>
    <w:rsid w:val="00F91A45"/>
    <w:rsid w:val="00F9300C"/>
    <w:rsid w:val="00F93741"/>
    <w:rsid w:val="00F93DB8"/>
    <w:rsid w:val="00F95878"/>
    <w:rsid w:val="00F96837"/>
    <w:rsid w:val="00F968C1"/>
    <w:rsid w:val="00FA0555"/>
    <w:rsid w:val="00FA0766"/>
    <w:rsid w:val="00FA0832"/>
    <w:rsid w:val="00FA32C6"/>
    <w:rsid w:val="00FA4810"/>
    <w:rsid w:val="00FA4ACC"/>
    <w:rsid w:val="00FA65C1"/>
    <w:rsid w:val="00FA66E5"/>
    <w:rsid w:val="00FA69E9"/>
    <w:rsid w:val="00FB027A"/>
    <w:rsid w:val="00FB0ADA"/>
    <w:rsid w:val="00FB21A3"/>
    <w:rsid w:val="00FB3967"/>
    <w:rsid w:val="00FB5165"/>
    <w:rsid w:val="00FB5812"/>
    <w:rsid w:val="00FB5FA5"/>
    <w:rsid w:val="00FB6554"/>
    <w:rsid w:val="00FC03A2"/>
    <w:rsid w:val="00FC15E4"/>
    <w:rsid w:val="00FC2A1E"/>
    <w:rsid w:val="00FC2CC2"/>
    <w:rsid w:val="00FC3358"/>
    <w:rsid w:val="00FC3931"/>
    <w:rsid w:val="00FC55F1"/>
    <w:rsid w:val="00FC5931"/>
    <w:rsid w:val="00FC5DD1"/>
    <w:rsid w:val="00FC627E"/>
    <w:rsid w:val="00FC636D"/>
    <w:rsid w:val="00FC71DB"/>
    <w:rsid w:val="00FC7F86"/>
    <w:rsid w:val="00FD0BCC"/>
    <w:rsid w:val="00FD0D2C"/>
    <w:rsid w:val="00FD1673"/>
    <w:rsid w:val="00FD1909"/>
    <w:rsid w:val="00FD247B"/>
    <w:rsid w:val="00FD3373"/>
    <w:rsid w:val="00FD44E8"/>
    <w:rsid w:val="00FD4E23"/>
    <w:rsid w:val="00FD56C3"/>
    <w:rsid w:val="00FD58DA"/>
    <w:rsid w:val="00FD6C75"/>
    <w:rsid w:val="00FD7097"/>
    <w:rsid w:val="00FD70B7"/>
    <w:rsid w:val="00FD7200"/>
    <w:rsid w:val="00FE0853"/>
    <w:rsid w:val="00FE0AFE"/>
    <w:rsid w:val="00FE22F4"/>
    <w:rsid w:val="00FE23A1"/>
    <w:rsid w:val="00FE5029"/>
    <w:rsid w:val="00FE5F30"/>
    <w:rsid w:val="00FE6000"/>
    <w:rsid w:val="00FE69FF"/>
    <w:rsid w:val="00FE6ACA"/>
    <w:rsid w:val="00FE6C48"/>
    <w:rsid w:val="00FE6E0B"/>
    <w:rsid w:val="00FE73FA"/>
    <w:rsid w:val="00FF1A03"/>
    <w:rsid w:val="00FF24FA"/>
    <w:rsid w:val="00FF46D2"/>
    <w:rsid w:val="00FF4973"/>
    <w:rsid w:val="00FF5046"/>
    <w:rsid w:val="00FF558F"/>
    <w:rsid w:val="00FF6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28EC07C"/>
  <w15:chartTrackingRefBased/>
  <w15:docId w15:val="{8395F09A-60BA-4C4C-879F-6D84C9E3D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annotation text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92F82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170E8"/>
    <w:pPr>
      <w:pBdr>
        <w:bottom w:val="single" w:sz="12" w:space="1" w:color="auto"/>
        <w:between w:val="single" w:sz="12" w:space="1" w:color="auto"/>
      </w:pBdr>
      <w:spacing w:before="120"/>
      <w:jc w:val="both"/>
      <w:outlineLvl w:val="0"/>
    </w:pPr>
    <w:rPr>
      <w:rFonts w:cs="CG Palacio (WN)"/>
      <w:b/>
      <w:sz w:val="18"/>
    </w:rPr>
  </w:style>
  <w:style w:type="paragraph" w:styleId="Ttulo2">
    <w:name w:val="heading 2"/>
    <w:basedOn w:val="Normal"/>
    <w:next w:val="Normal"/>
    <w:link w:val="Ttulo2Car"/>
    <w:qFormat/>
    <w:rsid w:val="0089558E"/>
    <w:pPr>
      <w:pBdr>
        <w:top w:val="double" w:sz="6" w:space="1" w:color="auto"/>
        <w:between w:val="double" w:sz="6" w:space="1" w:color="auto"/>
      </w:pBdr>
      <w:spacing w:after="101" w:line="216" w:lineRule="atLeast"/>
      <w:jc w:val="both"/>
      <w:outlineLvl w:val="1"/>
    </w:pPr>
    <w:rPr>
      <w:rFonts w:ascii="Arial" w:hAnsi="Arial" w:cs="Helv"/>
      <w:sz w:val="18"/>
      <w:szCs w:val="20"/>
      <w:lang w:val="es-ES_tradnl" w:eastAsia="es-MX"/>
    </w:rPr>
  </w:style>
  <w:style w:type="paragraph" w:styleId="Ttulo3">
    <w:name w:val="heading 3"/>
    <w:basedOn w:val="Normal"/>
    <w:next w:val="Normal"/>
    <w:link w:val="Ttulo3Car"/>
    <w:autoRedefine/>
    <w:qFormat/>
    <w:rsid w:val="004007C6"/>
    <w:pPr>
      <w:keepNext/>
      <w:tabs>
        <w:tab w:val="num" w:pos="851"/>
      </w:tabs>
      <w:ind w:left="993" w:hanging="993"/>
      <w:outlineLvl w:val="2"/>
    </w:pPr>
    <w:rPr>
      <w:rFonts w:ascii="Calibri" w:hAnsi="Calibri" w:cs="Calibri"/>
      <w:b/>
      <w:bCs/>
      <w:sz w:val="22"/>
      <w:szCs w:val="22"/>
      <w:lang w:val="es-MX"/>
    </w:rPr>
  </w:style>
  <w:style w:type="paragraph" w:styleId="Ttulo4">
    <w:name w:val="heading 4"/>
    <w:basedOn w:val="Normal"/>
    <w:next w:val="Normal"/>
    <w:link w:val="Ttulo4Car"/>
    <w:qFormat/>
    <w:rsid w:val="004007C6"/>
    <w:pPr>
      <w:keepNext/>
      <w:tabs>
        <w:tab w:val="num" w:pos="864"/>
        <w:tab w:val="left" w:pos="1021"/>
        <w:tab w:val="left" w:pos="1134"/>
        <w:tab w:val="left" w:pos="1560"/>
      </w:tabs>
      <w:spacing w:before="240" w:after="60"/>
      <w:ind w:left="864" w:hanging="864"/>
      <w:jc w:val="both"/>
      <w:outlineLvl w:val="3"/>
    </w:pPr>
    <w:rPr>
      <w:rFonts w:ascii="Arial" w:hAnsi="Arial"/>
      <w:b/>
      <w:bCs/>
      <w:szCs w:val="28"/>
    </w:rPr>
  </w:style>
  <w:style w:type="paragraph" w:styleId="Ttulo5">
    <w:name w:val="heading 5"/>
    <w:basedOn w:val="Normal"/>
    <w:next w:val="Normal"/>
    <w:link w:val="Ttulo5Car"/>
    <w:autoRedefine/>
    <w:qFormat/>
    <w:rsid w:val="004007C6"/>
    <w:pPr>
      <w:tabs>
        <w:tab w:val="left" w:pos="851"/>
      </w:tabs>
      <w:jc w:val="both"/>
      <w:outlineLvl w:val="4"/>
    </w:pPr>
    <w:rPr>
      <w:rFonts w:ascii="Calibri" w:hAnsi="Calibri" w:cs="Calibri"/>
      <w:bCs/>
      <w:iCs/>
      <w:sz w:val="20"/>
      <w:szCs w:val="20"/>
      <w:lang w:val="es-MX"/>
    </w:rPr>
  </w:style>
  <w:style w:type="paragraph" w:styleId="Ttulo6">
    <w:name w:val="heading 6"/>
    <w:basedOn w:val="Normal"/>
    <w:next w:val="Normal"/>
    <w:link w:val="Ttulo6Car"/>
    <w:qFormat/>
    <w:rsid w:val="004007C6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qFormat/>
    <w:rsid w:val="004007C6"/>
    <w:pPr>
      <w:tabs>
        <w:tab w:val="num" w:pos="1296"/>
      </w:tabs>
      <w:spacing w:before="240" w:after="60"/>
      <w:ind w:left="1296" w:hanging="1296"/>
      <w:outlineLvl w:val="6"/>
    </w:pPr>
  </w:style>
  <w:style w:type="paragraph" w:styleId="Ttulo8">
    <w:name w:val="heading 8"/>
    <w:basedOn w:val="Normal"/>
    <w:next w:val="Normal"/>
    <w:link w:val="Ttulo8Car"/>
    <w:qFormat/>
    <w:rsid w:val="004007C6"/>
    <w:pPr>
      <w:tabs>
        <w:tab w:val="num" w:pos="1440"/>
      </w:tabs>
      <w:spacing w:before="240" w:after="60"/>
      <w:ind w:left="1440" w:hanging="1440"/>
      <w:outlineLvl w:val="7"/>
    </w:pPr>
    <w:rPr>
      <w:i/>
      <w:iCs/>
    </w:rPr>
  </w:style>
  <w:style w:type="paragraph" w:styleId="Ttulo9">
    <w:name w:val="heading 9"/>
    <w:basedOn w:val="Normal"/>
    <w:next w:val="Normal"/>
    <w:link w:val="Ttulo9Car"/>
    <w:qFormat/>
    <w:rsid w:val="004007C6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locked/>
    <w:rsid w:val="004007C6"/>
    <w:rPr>
      <w:rFonts w:cs="CG Palacio (WN)"/>
      <w:b/>
      <w:sz w:val="18"/>
      <w:szCs w:val="24"/>
      <w:lang w:val="es-ES" w:eastAsia="es-ES" w:bidi="ar-SA"/>
    </w:rPr>
  </w:style>
  <w:style w:type="character" w:customStyle="1" w:styleId="Ttulo2Car">
    <w:name w:val="Título 2 Car"/>
    <w:link w:val="Ttulo2"/>
    <w:locked/>
    <w:rsid w:val="004007C6"/>
    <w:rPr>
      <w:rFonts w:ascii="Arial" w:hAnsi="Arial" w:cs="Helv"/>
      <w:sz w:val="18"/>
      <w:lang w:val="es-ES_tradnl" w:eastAsia="es-MX" w:bidi="ar-SA"/>
    </w:rPr>
  </w:style>
  <w:style w:type="character" w:customStyle="1" w:styleId="Ttulo3Car">
    <w:name w:val="Título 3 Car"/>
    <w:link w:val="Ttulo3"/>
    <w:locked/>
    <w:rsid w:val="004007C6"/>
    <w:rPr>
      <w:rFonts w:ascii="Calibri" w:hAnsi="Calibri" w:cs="Calibri"/>
      <w:b/>
      <w:bCs/>
      <w:sz w:val="22"/>
      <w:szCs w:val="22"/>
      <w:lang w:val="es-MX" w:eastAsia="es-ES" w:bidi="ar-SA"/>
    </w:rPr>
  </w:style>
  <w:style w:type="character" w:customStyle="1" w:styleId="Ttulo4Car">
    <w:name w:val="Título 4 Car"/>
    <w:link w:val="Ttulo4"/>
    <w:locked/>
    <w:rsid w:val="004007C6"/>
    <w:rPr>
      <w:rFonts w:ascii="Arial" w:hAnsi="Arial"/>
      <w:b/>
      <w:bCs/>
      <w:sz w:val="24"/>
      <w:szCs w:val="28"/>
      <w:lang w:val="es-ES" w:eastAsia="es-ES" w:bidi="ar-SA"/>
    </w:rPr>
  </w:style>
  <w:style w:type="character" w:customStyle="1" w:styleId="Ttulo5Car">
    <w:name w:val="Título 5 Car"/>
    <w:link w:val="Ttulo5"/>
    <w:locked/>
    <w:rsid w:val="004007C6"/>
    <w:rPr>
      <w:rFonts w:ascii="Calibri" w:hAnsi="Calibri" w:cs="Calibri"/>
      <w:bCs/>
      <w:iCs/>
      <w:lang w:val="es-MX" w:eastAsia="es-ES" w:bidi="ar-SA"/>
    </w:rPr>
  </w:style>
  <w:style w:type="character" w:customStyle="1" w:styleId="Ttulo6Car">
    <w:name w:val="Título 6 Car"/>
    <w:link w:val="Ttulo6"/>
    <w:locked/>
    <w:rsid w:val="004007C6"/>
    <w:rPr>
      <w:b/>
      <w:bCs/>
      <w:sz w:val="22"/>
      <w:szCs w:val="22"/>
      <w:lang w:val="es-ES" w:eastAsia="es-ES" w:bidi="ar-SA"/>
    </w:rPr>
  </w:style>
  <w:style w:type="character" w:customStyle="1" w:styleId="Ttulo7Car">
    <w:name w:val="Título 7 Car"/>
    <w:link w:val="Ttulo7"/>
    <w:locked/>
    <w:rsid w:val="004007C6"/>
    <w:rPr>
      <w:sz w:val="24"/>
      <w:szCs w:val="24"/>
      <w:lang w:val="es-ES" w:eastAsia="es-ES" w:bidi="ar-SA"/>
    </w:rPr>
  </w:style>
  <w:style w:type="character" w:customStyle="1" w:styleId="Ttulo8Car">
    <w:name w:val="Título 8 Car"/>
    <w:link w:val="Ttulo8"/>
    <w:locked/>
    <w:rsid w:val="004007C6"/>
    <w:rPr>
      <w:i/>
      <w:iCs/>
      <w:sz w:val="24"/>
      <w:szCs w:val="24"/>
      <w:lang w:val="es-ES" w:eastAsia="es-ES" w:bidi="ar-SA"/>
    </w:rPr>
  </w:style>
  <w:style w:type="character" w:customStyle="1" w:styleId="Ttulo9Car">
    <w:name w:val="Título 9 Car"/>
    <w:link w:val="Ttulo9"/>
    <w:locked/>
    <w:rsid w:val="004007C6"/>
    <w:rPr>
      <w:rFonts w:ascii="Arial" w:hAnsi="Arial"/>
      <w:sz w:val="22"/>
      <w:szCs w:val="22"/>
      <w:lang w:val="es-ES" w:eastAsia="es-ES" w:bidi="ar-SA"/>
    </w:rPr>
  </w:style>
  <w:style w:type="paragraph" w:customStyle="1" w:styleId="Texto">
    <w:name w:val="Texto"/>
    <w:basedOn w:val="Normal"/>
    <w:link w:val="TextoCar"/>
    <w:qFormat/>
    <w:rsid w:val="00A333DC"/>
    <w:pPr>
      <w:spacing w:after="101" w:line="216" w:lineRule="exact"/>
      <w:ind w:firstLine="288"/>
      <w:jc w:val="both"/>
    </w:pPr>
    <w:rPr>
      <w:rFonts w:ascii="Arial" w:hAnsi="Arial" w:cs="Arial"/>
      <w:sz w:val="18"/>
      <w:szCs w:val="20"/>
    </w:rPr>
  </w:style>
  <w:style w:type="paragraph" w:customStyle="1" w:styleId="CABEZA">
    <w:name w:val="CABEZA"/>
    <w:basedOn w:val="Normal"/>
    <w:rsid w:val="00514993"/>
    <w:pPr>
      <w:jc w:val="center"/>
    </w:pPr>
    <w:rPr>
      <w:rFonts w:cs="Arial"/>
      <w:b/>
      <w:sz w:val="28"/>
      <w:szCs w:val="28"/>
      <w:lang w:val="es-ES_tradnl" w:eastAsia="es-MX"/>
    </w:rPr>
  </w:style>
  <w:style w:type="paragraph" w:customStyle="1" w:styleId="ROMANOS">
    <w:name w:val="ROMANOS"/>
    <w:basedOn w:val="Normal"/>
    <w:link w:val="ROMANOSCar"/>
    <w:rsid w:val="00F51E5E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hAnsi="Arial" w:cs="Arial"/>
      <w:sz w:val="18"/>
      <w:szCs w:val="18"/>
    </w:rPr>
  </w:style>
  <w:style w:type="paragraph" w:customStyle="1" w:styleId="INCISO">
    <w:name w:val="INCISO"/>
    <w:basedOn w:val="Normal"/>
    <w:rsid w:val="00255299"/>
    <w:pPr>
      <w:spacing w:after="101" w:line="216" w:lineRule="exact"/>
      <w:ind w:left="1080" w:hanging="360"/>
      <w:jc w:val="both"/>
    </w:pPr>
    <w:rPr>
      <w:rFonts w:ascii="Arial" w:hAnsi="Arial" w:cs="Arial"/>
      <w:sz w:val="18"/>
      <w:szCs w:val="18"/>
    </w:rPr>
  </w:style>
  <w:style w:type="paragraph" w:customStyle="1" w:styleId="Fechas">
    <w:name w:val="Fechas"/>
    <w:basedOn w:val="Texto"/>
    <w:autoRedefine/>
    <w:rsid w:val="00B14C29"/>
    <w:pPr>
      <w:widowControl w:val="0"/>
      <w:pBdr>
        <w:bottom w:val="double" w:sz="6" w:space="1" w:color="auto"/>
      </w:pBdr>
      <w:tabs>
        <w:tab w:val="center" w:pos="4464"/>
        <w:tab w:val="right" w:pos="8582"/>
      </w:tabs>
      <w:spacing w:after="0" w:line="240" w:lineRule="auto"/>
      <w:ind w:left="288" w:right="288" w:firstLine="0"/>
    </w:pPr>
    <w:rPr>
      <w:rFonts w:ascii="Times New Roman" w:hAnsi="Times New Roman"/>
      <w:snapToGrid w:val="0"/>
      <w:lang w:val="es-MX" w:eastAsia="es-MX"/>
    </w:rPr>
  </w:style>
  <w:style w:type="paragraph" w:customStyle="1" w:styleId="ANOTACION">
    <w:name w:val="ANOTACION"/>
    <w:basedOn w:val="Normal"/>
    <w:link w:val="ANOTACIONCar"/>
    <w:rsid w:val="009C02DA"/>
    <w:pPr>
      <w:spacing w:before="101" w:after="101" w:line="216" w:lineRule="atLeast"/>
      <w:jc w:val="center"/>
    </w:pPr>
    <w:rPr>
      <w:b/>
      <w:sz w:val="18"/>
      <w:szCs w:val="20"/>
      <w:lang w:val="es-ES_tradnl"/>
    </w:rPr>
  </w:style>
  <w:style w:type="paragraph" w:customStyle="1" w:styleId="SUBIN">
    <w:name w:val="SUBIN"/>
    <w:basedOn w:val="Texto"/>
    <w:rsid w:val="00535845"/>
    <w:pPr>
      <w:ind w:left="1987" w:hanging="720"/>
    </w:pPr>
    <w:rPr>
      <w:lang w:val="es-MX"/>
    </w:rPr>
  </w:style>
  <w:style w:type="paragraph" w:customStyle="1" w:styleId="Titulo1">
    <w:name w:val="Titulo 1"/>
    <w:basedOn w:val="Texto"/>
    <w:rsid w:val="00875A59"/>
    <w:pPr>
      <w:pBdr>
        <w:bottom w:val="single" w:sz="12" w:space="1" w:color="auto"/>
      </w:pBdr>
      <w:spacing w:before="120" w:after="0" w:line="240" w:lineRule="auto"/>
      <w:ind w:firstLine="0"/>
      <w:outlineLvl w:val="0"/>
    </w:pPr>
    <w:rPr>
      <w:rFonts w:ascii="Times New Roman" w:hAnsi="Times New Roman"/>
      <w:b/>
      <w:szCs w:val="18"/>
      <w:lang w:val="es-MX" w:eastAsia="es-MX"/>
    </w:rPr>
  </w:style>
  <w:style w:type="paragraph" w:customStyle="1" w:styleId="Titulo2">
    <w:name w:val="Titulo 2"/>
    <w:basedOn w:val="Texto"/>
    <w:rsid w:val="00FE5F30"/>
    <w:pPr>
      <w:pBdr>
        <w:top w:val="double" w:sz="6" w:space="1" w:color="auto"/>
      </w:pBdr>
      <w:spacing w:line="240" w:lineRule="auto"/>
      <w:ind w:firstLine="0"/>
      <w:outlineLvl w:val="1"/>
    </w:pPr>
    <w:rPr>
      <w:lang w:val="es-MX"/>
    </w:rPr>
  </w:style>
  <w:style w:type="paragraph" w:customStyle="1" w:styleId="tt">
    <w:name w:val="tt"/>
    <w:basedOn w:val="Texto"/>
    <w:rsid w:val="00F64B32"/>
    <w:pPr>
      <w:tabs>
        <w:tab w:val="left" w:pos="1320"/>
        <w:tab w:val="left" w:pos="1629"/>
      </w:tabs>
      <w:ind w:left="1647" w:hanging="1440"/>
    </w:pPr>
    <w:rPr>
      <w:lang w:val="es-ES_tradnl"/>
    </w:rPr>
  </w:style>
  <w:style w:type="paragraph" w:customStyle="1" w:styleId="sum">
    <w:name w:val="sum"/>
    <w:basedOn w:val="Texto"/>
    <w:rsid w:val="007578BE"/>
    <w:pPr>
      <w:tabs>
        <w:tab w:val="right" w:leader="dot" w:pos="8100"/>
        <w:tab w:val="right" w:pos="8640"/>
      </w:tabs>
      <w:spacing w:after="0" w:line="266" w:lineRule="exact"/>
      <w:ind w:left="274" w:right="749" w:firstLine="0"/>
    </w:pPr>
    <w:rPr>
      <w:rFonts w:ascii="Times New Roman" w:hAnsi="Times New Roman"/>
      <w:b/>
      <w:sz w:val="20"/>
      <w:u w:val="single"/>
      <w:lang w:val="es-ES_tradnl"/>
    </w:rPr>
  </w:style>
  <w:style w:type="paragraph" w:customStyle="1" w:styleId="texto0">
    <w:name w:val="texto"/>
    <w:basedOn w:val="Normal"/>
    <w:rsid w:val="00E82585"/>
    <w:pPr>
      <w:spacing w:after="101" w:line="216" w:lineRule="exact"/>
      <w:ind w:firstLine="288"/>
      <w:jc w:val="both"/>
    </w:pPr>
    <w:rPr>
      <w:rFonts w:ascii="Arial" w:hAnsi="Arial" w:cs="Arial"/>
      <w:sz w:val="18"/>
      <w:szCs w:val="18"/>
      <w:lang w:val="es-MX" w:eastAsia="es-MX"/>
    </w:rPr>
  </w:style>
  <w:style w:type="paragraph" w:customStyle="1" w:styleId="EstilotextoPrimeralnea0">
    <w:name w:val="Estilo texto + Primera línea:  0&quot;"/>
    <w:basedOn w:val="texto0"/>
    <w:rsid w:val="00E82585"/>
    <w:pPr>
      <w:ind w:firstLine="0"/>
    </w:pPr>
    <w:rPr>
      <w:rFonts w:cs="Times New Roman"/>
      <w:szCs w:val="20"/>
    </w:rPr>
  </w:style>
  <w:style w:type="paragraph" w:styleId="Piedepgina">
    <w:name w:val="footer"/>
    <w:basedOn w:val="Normal"/>
    <w:link w:val="PiedepginaCar"/>
    <w:uiPriority w:val="99"/>
    <w:rsid w:val="00672317"/>
    <w:pPr>
      <w:tabs>
        <w:tab w:val="center" w:pos="4419"/>
        <w:tab w:val="right" w:pos="8838"/>
      </w:tabs>
    </w:pPr>
    <w:rPr>
      <w:sz w:val="20"/>
      <w:szCs w:val="20"/>
    </w:rPr>
  </w:style>
  <w:style w:type="character" w:customStyle="1" w:styleId="PiedepginaCar">
    <w:name w:val="Pie de página Car"/>
    <w:link w:val="Piedepgina"/>
    <w:uiPriority w:val="99"/>
    <w:locked/>
    <w:rsid w:val="004007C6"/>
    <w:rPr>
      <w:lang w:val="es-ES" w:eastAsia="es-ES" w:bidi="ar-SA"/>
    </w:rPr>
  </w:style>
  <w:style w:type="paragraph" w:styleId="NormalWeb">
    <w:name w:val="Normal (Web)"/>
    <w:basedOn w:val="Normal"/>
    <w:uiPriority w:val="99"/>
    <w:rsid w:val="00672317"/>
    <w:pPr>
      <w:spacing w:before="100" w:after="100"/>
    </w:pPr>
    <w:rPr>
      <w:szCs w:val="20"/>
    </w:rPr>
  </w:style>
  <w:style w:type="paragraph" w:customStyle="1" w:styleId="Prrafodelista1">
    <w:name w:val="Párrafo de lista1"/>
    <w:basedOn w:val="Normal"/>
    <w:rsid w:val="00672317"/>
    <w:pPr>
      <w:spacing w:after="200" w:line="276" w:lineRule="atLeast"/>
      <w:ind w:left="720"/>
    </w:pPr>
    <w:rPr>
      <w:rFonts w:ascii="Calibri" w:hAnsi="Calibri" w:cs="Calibri"/>
      <w:sz w:val="22"/>
      <w:szCs w:val="20"/>
      <w:lang w:val="es-MX"/>
    </w:rPr>
  </w:style>
  <w:style w:type="paragraph" w:styleId="Encabezado">
    <w:name w:val="header"/>
    <w:basedOn w:val="Normal"/>
    <w:link w:val="EncabezadoCar"/>
    <w:rsid w:val="00672317"/>
    <w:pPr>
      <w:tabs>
        <w:tab w:val="center" w:pos="4252"/>
        <w:tab w:val="right" w:pos="8504"/>
      </w:tabs>
    </w:pPr>
    <w:rPr>
      <w:rFonts w:ascii="Verdana" w:hAnsi="Verdana" w:cs="Verdana"/>
      <w:sz w:val="22"/>
      <w:szCs w:val="20"/>
    </w:rPr>
  </w:style>
  <w:style w:type="character" w:customStyle="1" w:styleId="EncabezadoCar">
    <w:name w:val="Encabezado Car"/>
    <w:link w:val="Encabezado"/>
    <w:locked/>
    <w:rsid w:val="004007C6"/>
    <w:rPr>
      <w:rFonts w:ascii="Verdana" w:hAnsi="Verdana" w:cs="Verdana"/>
      <w:sz w:val="22"/>
      <w:lang w:val="es-ES" w:eastAsia="es-ES" w:bidi="ar-SA"/>
    </w:rPr>
  </w:style>
  <w:style w:type="paragraph" w:styleId="Textonotapie">
    <w:name w:val="footnote text"/>
    <w:basedOn w:val="Normal"/>
    <w:link w:val="TextonotapieCar"/>
    <w:uiPriority w:val="99"/>
    <w:rsid w:val="00672317"/>
    <w:pPr>
      <w:spacing w:before="360" w:after="200"/>
    </w:pPr>
    <w:rPr>
      <w:rFonts w:ascii="Calibri" w:hAnsi="Calibri" w:cs="Calibri"/>
      <w:sz w:val="20"/>
      <w:szCs w:val="20"/>
      <w:lang w:val="es-AR"/>
    </w:rPr>
  </w:style>
  <w:style w:type="character" w:customStyle="1" w:styleId="TextonotapieCar">
    <w:name w:val="Texto nota pie Car"/>
    <w:link w:val="Textonotapie"/>
    <w:uiPriority w:val="99"/>
    <w:locked/>
    <w:rsid w:val="00E16E64"/>
    <w:rPr>
      <w:rFonts w:ascii="Calibri" w:hAnsi="Calibri" w:cs="Calibri"/>
      <w:lang w:val="es-AR" w:eastAsia="es-ES" w:bidi="ar-SA"/>
    </w:rPr>
  </w:style>
  <w:style w:type="paragraph" w:customStyle="1" w:styleId="Textonormal">
    <w:name w:val="Texto normal"/>
    <w:basedOn w:val="Normal"/>
    <w:rsid w:val="00672317"/>
    <w:pPr>
      <w:jc w:val="both"/>
    </w:pPr>
    <w:rPr>
      <w:rFonts w:ascii="Arial" w:hAnsi="Arial" w:cs="Arial"/>
      <w:sz w:val="22"/>
      <w:szCs w:val="20"/>
    </w:rPr>
  </w:style>
  <w:style w:type="paragraph" w:styleId="Sangradetextonormal">
    <w:name w:val="Body Text Indent"/>
    <w:basedOn w:val="Normal"/>
    <w:link w:val="SangradetextonormalCar"/>
    <w:rsid w:val="00672317"/>
    <w:pPr>
      <w:spacing w:before="360" w:after="200"/>
      <w:ind w:firstLine="708"/>
      <w:jc w:val="both"/>
    </w:pPr>
    <w:rPr>
      <w:rFonts w:ascii="Arial" w:hAnsi="Arial" w:cs="Arial"/>
      <w:sz w:val="22"/>
      <w:szCs w:val="20"/>
      <w:lang w:val="es-AR"/>
    </w:rPr>
  </w:style>
  <w:style w:type="paragraph" w:customStyle="1" w:styleId="arial">
    <w:name w:val="arial"/>
    <w:basedOn w:val="Normal"/>
    <w:rsid w:val="00672317"/>
    <w:rPr>
      <w:b/>
      <w:szCs w:val="20"/>
    </w:rPr>
  </w:style>
  <w:style w:type="paragraph" w:customStyle="1" w:styleId="Modelo1">
    <w:name w:val="Modelo 1"/>
    <w:basedOn w:val="Normal"/>
    <w:rsid w:val="00672317"/>
    <w:pPr>
      <w:tabs>
        <w:tab w:val="left" w:pos="792"/>
      </w:tabs>
      <w:spacing w:before="60" w:after="60"/>
      <w:ind w:left="792" w:hanging="432"/>
      <w:jc w:val="both"/>
    </w:pPr>
    <w:rPr>
      <w:rFonts w:ascii="Arial" w:hAnsi="Arial" w:cs="Arial"/>
      <w:b/>
      <w:sz w:val="22"/>
      <w:szCs w:val="20"/>
      <w:lang w:val="es-MX"/>
    </w:rPr>
  </w:style>
  <w:style w:type="paragraph" w:styleId="Mapadeldocumento">
    <w:name w:val="Document Map"/>
    <w:basedOn w:val="Normal"/>
    <w:link w:val="MapadeldocumentoCar"/>
    <w:rsid w:val="00765E0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eldocumentoCar">
    <w:name w:val="Mapa del documento Car"/>
    <w:link w:val="Mapadeldocumento"/>
    <w:locked/>
    <w:rsid w:val="004007C6"/>
    <w:rPr>
      <w:rFonts w:ascii="Tahoma" w:hAnsi="Tahoma" w:cs="Tahoma"/>
      <w:lang w:val="es-ES" w:eastAsia="es-ES" w:bidi="ar-SA"/>
    </w:rPr>
  </w:style>
  <w:style w:type="table" w:styleId="Tablaconcuadrcula">
    <w:name w:val="Table Grid"/>
    <w:basedOn w:val="Tablanormal"/>
    <w:uiPriority w:val="39"/>
    <w:rsid w:val="00CF1D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notaalpie">
    <w:name w:val="footnote reference"/>
    <w:uiPriority w:val="99"/>
    <w:rsid w:val="00E16E64"/>
    <w:rPr>
      <w:vertAlign w:val="superscript"/>
    </w:rPr>
  </w:style>
  <w:style w:type="paragraph" w:styleId="Textodeglobo">
    <w:name w:val="Balloon Text"/>
    <w:basedOn w:val="Normal"/>
    <w:link w:val="TextodegloboCar"/>
    <w:rsid w:val="008E2EA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locked/>
    <w:rsid w:val="004007C6"/>
    <w:rPr>
      <w:rFonts w:ascii="Tahoma" w:hAnsi="Tahoma" w:cs="Tahoma"/>
      <w:sz w:val="16"/>
      <w:szCs w:val="16"/>
      <w:lang w:val="es-ES" w:eastAsia="es-ES" w:bidi="ar-SA"/>
    </w:rPr>
  </w:style>
  <w:style w:type="character" w:customStyle="1" w:styleId="apartados">
    <w:name w:val="apartados"/>
    <w:rsid w:val="004007C6"/>
    <w:rPr>
      <w:rFonts w:ascii="Maiandra GD" w:hAnsi="Maiandra GD"/>
      <w:b/>
      <w:sz w:val="24"/>
    </w:rPr>
  </w:style>
  <w:style w:type="character" w:styleId="Hipervnculo">
    <w:name w:val="Hyperlink"/>
    <w:rsid w:val="004007C6"/>
    <w:rPr>
      <w:rFonts w:cs="Times New Roman"/>
      <w:color w:val="0000FF"/>
      <w:u w:val="single"/>
    </w:rPr>
  </w:style>
  <w:style w:type="paragraph" w:customStyle="1" w:styleId="EstiloTtulo1Verdana">
    <w:name w:val="Estilo Título 1 + Verdana"/>
    <w:basedOn w:val="Ttulo1"/>
    <w:rsid w:val="004007C6"/>
    <w:pPr>
      <w:keepNext/>
      <w:pBdr>
        <w:bottom w:val="none" w:sz="0" w:space="0" w:color="auto"/>
        <w:between w:val="none" w:sz="0" w:space="0" w:color="auto"/>
      </w:pBdr>
      <w:tabs>
        <w:tab w:val="left" w:pos="993"/>
      </w:tabs>
      <w:spacing w:before="0"/>
      <w:ind w:left="993" w:hanging="993"/>
    </w:pPr>
    <w:rPr>
      <w:rFonts w:ascii="Calibri" w:hAnsi="Calibri" w:cs="Calibri"/>
      <w:bCs/>
      <w:smallCaps/>
      <w:kern w:val="32"/>
      <w:sz w:val="24"/>
      <w:szCs w:val="20"/>
      <w:lang w:val="es-MX"/>
    </w:rPr>
  </w:style>
  <w:style w:type="paragraph" w:customStyle="1" w:styleId="paper">
    <w:name w:val="paper"/>
    <w:basedOn w:val="Normal"/>
    <w:rsid w:val="004007C6"/>
    <w:pPr>
      <w:spacing w:before="120"/>
      <w:ind w:firstLine="720"/>
      <w:jc w:val="both"/>
    </w:pPr>
    <w:rPr>
      <w:rFonts w:ascii="Garamond" w:hAnsi="Garamond" w:cs="Arial"/>
      <w:sz w:val="22"/>
      <w:szCs w:val="20"/>
      <w:lang w:val="en-US" w:eastAsia="en-US"/>
    </w:rPr>
  </w:style>
  <w:style w:type="paragraph" w:styleId="Textocomentario">
    <w:name w:val="annotation text"/>
    <w:basedOn w:val="Normal"/>
    <w:link w:val="TextocomentarioCar"/>
    <w:uiPriority w:val="99"/>
    <w:rsid w:val="004007C6"/>
    <w:rPr>
      <w:rFonts w:ascii="Verdana" w:hAnsi="Verdana"/>
      <w:sz w:val="20"/>
      <w:szCs w:val="20"/>
    </w:rPr>
  </w:style>
  <w:style w:type="character" w:customStyle="1" w:styleId="TextocomentarioCar">
    <w:name w:val="Texto comentario Car"/>
    <w:link w:val="Textocomentario"/>
    <w:uiPriority w:val="99"/>
    <w:locked/>
    <w:rsid w:val="004007C6"/>
    <w:rPr>
      <w:rFonts w:ascii="Verdana" w:hAnsi="Verdana"/>
      <w:lang w:val="es-ES" w:eastAsia="es-ES" w:bidi="ar-SA"/>
    </w:rPr>
  </w:style>
  <w:style w:type="paragraph" w:styleId="Asuntodelcomentario">
    <w:name w:val="annotation subject"/>
    <w:basedOn w:val="Textocomentario"/>
    <w:next w:val="Textocomentario"/>
    <w:link w:val="AsuntodelcomentarioCar"/>
    <w:rsid w:val="004007C6"/>
    <w:rPr>
      <w:b/>
      <w:bCs/>
    </w:rPr>
  </w:style>
  <w:style w:type="character" w:customStyle="1" w:styleId="AsuntodelcomentarioCar">
    <w:name w:val="Asunto del comentario Car"/>
    <w:link w:val="Asuntodelcomentario"/>
    <w:locked/>
    <w:rsid w:val="004007C6"/>
    <w:rPr>
      <w:rFonts w:ascii="Verdana" w:hAnsi="Verdana"/>
      <w:b/>
      <w:bCs/>
      <w:lang w:val="es-ES" w:eastAsia="es-ES" w:bidi="ar-SA"/>
    </w:rPr>
  </w:style>
  <w:style w:type="character" w:styleId="Hipervnculovisitado">
    <w:name w:val="FollowedHyperlink"/>
    <w:rsid w:val="004007C6"/>
    <w:rPr>
      <w:rFonts w:cs="Times New Roman"/>
      <w:color w:val="800080"/>
      <w:u w:val="single"/>
    </w:rPr>
  </w:style>
  <w:style w:type="paragraph" w:customStyle="1" w:styleId="font5">
    <w:name w:val="font5"/>
    <w:basedOn w:val="Normal"/>
    <w:rsid w:val="004007C6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Normal"/>
    <w:rsid w:val="004007C6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65">
    <w:name w:val="xl65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6">
    <w:name w:val="xl66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7">
    <w:name w:val="xl6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8">
    <w:name w:val="xl68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9">
    <w:name w:val="xl69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0">
    <w:name w:val="xl70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1">
    <w:name w:val="xl71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2">
    <w:name w:val="xl72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3">
    <w:name w:val="xl73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4">
    <w:name w:val="xl74"/>
    <w:basedOn w:val="Normal"/>
    <w:rsid w:val="004007C6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5">
    <w:name w:val="xl75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6">
    <w:name w:val="xl76"/>
    <w:basedOn w:val="Normal"/>
    <w:rsid w:val="004007C6"/>
    <w:pPr>
      <w:pBdr>
        <w:top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77">
    <w:name w:val="xl7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character" w:styleId="Nmerodepgina">
    <w:name w:val="page number"/>
    <w:rsid w:val="004007C6"/>
    <w:rPr>
      <w:rFonts w:cs="Times New Roman"/>
    </w:rPr>
  </w:style>
  <w:style w:type="character" w:styleId="nfasis">
    <w:name w:val="Emphasis"/>
    <w:qFormat/>
    <w:rsid w:val="004007C6"/>
    <w:rPr>
      <w:rFonts w:cs="Times New Roman"/>
      <w:i/>
    </w:rPr>
  </w:style>
  <w:style w:type="paragraph" w:styleId="Subttulo">
    <w:name w:val="Subtitle"/>
    <w:basedOn w:val="Normal"/>
    <w:next w:val="Normal"/>
    <w:link w:val="SubttuloCar"/>
    <w:qFormat/>
    <w:rsid w:val="004007C6"/>
    <w:pPr>
      <w:spacing w:after="60"/>
      <w:jc w:val="center"/>
      <w:outlineLvl w:val="1"/>
    </w:pPr>
    <w:rPr>
      <w:rFonts w:ascii="Cambria" w:hAnsi="Cambria"/>
    </w:rPr>
  </w:style>
  <w:style w:type="character" w:customStyle="1" w:styleId="SubttuloCar">
    <w:name w:val="Subtítulo Car"/>
    <w:link w:val="Subttulo"/>
    <w:locked/>
    <w:rsid w:val="004007C6"/>
    <w:rPr>
      <w:rFonts w:ascii="Cambria" w:hAnsi="Cambria"/>
      <w:sz w:val="24"/>
      <w:szCs w:val="24"/>
      <w:lang w:val="es-ES" w:eastAsia="es-ES" w:bidi="ar-SA"/>
    </w:rPr>
  </w:style>
  <w:style w:type="character" w:styleId="Textoennegrita">
    <w:name w:val="Strong"/>
    <w:qFormat/>
    <w:rsid w:val="004007C6"/>
    <w:rPr>
      <w:rFonts w:cs="Times New Roman"/>
      <w:b/>
    </w:rPr>
  </w:style>
  <w:style w:type="paragraph" w:styleId="Ttulo">
    <w:name w:val="Title"/>
    <w:basedOn w:val="Normal"/>
    <w:next w:val="Normal"/>
    <w:link w:val="TtuloCar"/>
    <w:qFormat/>
    <w:rsid w:val="004007C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tuloCar">
    <w:name w:val="Título Car"/>
    <w:link w:val="Ttulo"/>
    <w:locked/>
    <w:rsid w:val="004007C6"/>
    <w:rPr>
      <w:rFonts w:ascii="Cambria" w:hAnsi="Cambria"/>
      <w:b/>
      <w:bCs/>
      <w:kern w:val="28"/>
      <w:sz w:val="32"/>
      <w:szCs w:val="32"/>
      <w:lang w:val="es-ES" w:eastAsia="es-ES" w:bidi="ar-SA"/>
    </w:rPr>
  </w:style>
  <w:style w:type="paragraph" w:customStyle="1" w:styleId="Prrafodelista10">
    <w:name w:val="Párrafo de lista1"/>
    <w:basedOn w:val="Normal"/>
    <w:rsid w:val="004007C6"/>
    <w:pPr>
      <w:ind w:left="720"/>
    </w:pPr>
    <w:rPr>
      <w:rFonts w:ascii="Verdana" w:hAnsi="Verdana" w:cs="Arial"/>
      <w:sz w:val="22"/>
      <w:szCs w:val="20"/>
    </w:rPr>
  </w:style>
  <w:style w:type="paragraph" w:customStyle="1" w:styleId="rom">
    <w:name w:val="rom"/>
    <w:basedOn w:val="Texto"/>
    <w:rsid w:val="002D7706"/>
    <w:pPr>
      <w:ind w:left="1080" w:hanging="792"/>
    </w:pPr>
    <w:rPr>
      <w:b/>
    </w:rPr>
  </w:style>
  <w:style w:type="paragraph" w:customStyle="1" w:styleId="Sumario">
    <w:name w:val="Sumario"/>
    <w:basedOn w:val="Normal"/>
    <w:rsid w:val="002D454D"/>
    <w:pPr>
      <w:tabs>
        <w:tab w:val="right" w:leader="dot" w:pos="8107"/>
        <w:tab w:val="right" w:pos="8640"/>
      </w:tabs>
      <w:spacing w:line="260" w:lineRule="exact"/>
      <w:ind w:left="274" w:right="749"/>
      <w:jc w:val="both"/>
    </w:pPr>
    <w:rPr>
      <w:rFonts w:ascii="Arial" w:hAnsi="Arial"/>
      <w:sz w:val="18"/>
      <w:szCs w:val="18"/>
    </w:rPr>
  </w:style>
  <w:style w:type="paragraph" w:customStyle="1" w:styleId="Secreta">
    <w:name w:val="Secreta"/>
    <w:basedOn w:val="Normal"/>
    <w:autoRedefine/>
    <w:rsid w:val="002D454D"/>
    <w:pPr>
      <w:tabs>
        <w:tab w:val="right" w:leader="dot" w:pos="8100"/>
        <w:tab w:val="right" w:pos="8640"/>
      </w:tabs>
      <w:spacing w:line="334" w:lineRule="exact"/>
      <w:ind w:left="274" w:right="749"/>
      <w:jc w:val="both"/>
    </w:pPr>
    <w:rPr>
      <w:b/>
      <w:sz w:val="20"/>
      <w:szCs w:val="20"/>
      <w:u w:val="single"/>
      <w:lang w:val="es-ES_tradnl"/>
    </w:rPr>
  </w:style>
  <w:style w:type="character" w:customStyle="1" w:styleId="TextoCar">
    <w:name w:val="Texto Car"/>
    <w:link w:val="Texto"/>
    <w:locked/>
    <w:rsid w:val="009B528D"/>
    <w:rPr>
      <w:rFonts w:ascii="Arial" w:hAnsi="Arial" w:cs="Arial"/>
      <w:sz w:val="18"/>
      <w:lang w:val="es-ES" w:eastAsia="es-ES"/>
    </w:rPr>
  </w:style>
  <w:style w:type="character" w:customStyle="1" w:styleId="ANOTACIONCar">
    <w:name w:val="ANOTACION Car"/>
    <w:link w:val="ANOTACION"/>
    <w:locked/>
    <w:rsid w:val="002F25C9"/>
    <w:rPr>
      <w:b/>
      <w:sz w:val="18"/>
      <w:lang w:val="es-ES_tradnl" w:eastAsia="es-ES"/>
    </w:rPr>
  </w:style>
  <w:style w:type="paragraph" w:styleId="Textonotaalfinal">
    <w:name w:val="endnote text"/>
    <w:basedOn w:val="Normal"/>
    <w:link w:val="TextonotaalfinalCar"/>
    <w:rsid w:val="0068015D"/>
    <w:rPr>
      <w:sz w:val="20"/>
      <w:szCs w:val="20"/>
    </w:rPr>
  </w:style>
  <w:style w:type="character" w:customStyle="1" w:styleId="TextonotaalfinalCar">
    <w:name w:val="Texto nota al final Car"/>
    <w:link w:val="Textonotaalfinal"/>
    <w:rsid w:val="0068015D"/>
    <w:rPr>
      <w:lang w:val="es-ES" w:eastAsia="es-ES"/>
    </w:rPr>
  </w:style>
  <w:style w:type="character" w:styleId="Refdenotaalfinal">
    <w:name w:val="endnote reference"/>
    <w:rsid w:val="0068015D"/>
    <w:rPr>
      <w:vertAlign w:val="superscript"/>
    </w:rPr>
  </w:style>
  <w:style w:type="paragraph" w:styleId="Prrafodelista">
    <w:name w:val="List Paragraph"/>
    <w:basedOn w:val="Normal"/>
    <w:uiPriority w:val="34"/>
    <w:qFormat/>
    <w:rsid w:val="004670E4"/>
    <w:pPr>
      <w:ind w:left="720"/>
      <w:contextualSpacing/>
    </w:pPr>
  </w:style>
  <w:style w:type="character" w:customStyle="1" w:styleId="ROMANOSCar">
    <w:name w:val="ROMANOS Car"/>
    <w:link w:val="ROMANOS"/>
    <w:locked/>
    <w:rsid w:val="00CB6D24"/>
    <w:rPr>
      <w:rFonts w:ascii="Arial" w:hAnsi="Arial" w:cs="Arial"/>
      <w:sz w:val="18"/>
      <w:szCs w:val="18"/>
      <w:lang w:val="es-ES" w:eastAsia="es-ES"/>
    </w:rPr>
  </w:style>
  <w:style w:type="character" w:customStyle="1" w:styleId="SangradetextonormalCar">
    <w:name w:val="Sangría de texto normal Car"/>
    <w:link w:val="Sangradetextonormal"/>
    <w:rsid w:val="00CB6D24"/>
    <w:rPr>
      <w:rFonts w:ascii="Arial" w:hAnsi="Arial" w:cs="Arial"/>
      <w:sz w:val="22"/>
      <w:lang w:val="es-AR" w:eastAsia="es-ES"/>
    </w:rPr>
  </w:style>
  <w:style w:type="character" w:styleId="Refdecomentario">
    <w:name w:val="annotation reference"/>
    <w:uiPriority w:val="99"/>
    <w:rsid w:val="00CB6D24"/>
    <w:rPr>
      <w:sz w:val="16"/>
      <w:szCs w:val="16"/>
    </w:rPr>
  </w:style>
  <w:style w:type="paragraph" w:styleId="Revisin">
    <w:name w:val="Revision"/>
    <w:hidden/>
    <w:uiPriority w:val="99"/>
    <w:semiHidden/>
    <w:rsid w:val="00CB6D24"/>
    <w:rPr>
      <w:sz w:val="24"/>
      <w:szCs w:val="24"/>
      <w:lang w:val="es-ES" w:eastAsia="es-ES"/>
    </w:rPr>
  </w:style>
  <w:style w:type="paragraph" w:customStyle="1" w:styleId="Default">
    <w:name w:val="Default"/>
    <w:rsid w:val="00334DF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Prrafodelista11">
    <w:name w:val="Párrafo de lista11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paragraph" w:customStyle="1" w:styleId="Prrafodelista12">
    <w:name w:val="Párrafo de lista12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character" w:customStyle="1" w:styleId="PuestoCar">
    <w:name w:val="Puesto Car"/>
    <w:uiPriority w:val="10"/>
    <w:rsid w:val="00E96D77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customStyle="1" w:styleId="Prrafobsico">
    <w:name w:val="[Párrafo básico]"/>
    <w:basedOn w:val="Normal"/>
    <w:uiPriority w:val="99"/>
    <w:rsid w:val="009E6256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s-ES_tradnl"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186A25"/>
    <w:rPr>
      <w:color w:val="605E5C"/>
      <w:shd w:val="clear" w:color="auto" w:fill="E1DFDD"/>
    </w:rPr>
  </w:style>
  <w:style w:type="paragraph" w:styleId="Sinespaciado">
    <w:name w:val="No Spacing"/>
    <w:link w:val="SinespaciadoCar"/>
    <w:uiPriority w:val="1"/>
    <w:qFormat/>
    <w:rsid w:val="00186A25"/>
    <w:rPr>
      <w:rFonts w:asciiTheme="minorHAnsi" w:eastAsiaTheme="minorEastAsia" w:hAnsiTheme="minorHAnsi" w:cstheme="minorBidi"/>
      <w:sz w:val="22"/>
      <w:szCs w:val="22"/>
      <w:lang w:val="es-ES"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984A58"/>
    <w:rPr>
      <w:rFonts w:asciiTheme="minorHAnsi" w:eastAsiaTheme="minorEastAsia" w:hAnsiTheme="minorHAnsi" w:cstheme="minorBidi"/>
      <w:sz w:val="22"/>
      <w:szCs w:val="22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5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4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4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2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0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3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9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4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3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3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8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4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8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1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2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8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://www.Jalacingo.gob.mx" TargetMode="External"/><Relationship Id="rId2" Type="http://schemas.openxmlformats.org/officeDocument/2006/relationships/hyperlink" Target="http://www.Jalacingo.gob.mx" TargetMode="External"/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4.jpg"/><Relationship Id="rId2" Type="http://schemas.openxmlformats.org/officeDocument/2006/relationships/image" Target="media/image2.emf"/><Relationship Id="rId1" Type="http://schemas.openxmlformats.org/officeDocument/2006/relationships/image" Target="media/image1.emf"/><Relationship Id="rId6" Type="http://schemas.openxmlformats.org/officeDocument/2006/relationships/image" Target="media/image6.png"/><Relationship Id="rId5" Type="http://schemas.openxmlformats.org/officeDocument/2006/relationships/image" Target="media/image5.emf"/><Relationship Id="rId4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cgutierrez\Datos%20de%20programa\Microsoft\Plantillas\modelo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DD8AD1-44B0-42D7-944A-23E92EF80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modelo</Template>
  <TotalTime>262</TotalTime>
  <Pages>1</Pages>
  <Words>214</Words>
  <Characters>1183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ACUERDO POR EL QUE SE EMITE EL MANUAL DE CONTABILIDAD GUBERNAMENTAL</vt:lpstr>
    </vt:vector>
  </TitlesOfParts>
  <Company>Diario Oficial de la Federación</Company>
  <LinksUpToDate>false</LinksUpToDate>
  <CharactersWithSpaces>1395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ACUERDO POR EL QUE SE EMITE EL MANUAL DE CONTABILIDAD GUBERNAMENTAL</dc:title>
  <dc:subject/>
  <dc:creator>DOF</dc:creator>
  <cp:keywords/>
  <cp:lastModifiedBy>USUARIO</cp:lastModifiedBy>
  <cp:revision>21</cp:revision>
  <cp:lastPrinted>2023-02-06T21:12:00Z</cp:lastPrinted>
  <dcterms:created xsi:type="dcterms:W3CDTF">2022-11-24T22:19:00Z</dcterms:created>
  <dcterms:modified xsi:type="dcterms:W3CDTF">2023-02-09T19:33:00Z</dcterms:modified>
</cp:coreProperties>
</file>