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8AA108" w14:textId="3465E7D1" w:rsidR="00B85CD7" w:rsidRPr="00B85CD7" w:rsidRDefault="00B85CD7" w:rsidP="00B85CD7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TESO_004</w:t>
      </w:r>
      <w:r w:rsidR="00B35D8D">
        <w:rPr>
          <w:rFonts w:ascii="Arial" w:hAnsi="Arial" w:cs="Arial"/>
          <w:b/>
          <w:bCs/>
          <w:color w:val="FF0000"/>
          <w:sz w:val="18"/>
          <w:szCs w:val="18"/>
        </w:rPr>
        <w:t xml:space="preserve"> a</w:t>
      </w:r>
    </w:p>
    <w:p w14:paraId="4E379E3B" w14:textId="77777777" w:rsidR="00C0411E" w:rsidRDefault="00C0411E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0522867" w14:textId="6A014818" w:rsidR="009160F7" w:rsidRPr="006A4A94" w:rsidRDefault="009160F7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  <w:t>ENTREGA DE APOYO EN ESPECIE</w:t>
      </w:r>
    </w:p>
    <w:p w14:paraId="61AD4E99" w14:textId="77777777" w:rsidR="009160F7" w:rsidRPr="00BF719E" w:rsidRDefault="009160F7" w:rsidP="00B85CD7">
      <w:pPr>
        <w:jc w:val="center"/>
        <w:rPr>
          <w:rFonts w:ascii="Arial Rounded MT Bold" w:hAnsi="Arial Rounded MT Bold"/>
          <w:sz w:val="10"/>
          <w:szCs w:val="10"/>
        </w:rPr>
      </w:pPr>
    </w:p>
    <w:p w14:paraId="7424EB32" w14:textId="77777777" w:rsidR="00960C85" w:rsidRPr="00E70962" w:rsidRDefault="00960C85" w:rsidP="00960C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339933"/>
        <w:jc w:val="center"/>
        <w:rPr>
          <w:rFonts w:ascii="Arial" w:hAnsi="Arial" w:cs="Arial"/>
          <w:b/>
          <w:color w:val="FFFFFF" w:themeColor="background1"/>
          <w:sz w:val="22"/>
          <w:szCs w:val="22"/>
        </w:rPr>
      </w:pPr>
      <w:r w:rsidRPr="00E70962">
        <w:rPr>
          <w:rFonts w:ascii="Arial" w:hAnsi="Arial" w:cs="Arial"/>
          <w:b/>
          <w:smallCaps/>
          <w:color w:val="FFFFFF" w:themeColor="background1"/>
          <w:sz w:val="22"/>
          <w:szCs w:val="22"/>
        </w:rPr>
        <w:t>Estudio Socioeconómico</w:t>
      </w:r>
    </w:p>
    <w:p w14:paraId="475FC4F1" w14:textId="77777777" w:rsidR="00960C85" w:rsidRPr="009D0143" w:rsidRDefault="00960C85" w:rsidP="00960C85">
      <w:pPr>
        <w:rPr>
          <w:rFonts w:ascii="Arial" w:hAnsi="Arial" w:cs="Arial"/>
          <w:b/>
          <w:smallCaps/>
          <w:sz w:val="2"/>
          <w:szCs w:val="2"/>
        </w:rPr>
      </w:pPr>
    </w:p>
    <w:p w14:paraId="40131B0E" w14:textId="77777777" w:rsidR="00960C85" w:rsidRPr="00C55F80" w:rsidRDefault="00960C85" w:rsidP="00960C85">
      <w:pPr>
        <w:rPr>
          <w:rFonts w:ascii="Arial" w:hAnsi="Arial" w:cs="Arial"/>
          <w:b/>
          <w:sz w:val="22"/>
          <w:szCs w:val="22"/>
        </w:rPr>
      </w:pPr>
      <w:r w:rsidRPr="00C55F80">
        <w:rPr>
          <w:rFonts w:ascii="Arial" w:hAnsi="Arial" w:cs="Arial"/>
          <w:b/>
          <w:smallCaps/>
          <w:sz w:val="22"/>
          <w:szCs w:val="22"/>
        </w:rPr>
        <w:t>Datos del Beneficiario</w:t>
      </w:r>
    </w:p>
    <w:tbl>
      <w:tblPr>
        <w:tblStyle w:val="Tablaconcuadrcula"/>
        <w:tblW w:w="9073" w:type="dxa"/>
        <w:jc w:val="center"/>
        <w:tblLayout w:type="fixed"/>
        <w:tblLook w:val="04A0" w:firstRow="1" w:lastRow="0" w:firstColumn="1" w:lastColumn="0" w:noHBand="0" w:noVBand="1"/>
      </w:tblPr>
      <w:tblGrid>
        <w:gridCol w:w="3119"/>
        <w:gridCol w:w="425"/>
        <w:gridCol w:w="567"/>
        <w:gridCol w:w="1843"/>
        <w:gridCol w:w="851"/>
        <w:gridCol w:w="1134"/>
        <w:gridCol w:w="1134"/>
      </w:tblGrid>
      <w:tr w:rsidR="00960C85" w:rsidRPr="00660C12" w14:paraId="3790463A" w14:textId="77777777" w:rsidTr="005F0B38">
        <w:trPr>
          <w:trHeight w:val="257"/>
          <w:jc w:val="center"/>
        </w:trPr>
        <w:tc>
          <w:tcPr>
            <w:tcW w:w="9073" w:type="dxa"/>
            <w:gridSpan w:val="7"/>
          </w:tcPr>
          <w:p w14:paraId="3801C932" w14:textId="77777777" w:rsidR="00960C85" w:rsidRPr="00383A3A" w:rsidRDefault="00960C85" w:rsidP="005F0B38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Nombre:</w:t>
            </w:r>
          </w:p>
        </w:tc>
      </w:tr>
      <w:tr w:rsidR="00960C85" w:rsidRPr="00660C12" w14:paraId="7FF890E5" w14:textId="77777777" w:rsidTr="005F0B38">
        <w:trPr>
          <w:trHeight w:val="43"/>
          <w:jc w:val="center"/>
        </w:trPr>
        <w:tc>
          <w:tcPr>
            <w:tcW w:w="9073" w:type="dxa"/>
            <w:gridSpan w:val="7"/>
          </w:tcPr>
          <w:p w14:paraId="34E2E85A" w14:textId="77777777" w:rsidR="00960C85" w:rsidRPr="00383A3A" w:rsidRDefault="00960C85" w:rsidP="005F0B38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Domicilio:</w:t>
            </w:r>
          </w:p>
        </w:tc>
      </w:tr>
      <w:tr w:rsidR="00960C85" w:rsidRPr="00660C12" w14:paraId="508D5772" w14:textId="77777777" w:rsidTr="005F0B38">
        <w:trPr>
          <w:jc w:val="center"/>
        </w:trPr>
        <w:tc>
          <w:tcPr>
            <w:tcW w:w="4111" w:type="dxa"/>
            <w:gridSpan w:val="3"/>
          </w:tcPr>
          <w:p w14:paraId="7DDB96FA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Sexo:</w:t>
            </w:r>
          </w:p>
        </w:tc>
        <w:tc>
          <w:tcPr>
            <w:tcW w:w="4962" w:type="dxa"/>
            <w:gridSpan w:val="4"/>
          </w:tcPr>
          <w:p w14:paraId="6C3BE35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Edad:</w:t>
            </w:r>
          </w:p>
        </w:tc>
      </w:tr>
      <w:tr w:rsidR="00960C85" w:rsidRPr="00660C12" w14:paraId="25E8F19C" w14:textId="77777777" w:rsidTr="005F0B38">
        <w:trPr>
          <w:jc w:val="center"/>
        </w:trPr>
        <w:tc>
          <w:tcPr>
            <w:tcW w:w="4111" w:type="dxa"/>
            <w:gridSpan w:val="3"/>
          </w:tcPr>
          <w:p w14:paraId="59609E5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Estado Civil:</w:t>
            </w:r>
          </w:p>
        </w:tc>
        <w:tc>
          <w:tcPr>
            <w:tcW w:w="4962" w:type="dxa"/>
            <w:gridSpan w:val="4"/>
          </w:tcPr>
          <w:p w14:paraId="6AA70EA0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Escolaridad:</w:t>
            </w:r>
          </w:p>
        </w:tc>
      </w:tr>
      <w:tr w:rsidR="00960C85" w:rsidRPr="00660C12" w14:paraId="0C8E7154" w14:textId="77777777" w:rsidTr="005F0B38">
        <w:trPr>
          <w:jc w:val="center"/>
        </w:trPr>
        <w:tc>
          <w:tcPr>
            <w:tcW w:w="4111" w:type="dxa"/>
            <w:gridSpan w:val="3"/>
          </w:tcPr>
          <w:p w14:paraId="7489AD3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Ingresos Generados Al Mes:</w:t>
            </w:r>
          </w:p>
        </w:tc>
        <w:tc>
          <w:tcPr>
            <w:tcW w:w="1843" w:type="dxa"/>
          </w:tcPr>
          <w:p w14:paraId="60C6CBA7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Tipo de Vivienda: </w:t>
            </w:r>
          </w:p>
        </w:tc>
        <w:tc>
          <w:tcPr>
            <w:tcW w:w="851" w:type="dxa"/>
          </w:tcPr>
          <w:p w14:paraId="457FBA2E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Propia</w:t>
            </w:r>
          </w:p>
        </w:tc>
        <w:tc>
          <w:tcPr>
            <w:tcW w:w="1134" w:type="dxa"/>
          </w:tcPr>
          <w:p w14:paraId="501661DC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Rentada</w:t>
            </w:r>
          </w:p>
        </w:tc>
        <w:tc>
          <w:tcPr>
            <w:tcW w:w="1134" w:type="dxa"/>
          </w:tcPr>
          <w:p w14:paraId="05B5050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Prestada</w:t>
            </w:r>
          </w:p>
        </w:tc>
      </w:tr>
      <w:tr w:rsidR="00960C85" w:rsidRPr="00660C12" w14:paraId="65455535" w14:textId="77777777" w:rsidTr="005F0B38">
        <w:trPr>
          <w:jc w:val="center"/>
        </w:trPr>
        <w:tc>
          <w:tcPr>
            <w:tcW w:w="3119" w:type="dxa"/>
          </w:tcPr>
          <w:p w14:paraId="4F9E5531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Servicio de Agua Potable:  </w:t>
            </w:r>
          </w:p>
        </w:tc>
        <w:tc>
          <w:tcPr>
            <w:tcW w:w="425" w:type="dxa"/>
          </w:tcPr>
          <w:p w14:paraId="0837230E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si</w:t>
            </w:r>
          </w:p>
        </w:tc>
        <w:tc>
          <w:tcPr>
            <w:tcW w:w="567" w:type="dxa"/>
          </w:tcPr>
          <w:p w14:paraId="464872ED" w14:textId="77777777" w:rsidR="00960C85" w:rsidRPr="00383A3A" w:rsidRDefault="00960C85" w:rsidP="005F0B38">
            <w:pPr>
              <w:ind w:right="-8"/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</w:t>
            </w:r>
          </w:p>
        </w:tc>
        <w:tc>
          <w:tcPr>
            <w:tcW w:w="4962" w:type="dxa"/>
            <w:gridSpan w:val="4"/>
          </w:tcPr>
          <w:p w14:paraId="646DD9B1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Tipo de Atención Médica (</w:t>
            </w:r>
            <w:proofErr w:type="spellStart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imss</w:t>
            </w:r>
            <w:proofErr w:type="spellEnd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, </w:t>
            </w:r>
            <w:proofErr w:type="spellStart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issste</w:t>
            </w:r>
            <w:proofErr w:type="spellEnd"/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 u otro)</w:t>
            </w:r>
          </w:p>
        </w:tc>
      </w:tr>
      <w:tr w:rsidR="00960C85" w:rsidRPr="00660C12" w14:paraId="3EE4734A" w14:textId="77777777" w:rsidTr="005F0B38">
        <w:trPr>
          <w:jc w:val="center"/>
        </w:trPr>
        <w:tc>
          <w:tcPr>
            <w:tcW w:w="3119" w:type="dxa"/>
          </w:tcPr>
          <w:p w14:paraId="2FE2C06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Servicio de Energía Eléctrica:  </w:t>
            </w:r>
          </w:p>
        </w:tc>
        <w:tc>
          <w:tcPr>
            <w:tcW w:w="425" w:type="dxa"/>
          </w:tcPr>
          <w:p w14:paraId="28FBE358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si</w:t>
            </w:r>
          </w:p>
        </w:tc>
        <w:tc>
          <w:tcPr>
            <w:tcW w:w="567" w:type="dxa"/>
          </w:tcPr>
          <w:p w14:paraId="624D7C16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383A3A">
              <w:rPr>
                <w:rFonts w:ascii="Arial" w:hAnsi="Arial" w:cs="Arial"/>
                <w:bCs/>
                <w:smallCaps/>
                <w:sz w:val="20"/>
                <w:szCs w:val="20"/>
              </w:rPr>
              <w:t>no</w:t>
            </w:r>
          </w:p>
        </w:tc>
        <w:tc>
          <w:tcPr>
            <w:tcW w:w="4962" w:type="dxa"/>
            <w:gridSpan w:val="4"/>
          </w:tcPr>
          <w:p w14:paraId="519E3F05" w14:textId="77777777" w:rsidR="00960C85" w:rsidRPr="00383A3A" w:rsidRDefault="00960C85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</w:tr>
    </w:tbl>
    <w:p w14:paraId="5D27BADE" w14:textId="77777777" w:rsidR="00960C85" w:rsidRPr="00927E8D" w:rsidRDefault="00960C85" w:rsidP="00960C85">
      <w:pPr>
        <w:rPr>
          <w:rFonts w:ascii="Arial" w:hAnsi="Arial" w:cs="Arial"/>
          <w:b/>
          <w:sz w:val="4"/>
          <w:szCs w:val="4"/>
        </w:rPr>
      </w:pPr>
    </w:p>
    <w:p w14:paraId="5838C072" w14:textId="77777777" w:rsidR="00960C85" w:rsidRPr="009D0143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“Bajo protesta de decir la verdad, manifiesto que la información proporcionada mediante este documento es veraz y puede ser </w:t>
      </w:r>
      <w:r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>verificada</w:t>
      </w: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 por la Autoridad Municipal que se asigne al caso.”</w:t>
      </w:r>
    </w:p>
    <w:p w14:paraId="143BC18A" w14:textId="77777777" w:rsidR="00960C85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</w:p>
    <w:p w14:paraId="537C82BB" w14:textId="77777777" w:rsidR="00960C85" w:rsidRPr="00383A3A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6AB0113A" w14:textId="77777777" w:rsidR="00960C85" w:rsidRPr="00383A3A" w:rsidRDefault="00960C85" w:rsidP="00960C85">
      <w:pPr>
        <w:jc w:val="center"/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_________________________________</w:t>
      </w:r>
    </w:p>
    <w:p w14:paraId="7F91E157" w14:textId="254EE2F2" w:rsidR="00960C85" w:rsidRPr="00383A3A" w:rsidRDefault="00960C85" w:rsidP="00960C85">
      <w:pPr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 xml:space="preserve">                                                            C.   </w:t>
      </w:r>
      <w:r w:rsidR="008508F2">
        <w:rPr>
          <w:rFonts w:ascii="Arial" w:hAnsi="Arial" w:cs="Arial"/>
          <w:b/>
          <w:smallCaps/>
          <w:color w:val="000000" w:themeColor="text1"/>
          <w:sz w:val="20"/>
          <w:szCs w:val="20"/>
        </w:rPr>
        <w:t>(nombre y firma del beneficiario)</w:t>
      </w:r>
    </w:p>
    <w:tbl>
      <w:tblPr>
        <w:tblW w:w="8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300"/>
        <w:gridCol w:w="1300"/>
        <w:gridCol w:w="1300"/>
        <w:gridCol w:w="1200"/>
        <w:gridCol w:w="1200"/>
      </w:tblGrid>
      <w:tr w:rsidR="00576634" w14:paraId="7177EA9D" w14:textId="77777777" w:rsidTr="00576634">
        <w:trPr>
          <w:trHeight w:val="315"/>
        </w:trPr>
        <w:tc>
          <w:tcPr>
            <w:tcW w:w="898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8000"/>
            <w:noWrap/>
            <w:vAlign w:val="center"/>
            <w:hideMark/>
          </w:tcPr>
          <w:p w14:paraId="0FF97E88" w14:textId="77777777" w:rsidR="00576634" w:rsidRDefault="0057663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  <w:lang w:val="es-MX" w:eastAsia="es-MX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Recibo de Apoyo Económico y Agradecimiento</w:t>
            </w:r>
          </w:p>
        </w:tc>
      </w:tr>
      <w:tr w:rsidR="00576634" w:rsidRPr="00576634" w14:paraId="5B2CB9DF" w14:textId="77777777" w:rsidTr="00576634">
        <w:trPr>
          <w:trHeight w:val="257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70869E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Ámbito de aplicación o Destino: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E91F5C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Educación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4DC9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Salud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6F9AB1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Cultura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E7295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Desarrollo Social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EA8C0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Economía</w:t>
            </w:r>
          </w:p>
        </w:tc>
      </w:tr>
      <w:tr w:rsidR="00576634" w:rsidRPr="00576634" w14:paraId="5B2BEB06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37D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 xml:space="preserve">Partida: 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7B648AC0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10943BAF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E42803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Programa Presupuestal: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51DFC4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44F7364F" w14:textId="77777777" w:rsidTr="00576634">
        <w:trPr>
          <w:trHeight w:val="429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2570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Periodicidad del Apoyo: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1990F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Permanente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A9B56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Mensual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A13244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Ocasional</w:t>
            </w:r>
          </w:p>
        </w:tc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25296" w14:textId="77777777" w:rsidR="00576634" w:rsidRPr="00576634" w:rsidRDefault="0057663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Otro: ____________________</w:t>
            </w:r>
          </w:p>
        </w:tc>
      </w:tr>
    </w:tbl>
    <w:p w14:paraId="203C9CA5" w14:textId="77777777" w:rsidR="009160F7" w:rsidRPr="00576634" w:rsidRDefault="009160F7" w:rsidP="00984A58">
      <w:pPr>
        <w:rPr>
          <w:rFonts w:ascii="Arial Rounded MT Bold" w:hAnsi="Arial Rounded MT Bold"/>
          <w:sz w:val="20"/>
          <w:szCs w:val="20"/>
        </w:rPr>
      </w:pPr>
    </w:p>
    <w:p w14:paraId="1674A1A2" w14:textId="77777777" w:rsidR="00576634" w:rsidRPr="00576634" w:rsidRDefault="00576634" w:rsidP="00576634">
      <w:pPr>
        <w:spacing w:line="360" w:lineRule="auto"/>
        <w:jc w:val="both"/>
        <w:rPr>
          <w:rFonts w:ascii="Arial" w:hAnsi="Arial" w:cs="Arial"/>
          <w:bCs/>
          <w:smallCaps/>
          <w:sz w:val="22"/>
          <w:szCs w:val="22"/>
        </w:rPr>
      </w:pPr>
      <w:r w:rsidRPr="00576634">
        <w:rPr>
          <w:rFonts w:ascii="Arial" w:hAnsi="Arial" w:cs="Arial"/>
          <w:bCs/>
          <w:smallCaps/>
          <w:sz w:val="22"/>
          <w:szCs w:val="22"/>
        </w:rPr>
        <w:t>Recibí del H. Ayuntamiento de Jalacingo, Veracruz el apoyo de ___________________________________________, agradeciendo la atención prestada a la petición realizada; así mismo, adjunto los siguientes documentos: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1"/>
        <w:gridCol w:w="8266"/>
      </w:tblGrid>
      <w:tr w:rsidR="00BB54DC" w:rsidRPr="00BB54DC" w14:paraId="4AF64A9E" w14:textId="77777777" w:rsidTr="004F50AF">
        <w:trPr>
          <w:trHeight w:val="128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E70A675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E7CCC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Credencial de Elector</w:t>
            </w:r>
          </w:p>
        </w:tc>
      </w:tr>
      <w:tr w:rsidR="00BB54DC" w:rsidRPr="00BB54DC" w14:paraId="50A2E0AC" w14:textId="77777777" w:rsidTr="004F50AF">
        <w:trPr>
          <w:trHeight w:val="189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65996530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CBE1D1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Receta Médica</w:t>
            </w:r>
          </w:p>
        </w:tc>
      </w:tr>
      <w:tr w:rsidR="00BB54DC" w:rsidRPr="00BB54DC" w14:paraId="548F1187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139206D8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5692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Formato de Trámite</w:t>
            </w:r>
          </w:p>
        </w:tc>
      </w:tr>
      <w:tr w:rsidR="00BB54DC" w:rsidRPr="00BB54DC" w14:paraId="19EDF2B5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FA056DD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12891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Acta de Defunción</w:t>
            </w:r>
          </w:p>
        </w:tc>
      </w:tr>
      <w:tr w:rsidR="00BB54DC" w:rsidRPr="00BB54DC" w14:paraId="5E901908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5884CDCA" w14:textId="77777777" w:rsidR="00BB54DC" w:rsidRPr="00BB54DC" w:rsidRDefault="00BB54DC" w:rsidP="00BB54DC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79585" w14:textId="2F876FA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Otro (especificar): _______________________________________________</w:t>
            </w:r>
          </w:p>
        </w:tc>
      </w:tr>
    </w:tbl>
    <w:p w14:paraId="269D3B3B" w14:textId="4A547C7A" w:rsidR="009160F7" w:rsidRPr="00576634" w:rsidRDefault="009160F7" w:rsidP="00BB54DC">
      <w:pPr>
        <w:rPr>
          <w:rFonts w:ascii="Arial" w:hAnsi="Arial" w:cs="Arial"/>
          <w:bCs/>
          <w:smallCaps/>
          <w:sz w:val="22"/>
          <w:szCs w:val="22"/>
        </w:rPr>
      </w:pPr>
    </w:p>
    <w:p w14:paraId="0DBEB85C" w14:textId="1B2A5E38" w:rsidR="00F50F4F" w:rsidRDefault="00F50F4F" w:rsidP="00F50F4F">
      <w:pPr>
        <w:jc w:val="center"/>
        <w:rPr>
          <w:rFonts w:ascii="Arial" w:hAnsi="Arial" w:cs="Arial"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color w:val="000000" w:themeColor="text1"/>
          <w:sz w:val="20"/>
          <w:szCs w:val="20"/>
        </w:rPr>
        <w:t>Jalacingo, Veracruz a ______de _______________de 20</w:t>
      </w:r>
      <w:r>
        <w:rPr>
          <w:rFonts w:ascii="Arial" w:hAnsi="Arial" w:cs="Arial"/>
          <w:color w:val="000000" w:themeColor="text1"/>
          <w:sz w:val="20"/>
          <w:szCs w:val="20"/>
        </w:rPr>
        <w:t>2__.</w:t>
      </w:r>
    </w:p>
    <w:p w14:paraId="2638417E" w14:textId="57354B3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tbl>
      <w:tblPr>
        <w:tblStyle w:val="Tablaconcuadrcula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25"/>
        <w:gridCol w:w="3633"/>
        <w:gridCol w:w="237"/>
        <w:gridCol w:w="4018"/>
      </w:tblGrid>
      <w:tr w:rsidR="00925AA6" w:rsidRPr="00927E8D" w14:paraId="2DC7E925" w14:textId="77777777" w:rsidTr="00925AA6">
        <w:trPr>
          <w:trHeight w:val="198"/>
          <w:jc w:val="center"/>
        </w:trPr>
        <w:tc>
          <w:tcPr>
            <w:tcW w:w="2844" w:type="dxa"/>
          </w:tcPr>
          <w:p w14:paraId="3F27FEFD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bookmarkStart w:id="0" w:name="_Hlk126340581"/>
          </w:p>
          <w:p w14:paraId="7C6E17E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69823F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RECIBIÓ</w:t>
            </w:r>
          </w:p>
          <w:p w14:paraId="35A92209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48B82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671BEF14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5AFB147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25" w:type="dxa"/>
          </w:tcPr>
          <w:p w14:paraId="3030B08F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56F22787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2E34E1F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0538BA35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AUTORIZÓ</w:t>
            </w:r>
          </w:p>
          <w:p w14:paraId="6C4C26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06F918A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32F3C7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62F7933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237" w:type="dxa"/>
          </w:tcPr>
          <w:p w14:paraId="36495672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4018" w:type="dxa"/>
          </w:tcPr>
          <w:p w14:paraId="368620BE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52A2DDE2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D26FE2B" w14:textId="68D6FDF5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PAG</w:t>
            </w:r>
            <w:r w:rsidR="00D97FC1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Ó</w:t>
            </w:r>
          </w:p>
          <w:p w14:paraId="6BF19401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</w:tr>
      <w:tr w:rsidR="00925AA6" w:rsidRPr="00927E8D" w14:paraId="7CC15304" w14:textId="77777777" w:rsidTr="00925AA6">
        <w:trPr>
          <w:trHeight w:val="191"/>
          <w:jc w:val="center"/>
        </w:trPr>
        <w:tc>
          <w:tcPr>
            <w:tcW w:w="2844" w:type="dxa"/>
          </w:tcPr>
          <w:p w14:paraId="6947F0CD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 xml:space="preserve">     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___________</w:t>
            </w:r>
            <w:r>
              <w:rPr>
                <w:rFonts w:ascii="Arial" w:hAnsi="Arial" w:cs="Arial"/>
                <w:bCs/>
                <w:sz w:val="19"/>
                <w:szCs w:val="19"/>
              </w:rPr>
              <w:t>_______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</w:t>
            </w:r>
          </w:p>
          <w:p w14:paraId="07EDE9CD" w14:textId="77777777" w:rsidR="00925AA6" w:rsidRPr="002478CB" w:rsidRDefault="00925AA6" w:rsidP="005F0B38">
            <w:pP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 xml:space="preserve">  C.</w:t>
            </w:r>
          </w:p>
        </w:tc>
        <w:tc>
          <w:tcPr>
            <w:tcW w:w="325" w:type="dxa"/>
          </w:tcPr>
          <w:p w14:paraId="4D2F2494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249B2A11" w14:textId="77777777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</w:t>
            </w:r>
          </w:p>
          <w:p w14:paraId="6FA9A205" w14:textId="3F00E1DC" w:rsidR="00925AA6" w:rsidRPr="00925AA6" w:rsidRDefault="00794741" w:rsidP="00925AA6">
            <w:pPr>
              <w:jc w:val="center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>
              <w:rPr>
                <w:rFonts w:ascii="Arial" w:hAnsi="Arial" w:cs="Arial"/>
                <w:b/>
                <w:smallCaps/>
                <w:sz w:val="20"/>
                <w:szCs w:val="20"/>
              </w:rPr>
              <w:t>(nombre y firma)</w:t>
            </w:r>
          </w:p>
          <w:p w14:paraId="59B97D78" w14:textId="77777777" w:rsidR="00925AA6" w:rsidRPr="00BE39B8" w:rsidRDefault="00925AA6" w:rsidP="00925AA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Presidente Municipal</w:t>
            </w:r>
          </w:p>
        </w:tc>
        <w:tc>
          <w:tcPr>
            <w:tcW w:w="237" w:type="dxa"/>
          </w:tcPr>
          <w:p w14:paraId="3C0F54E9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</w:p>
        </w:tc>
        <w:tc>
          <w:tcPr>
            <w:tcW w:w="4018" w:type="dxa"/>
          </w:tcPr>
          <w:p w14:paraId="33395333" w14:textId="0380F4B0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___________________________________</w:t>
            </w:r>
          </w:p>
          <w:p w14:paraId="39399C3A" w14:textId="1728FD33" w:rsidR="00925AA6" w:rsidRPr="00D97FC1" w:rsidRDefault="00D97FC1" w:rsidP="00925AA6">
            <w:pPr>
              <w:jc w:val="center"/>
              <w:rPr>
                <w:rFonts w:ascii="Arial" w:hAnsi="Arial" w:cs="Arial"/>
                <w:b/>
                <w:smallCaps/>
                <w:sz w:val="16"/>
                <w:szCs w:val="16"/>
              </w:rPr>
            </w:pPr>
            <w:r w:rsidRPr="00D97FC1">
              <w:rPr>
                <w:rFonts w:ascii="Arial" w:hAnsi="Arial" w:cs="Arial"/>
                <w:b/>
                <w:smallCaps/>
                <w:sz w:val="16"/>
                <w:szCs w:val="16"/>
              </w:rPr>
              <w:t>(NOMBRE Y FIRMA)</w:t>
            </w:r>
          </w:p>
          <w:p w14:paraId="722B2898" w14:textId="77777777" w:rsidR="00925AA6" w:rsidRPr="00BE39B8" w:rsidRDefault="00925AA6" w:rsidP="00925AA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Tesorero Municipal</w:t>
            </w:r>
          </w:p>
        </w:tc>
      </w:tr>
      <w:bookmarkEnd w:id="0"/>
    </w:tbl>
    <w:p w14:paraId="3292C7DC" w14:textId="4409FEB7" w:rsidR="00984A58" w:rsidRPr="00B04A11" w:rsidRDefault="00984A58" w:rsidP="00925AA6">
      <w:pPr>
        <w:jc w:val="center"/>
        <w:rPr>
          <w:rFonts w:ascii="Arial" w:hAnsi="Arial" w:cs="Arial"/>
          <w:b/>
          <w:smallCaps/>
          <w:sz w:val="20"/>
          <w:szCs w:val="20"/>
        </w:rPr>
      </w:pPr>
    </w:p>
    <w:p w14:paraId="4E7D8A5F" w14:textId="41323AD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sectPr w:rsidR="00984A58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6ED583" w14:textId="77777777" w:rsidR="004C0F83" w:rsidRDefault="004C0F83">
      <w:r>
        <w:separator/>
      </w:r>
    </w:p>
  </w:endnote>
  <w:endnote w:type="continuationSeparator" w:id="0">
    <w:p w14:paraId="74EA9D41" w14:textId="77777777" w:rsidR="004C0F83" w:rsidRDefault="004C0F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4C0F83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B13FEA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F83BE0" w14:textId="77777777" w:rsidR="004C0F83" w:rsidRDefault="004C0F83">
      <w:r>
        <w:separator/>
      </w:r>
    </w:p>
  </w:footnote>
  <w:footnote w:type="continuationSeparator" w:id="0">
    <w:p w14:paraId="19E143C8" w14:textId="77777777" w:rsidR="004C0F83" w:rsidRDefault="004C0F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D50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0F83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0AF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634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4741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08F2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0F7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A6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0C85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A58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A11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3FEA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5D8D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5CD7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4DC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19E"/>
    <w:rsid w:val="00BF725E"/>
    <w:rsid w:val="00BF7CC8"/>
    <w:rsid w:val="00C009A4"/>
    <w:rsid w:val="00C011AE"/>
    <w:rsid w:val="00C0261A"/>
    <w:rsid w:val="00C02DFC"/>
    <w:rsid w:val="00C0411E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97FC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0F4F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84A58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178</TotalTime>
  <Pages>1</Pages>
  <Words>245</Words>
  <Characters>1348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20</cp:revision>
  <cp:lastPrinted>2022-12-30T01:23:00Z</cp:lastPrinted>
  <dcterms:created xsi:type="dcterms:W3CDTF">2022-11-24T22:19:00Z</dcterms:created>
  <dcterms:modified xsi:type="dcterms:W3CDTF">2023-02-09T19:30:00Z</dcterms:modified>
</cp:coreProperties>
</file>