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D46FD7" w14:textId="36D38D08" w:rsidR="00CD57B7" w:rsidRPr="00433ED6" w:rsidRDefault="00CD57B7" w:rsidP="00CD57B7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433ED6">
        <w:rPr>
          <w:rFonts w:ascii="Arial" w:hAnsi="Arial" w:cs="Arial"/>
          <w:b/>
          <w:bCs/>
          <w:sz w:val="22"/>
          <w:szCs w:val="22"/>
        </w:rPr>
        <w:t>RELACIÓN DETALLADA DE GASTOS EROGADOS</w:t>
      </w:r>
    </w:p>
    <w:p w14:paraId="3F5E8F6D" w14:textId="3B1B3BC0" w:rsidR="00A362C3" w:rsidRPr="00433ED6" w:rsidRDefault="00CD57B7" w:rsidP="00CD57B7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433ED6">
        <w:rPr>
          <w:rFonts w:ascii="Arial" w:hAnsi="Arial" w:cs="Arial"/>
          <w:b/>
          <w:bCs/>
          <w:sz w:val="22"/>
          <w:szCs w:val="22"/>
        </w:rPr>
        <w:t>SIN REQUISITOS FISCALES</w:t>
      </w:r>
    </w:p>
    <w:p w14:paraId="1ED015B6" w14:textId="3D6FA42F" w:rsidR="00CD57B7" w:rsidRDefault="00CD57B7" w:rsidP="00433ED6">
      <w:pPr>
        <w:pStyle w:val="Texto"/>
        <w:ind w:firstLine="0"/>
        <w:jc w:val="right"/>
        <w:rPr>
          <w:b/>
          <w:smallCaps/>
          <w:color w:val="C00000"/>
          <w:szCs w:val="18"/>
        </w:rPr>
      </w:pPr>
      <w:r w:rsidRPr="00433ED6">
        <w:rPr>
          <w:b/>
          <w:smallCaps/>
          <w:color w:val="C00000"/>
          <w:szCs w:val="18"/>
        </w:rPr>
        <w:t>TESO_003b</w:t>
      </w:r>
    </w:p>
    <w:p w14:paraId="7EFA7996" w14:textId="6A175983" w:rsidR="00433ED6" w:rsidRDefault="00433ED6" w:rsidP="00433ED6">
      <w:pPr>
        <w:pStyle w:val="Texto"/>
        <w:ind w:firstLine="0"/>
        <w:jc w:val="right"/>
        <w:rPr>
          <w:b/>
          <w:smallCaps/>
          <w:color w:val="C00000"/>
          <w:szCs w:val="18"/>
        </w:rPr>
      </w:pPr>
    </w:p>
    <w:p w14:paraId="78C6DB93" w14:textId="77777777" w:rsidR="00433ED6" w:rsidRPr="007A4C98" w:rsidRDefault="00433ED6" w:rsidP="00433ED6">
      <w:pPr>
        <w:pStyle w:val="Sinespaciado"/>
        <w:spacing w:line="276" w:lineRule="auto"/>
        <w:jc w:val="center"/>
        <w:rPr>
          <w:rFonts w:ascii="Arial" w:hAnsi="Arial" w:cs="Arial"/>
          <w:b/>
          <w:color w:val="C00000"/>
        </w:rPr>
      </w:pPr>
      <w:r w:rsidRPr="007A4C98">
        <w:rPr>
          <w:rFonts w:ascii="Arial" w:hAnsi="Arial" w:cs="Arial"/>
          <w:b/>
          <w:color w:val="C00000"/>
        </w:rPr>
        <w:t>DATOS DEL COMISIONADO:</w:t>
      </w:r>
    </w:p>
    <w:p w14:paraId="7FE29CBF" w14:textId="77777777" w:rsidR="00433ED6" w:rsidRDefault="00433ED6" w:rsidP="00433ED6">
      <w:pPr>
        <w:pStyle w:val="Sinespaciado"/>
        <w:spacing w:line="276" w:lineRule="auto"/>
        <w:jc w:val="center"/>
        <w:rPr>
          <w:rFonts w:ascii="Arial" w:hAnsi="Arial" w:cs="Arial"/>
          <w:b/>
          <w:color w:val="000000" w:themeColor="text1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71"/>
        <w:gridCol w:w="6233"/>
      </w:tblGrid>
      <w:tr w:rsidR="00433ED6" w:rsidRPr="00E264E3" w14:paraId="3DBF3F04" w14:textId="77777777" w:rsidTr="00433ED6">
        <w:trPr>
          <w:trHeight w:val="479"/>
        </w:trPr>
        <w:tc>
          <w:tcPr>
            <w:tcW w:w="1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noWrap/>
            <w:vAlign w:val="center"/>
            <w:hideMark/>
          </w:tcPr>
          <w:p w14:paraId="33A43F74" w14:textId="77777777" w:rsidR="00433ED6" w:rsidRPr="00517129" w:rsidRDefault="00433ED6" w:rsidP="005F0B38">
            <w:pPr>
              <w:rPr>
                <w:rFonts w:ascii="Arial" w:hAnsi="Arial" w:cs="Arial"/>
                <w:b/>
                <w:bCs/>
                <w:smallCaps/>
                <w:color w:val="FFFFFF" w:themeColor="background1"/>
                <w:sz w:val="18"/>
                <w:szCs w:val="18"/>
                <w:lang w:eastAsia="es-MX"/>
              </w:rPr>
            </w:pPr>
            <w:r>
              <w:rPr>
                <w:rFonts w:ascii="Arial" w:hAnsi="Arial" w:cs="Arial"/>
                <w:b/>
                <w:bCs/>
                <w:smallCaps/>
                <w:color w:val="FFFFFF" w:themeColor="background1"/>
                <w:sz w:val="18"/>
                <w:szCs w:val="18"/>
                <w:lang w:eastAsia="es-MX"/>
              </w:rPr>
              <w:t>NOMBRE:</w:t>
            </w:r>
          </w:p>
        </w:tc>
        <w:tc>
          <w:tcPr>
            <w:tcW w:w="3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3068E" w14:textId="0EDF8C1F" w:rsidR="00433ED6" w:rsidRPr="00E264E3" w:rsidRDefault="00433ED6" w:rsidP="005F0B38">
            <w:pPr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</w:p>
        </w:tc>
      </w:tr>
      <w:tr w:rsidR="00433ED6" w:rsidRPr="00E264E3" w14:paraId="41855479" w14:textId="77777777" w:rsidTr="00433ED6">
        <w:trPr>
          <w:trHeight w:val="479"/>
        </w:trPr>
        <w:tc>
          <w:tcPr>
            <w:tcW w:w="1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noWrap/>
            <w:vAlign w:val="center"/>
          </w:tcPr>
          <w:p w14:paraId="6CE15697" w14:textId="77777777" w:rsidR="00433ED6" w:rsidRPr="00517129" w:rsidRDefault="00433ED6" w:rsidP="005F0B38">
            <w:pPr>
              <w:rPr>
                <w:rFonts w:ascii="Arial" w:hAnsi="Arial" w:cs="Arial"/>
                <w:b/>
                <w:bCs/>
                <w:smallCaps/>
                <w:color w:val="FFFFFF" w:themeColor="background1"/>
                <w:sz w:val="18"/>
                <w:szCs w:val="18"/>
                <w:lang w:eastAsia="es-MX"/>
              </w:rPr>
            </w:pPr>
            <w:r>
              <w:rPr>
                <w:rFonts w:ascii="Arial" w:hAnsi="Arial" w:cs="Arial"/>
                <w:b/>
                <w:bCs/>
                <w:smallCaps/>
                <w:color w:val="FFFFFF" w:themeColor="background1"/>
                <w:sz w:val="18"/>
                <w:szCs w:val="18"/>
                <w:lang w:eastAsia="es-MX"/>
              </w:rPr>
              <w:t>CARGO:</w:t>
            </w:r>
          </w:p>
        </w:tc>
        <w:tc>
          <w:tcPr>
            <w:tcW w:w="3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C3CC67" w14:textId="607CC077" w:rsidR="00433ED6" w:rsidRDefault="00433ED6" w:rsidP="005F0B38">
            <w:pPr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</w:p>
        </w:tc>
      </w:tr>
      <w:tr w:rsidR="00433ED6" w:rsidRPr="00E264E3" w14:paraId="7F839877" w14:textId="77777777" w:rsidTr="00433ED6">
        <w:trPr>
          <w:trHeight w:val="410"/>
        </w:trPr>
        <w:tc>
          <w:tcPr>
            <w:tcW w:w="16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noWrap/>
            <w:vAlign w:val="center"/>
            <w:hideMark/>
          </w:tcPr>
          <w:p w14:paraId="3306839E" w14:textId="40624460" w:rsidR="00433ED6" w:rsidRPr="00517129" w:rsidRDefault="00433ED6" w:rsidP="005F0B38">
            <w:pPr>
              <w:rPr>
                <w:rFonts w:ascii="Arial" w:hAnsi="Arial" w:cs="Arial"/>
                <w:b/>
                <w:bCs/>
                <w:smallCaps/>
                <w:color w:val="FFFFFF" w:themeColor="background1"/>
                <w:sz w:val="18"/>
                <w:szCs w:val="18"/>
                <w:lang w:eastAsia="es-MX"/>
              </w:rPr>
            </w:pPr>
            <w:r>
              <w:rPr>
                <w:rFonts w:ascii="Arial" w:hAnsi="Arial" w:cs="Arial"/>
                <w:b/>
                <w:bCs/>
                <w:smallCaps/>
                <w:color w:val="FFFFFF" w:themeColor="background1"/>
                <w:sz w:val="18"/>
                <w:szCs w:val="18"/>
                <w:lang w:eastAsia="es-MX"/>
              </w:rPr>
              <w:t>AREA ADMINISTRATIVA:</w:t>
            </w:r>
          </w:p>
        </w:tc>
        <w:tc>
          <w:tcPr>
            <w:tcW w:w="3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42030" w14:textId="14E5E554" w:rsidR="00433ED6" w:rsidRPr="00E264E3" w:rsidRDefault="00433ED6" w:rsidP="005F0B38">
            <w:pPr>
              <w:rPr>
                <w:rFonts w:ascii="Arial" w:hAnsi="Arial" w:cs="Arial"/>
                <w:b/>
                <w:bCs/>
                <w:color w:val="000000"/>
                <w:lang w:eastAsia="es-MX"/>
              </w:rPr>
            </w:pPr>
          </w:p>
        </w:tc>
      </w:tr>
    </w:tbl>
    <w:p w14:paraId="767D14EC" w14:textId="77777777" w:rsidR="00433ED6" w:rsidRDefault="00433ED6" w:rsidP="00433ED6">
      <w:pPr>
        <w:pStyle w:val="Sinespaciado"/>
        <w:spacing w:line="276" w:lineRule="auto"/>
        <w:jc w:val="center"/>
        <w:rPr>
          <w:rFonts w:ascii="Arial" w:hAnsi="Arial" w:cs="Arial"/>
          <w:b/>
          <w:color w:val="000000" w:themeColor="text1"/>
        </w:rPr>
      </w:pPr>
    </w:p>
    <w:p w14:paraId="1CD1F7B2" w14:textId="4B7E073B" w:rsidR="00433ED6" w:rsidRDefault="005B1D68" w:rsidP="005B1D68">
      <w:pPr>
        <w:pStyle w:val="Texto"/>
        <w:ind w:firstLine="0"/>
        <w:rPr>
          <w:b/>
          <w:smallCaps/>
          <w:sz w:val="20"/>
        </w:rPr>
      </w:pPr>
      <w:r w:rsidRPr="005B1D68">
        <w:rPr>
          <w:b/>
          <w:smallCaps/>
          <w:sz w:val="20"/>
        </w:rPr>
        <w:t xml:space="preserve">Declaro bajo protesta de decir verdad y de conformidad a lo previsto en la Ley de Responsabilidades para Servidores Públicos, que la relación de gastos que presento, se refiere a erogaciones realizadas en el desempeño de la comisión que se menciona y que fueron realizadas por motivos de fuerza mayor, en el transcurso del camino, ciudad, localidad que no cuentan en los establecimientos con el servicio de facturación como lo establece el </w:t>
      </w:r>
      <w:r w:rsidRPr="005B1D68">
        <w:rPr>
          <w:b/>
          <w:smallCaps/>
          <w:sz w:val="20"/>
        </w:rPr>
        <w:t>artículo</w:t>
      </w:r>
      <w:r w:rsidRPr="005B1D68">
        <w:rPr>
          <w:b/>
          <w:smallCaps/>
          <w:sz w:val="20"/>
        </w:rPr>
        <w:t xml:space="preserve"> 29 y 29-A del Código Fiscal de la Federación.</w:t>
      </w:r>
    </w:p>
    <w:p w14:paraId="3CE844F7" w14:textId="77777777" w:rsidR="00444E1F" w:rsidRPr="005B1D68" w:rsidRDefault="00444E1F" w:rsidP="005B1D68">
      <w:pPr>
        <w:pStyle w:val="Texto"/>
        <w:ind w:firstLine="0"/>
        <w:rPr>
          <w:b/>
          <w:smallCaps/>
          <w:sz w:val="20"/>
        </w:rPr>
      </w:pPr>
    </w:p>
    <w:tbl>
      <w:tblPr>
        <w:tblStyle w:val="Tablaconcuadrcula"/>
        <w:tblW w:w="9351" w:type="dxa"/>
        <w:jc w:val="center"/>
        <w:tblLook w:val="04A0" w:firstRow="1" w:lastRow="0" w:firstColumn="1" w:lastColumn="0" w:noHBand="0" w:noVBand="1"/>
      </w:tblPr>
      <w:tblGrid>
        <w:gridCol w:w="3114"/>
        <w:gridCol w:w="6237"/>
      </w:tblGrid>
      <w:tr w:rsidR="005B1D68" w14:paraId="5797B95A" w14:textId="77777777" w:rsidTr="005F0B38">
        <w:trPr>
          <w:trHeight w:val="178"/>
          <w:jc w:val="center"/>
        </w:trPr>
        <w:tc>
          <w:tcPr>
            <w:tcW w:w="9351" w:type="dxa"/>
            <w:gridSpan w:val="2"/>
            <w:shd w:val="clear" w:color="auto" w:fill="339933"/>
          </w:tcPr>
          <w:p w14:paraId="3A909458" w14:textId="77777777" w:rsidR="005B1D68" w:rsidRPr="0042003C" w:rsidRDefault="005B1D68" w:rsidP="005F0B38">
            <w:pPr>
              <w:pStyle w:val="Sinespaciado"/>
              <w:jc w:val="center"/>
              <w:rPr>
                <w:rFonts w:ascii="Arial" w:hAnsi="Arial" w:cs="Arial"/>
                <w:b/>
                <w:smallCaps/>
                <w:color w:val="FFFFFF" w:themeColor="background1"/>
              </w:rPr>
            </w:pPr>
            <w:r w:rsidRPr="0042003C">
              <w:rPr>
                <w:rFonts w:ascii="Arial" w:hAnsi="Arial" w:cs="Arial"/>
                <w:b/>
                <w:smallCaps/>
                <w:color w:val="FFFFFF" w:themeColor="background1"/>
              </w:rPr>
              <w:t>Informe Final de la Comisión Asignada</w:t>
            </w:r>
          </w:p>
        </w:tc>
      </w:tr>
      <w:tr w:rsidR="005B1D68" w:rsidRPr="005B1D68" w14:paraId="76297149" w14:textId="77777777" w:rsidTr="005B1D68">
        <w:trPr>
          <w:trHeight w:val="428"/>
          <w:jc w:val="center"/>
        </w:trPr>
        <w:tc>
          <w:tcPr>
            <w:tcW w:w="3114" w:type="dxa"/>
            <w:vAlign w:val="center"/>
          </w:tcPr>
          <w:p w14:paraId="72AE932D" w14:textId="77777777" w:rsidR="005B1D68" w:rsidRPr="005B1D68" w:rsidRDefault="005B1D68" w:rsidP="005B1D68">
            <w:pPr>
              <w:pStyle w:val="Sinespaciado"/>
              <w:jc w:val="both"/>
              <w:rPr>
                <w:rFonts w:ascii="Arial" w:hAnsi="Arial" w:cs="Arial"/>
                <w:b/>
                <w:smallCaps/>
                <w:sz w:val="20"/>
                <w:szCs w:val="20"/>
              </w:rPr>
            </w:pPr>
            <w:r w:rsidRPr="005B1D68">
              <w:rPr>
                <w:rFonts w:ascii="Arial" w:hAnsi="Arial" w:cs="Arial"/>
                <w:b/>
                <w:smallCaps/>
                <w:sz w:val="20"/>
                <w:szCs w:val="20"/>
              </w:rPr>
              <w:t>Lugar de la Comisión:</w:t>
            </w:r>
          </w:p>
        </w:tc>
        <w:tc>
          <w:tcPr>
            <w:tcW w:w="6237" w:type="dxa"/>
            <w:vAlign w:val="center"/>
          </w:tcPr>
          <w:p w14:paraId="2E510B40" w14:textId="1A3F9E6A" w:rsidR="005B1D68" w:rsidRPr="005B1D68" w:rsidRDefault="005B1D68" w:rsidP="005F0B38">
            <w:pPr>
              <w:pStyle w:val="Sinespaciad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5B1D68" w:rsidRPr="005B1D68" w14:paraId="43A86D35" w14:textId="77777777" w:rsidTr="005B1D68">
        <w:trPr>
          <w:trHeight w:val="306"/>
          <w:jc w:val="center"/>
        </w:trPr>
        <w:tc>
          <w:tcPr>
            <w:tcW w:w="3114" w:type="dxa"/>
            <w:vAlign w:val="center"/>
          </w:tcPr>
          <w:p w14:paraId="2CAE2856" w14:textId="77777777" w:rsidR="005B1D68" w:rsidRPr="005B1D68" w:rsidRDefault="005B1D68" w:rsidP="005B1D68">
            <w:pPr>
              <w:pStyle w:val="Sinespaciado"/>
              <w:jc w:val="both"/>
              <w:rPr>
                <w:rFonts w:ascii="Arial" w:hAnsi="Arial" w:cs="Arial"/>
                <w:b/>
                <w:smallCaps/>
                <w:sz w:val="20"/>
                <w:szCs w:val="20"/>
              </w:rPr>
            </w:pPr>
            <w:r w:rsidRPr="005B1D68">
              <w:rPr>
                <w:rFonts w:ascii="Arial" w:hAnsi="Arial" w:cs="Arial"/>
                <w:b/>
                <w:smallCaps/>
                <w:sz w:val="20"/>
                <w:szCs w:val="20"/>
              </w:rPr>
              <w:t>Actividades realizadas:</w:t>
            </w:r>
          </w:p>
        </w:tc>
        <w:tc>
          <w:tcPr>
            <w:tcW w:w="6237" w:type="dxa"/>
            <w:vAlign w:val="center"/>
          </w:tcPr>
          <w:p w14:paraId="304E2709" w14:textId="77777777" w:rsidR="005B1D68" w:rsidRPr="005B1D68" w:rsidRDefault="005B1D68" w:rsidP="005F0B38">
            <w:pPr>
              <w:pStyle w:val="Sinespaciad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413C5C29" w14:textId="564117EC" w:rsidR="005B1D68" w:rsidRPr="005B1D68" w:rsidRDefault="005B1D68" w:rsidP="005F0B38">
            <w:pPr>
              <w:pStyle w:val="Sinespaciad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5B1D68" w:rsidRPr="005B1D68" w14:paraId="4B9F74F7" w14:textId="77777777" w:rsidTr="005B1D68">
        <w:trPr>
          <w:trHeight w:val="241"/>
          <w:jc w:val="center"/>
        </w:trPr>
        <w:tc>
          <w:tcPr>
            <w:tcW w:w="3114" w:type="dxa"/>
            <w:vAlign w:val="center"/>
          </w:tcPr>
          <w:p w14:paraId="2F725BB4" w14:textId="77777777" w:rsidR="005B1D68" w:rsidRPr="005B1D68" w:rsidRDefault="005B1D68" w:rsidP="005B1D68">
            <w:pPr>
              <w:pStyle w:val="Sinespaciado"/>
              <w:jc w:val="both"/>
              <w:rPr>
                <w:rFonts w:ascii="Arial" w:hAnsi="Arial" w:cs="Arial"/>
                <w:b/>
                <w:smallCaps/>
                <w:sz w:val="20"/>
                <w:szCs w:val="20"/>
              </w:rPr>
            </w:pPr>
            <w:r w:rsidRPr="005B1D68">
              <w:rPr>
                <w:rFonts w:ascii="Arial" w:hAnsi="Arial" w:cs="Arial"/>
                <w:b/>
                <w:smallCaps/>
                <w:sz w:val="20"/>
                <w:szCs w:val="20"/>
              </w:rPr>
              <w:t>Resultados Obtenidos o contribución a la Institución:</w:t>
            </w:r>
          </w:p>
        </w:tc>
        <w:tc>
          <w:tcPr>
            <w:tcW w:w="6237" w:type="dxa"/>
            <w:vAlign w:val="center"/>
          </w:tcPr>
          <w:p w14:paraId="5134CCE0" w14:textId="77777777" w:rsidR="005B1D68" w:rsidRPr="005B1D68" w:rsidRDefault="005B1D68" w:rsidP="005F0B38">
            <w:pPr>
              <w:pStyle w:val="Sinespaciad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1A487F6" w14:textId="77777777" w:rsidR="005B1D68" w:rsidRPr="005B1D68" w:rsidRDefault="005B1D68" w:rsidP="005F0B38">
            <w:pPr>
              <w:pStyle w:val="Sinespaciad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5000D95C" w14:textId="3FED29E9" w:rsidR="005B1D68" w:rsidRPr="005B1D68" w:rsidRDefault="005B1D68" w:rsidP="005F0B38">
            <w:pPr>
              <w:pStyle w:val="Sinespaciad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</w:tc>
      </w:tr>
    </w:tbl>
    <w:p w14:paraId="4D147B68" w14:textId="5587792D" w:rsidR="005B1D68" w:rsidRDefault="005B1D68" w:rsidP="005B1D68">
      <w:pPr>
        <w:pStyle w:val="Texto"/>
        <w:ind w:firstLine="0"/>
        <w:rPr>
          <w:b/>
          <w:smallCaps/>
          <w:szCs w:val="18"/>
        </w:rPr>
      </w:pPr>
    </w:p>
    <w:p w14:paraId="494086BE" w14:textId="77777777" w:rsidR="00444E1F" w:rsidRDefault="00444E1F" w:rsidP="005B1D68">
      <w:pPr>
        <w:pStyle w:val="Texto"/>
        <w:ind w:firstLine="0"/>
        <w:rPr>
          <w:b/>
          <w:smallCaps/>
          <w:szCs w:val="18"/>
        </w:rPr>
      </w:pPr>
    </w:p>
    <w:tbl>
      <w:tblPr>
        <w:tblW w:w="5393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8"/>
        <w:gridCol w:w="1100"/>
        <w:gridCol w:w="1378"/>
        <w:gridCol w:w="1932"/>
        <w:gridCol w:w="3310"/>
        <w:gridCol w:w="1239"/>
      </w:tblGrid>
      <w:tr w:rsidR="006129F0" w:rsidRPr="00E264E3" w14:paraId="53A3966F" w14:textId="77777777" w:rsidTr="006129F0">
        <w:trPr>
          <w:trHeight w:val="314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</w:tcPr>
          <w:p w14:paraId="6BF93CEF" w14:textId="77777777" w:rsidR="006129F0" w:rsidRPr="0042003C" w:rsidRDefault="006129F0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22"/>
                <w:szCs w:val="22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lang w:eastAsia="es-MX"/>
              </w:rPr>
              <w:t>Detalle de la Partida Viáticos</w:t>
            </w:r>
            <w:r>
              <w:rPr>
                <w:rFonts w:ascii="Arial" w:hAnsi="Arial" w:cs="Arial"/>
                <w:b/>
                <w:bCs/>
                <w:smallCaps/>
                <w:color w:val="FFFFFF" w:themeColor="background1"/>
                <w:lang w:eastAsia="es-MX"/>
              </w:rPr>
              <w:t xml:space="preserve"> Comprobados</w:t>
            </w:r>
          </w:p>
        </w:tc>
      </w:tr>
      <w:tr w:rsidR="006129F0" w:rsidRPr="00E264E3" w14:paraId="6FFE1C8A" w14:textId="77777777" w:rsidTr="00444E1F">
        <w:trPr>
          <w:trHeight w:val="269"/>
          <w:jc w:val="center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  <w:hideMark/>
          </w:tcPr>
          <w:p w14:paraId="45CEF2AC" w14:textId="77777777" w:rsidR="006129F0" w:rsidRPr="0042003C" w:rsidRDefault="006129F0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Fecha</w:t>
            </w:r>
          </w:p>
        </w:tc>
        <w:tc>
          <w:tcPr>
            <w:tcW w:w="5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  <w:hideMark/>
          </w:tcPr>
          <w:p w14:paraId="2F407BDD" w14:textId="77777777" w:rsidR="006129F0" w:rsidRPr="0042003C" w:rsidRDefault="006129F0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No. Factura</w:t>
            </w:r>
          </w:p>
        </w:tc>
        <w:tc>
          <w:tcPr>
            <w:tcW w:w="6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  <w:hideMark/>
          </w:tcPr>
          <w:p w14:paraId="57DC9CC8" w14:textId="77777777" w:rsidR="006129F0" w:rsidRPr="0042003C" w:rsidRDefault="006129F0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Partida Presupuestal</w:t>
            </w: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</w:tcPr>
          <w:p w14:paraId="45779A25" w14:textId="77777777" w:rsidR="006129F0" w:rsidRPr="0042003C" w:rsidRDefault="006129F0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Programa</w:t>
            </w:r>
          </w:p>
          <w:p w14:paraId="18615017" w14:textId="77777777" w:rsidR="006129F0" w:rsidRPr="0042003C" w:rsidRDefault="006129F0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Presupuestario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339933"/>
            <w:vAlign w:val="center"/>
          </w:tcPr>
          <w:p w14:paraId="684A433E" w14:textId="77777777" w:rsidR="006129F0" w:rsidRPr="0042003C" w:rsidRDefault="006129F0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39933"/>
            <w:vAlign w:val="center"/>
            <w:hideMark/>
          </w:tcPr>
          <w:p w14:paraId="040286E8" w14:textId="77777777" w:rsidR="006129F0" w:rsidRPr="0042003C" w:rsidRDefault="006129F0" w:rsidP="005F0B38">
            <w:pPr>
              <w:jc w:val="center"/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</w:pPr>
            <w:r w:rsidRPr="0042003C">
              <w:rPr>
                <w:rFonts w:ascii="Arial" w:hAnsi="Arial" w:cs="Arial"/>
                <w:b/>
                <w:bCs/>
                <w:smallCaps/>
                <w:color w:val="FFFFFF" w:themeColor="background1"/>
                <w:sz w:val="16"/>
                <w:szCs w:val="16"/>
                <w:lang w:eastAsia="es-MX"/>
              </w:rPr>
              <w:t>Importe</w:t>
            </w:r>
          </w:p>
        </w:tc>
      </w:tr>
      <w:tr w:rsidR="006129F0" w:rsidRPr="00E264E3" w14:paraId="16D27FF0" w14:textId="77777777" w:rsidTr="00444E1F">
        <w:trPr>
          <w:trHeight w:val="283"/>
          <w:jc w:val="center"/>
        </w:trPr>
        <w:tc>
          <w:tcPr>
            <w:tcW w:w="4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9C50F" w14:textId="5FA8C981" w:rsidR="006129F0" w:rsidRPr="006E007E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298BB7" w14:textId="782FDFC7" w:rsidR="006129F0" w:rsidRPr="00FF1B5A" w:rsidRDefault="006129F0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E1DF53" w14:textId="391BBD09" w:rsidR="006129F0" w:rsidRPr="00FF1B5A" w:rsidRDefault="006129F0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413696" w14:textId="37364C59" w:rsidR="006129F0" w:rsidRPr="006E007E" w:rsidRDefault="006129F0" w:rsidP="005F0B38">
            <w:pPr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8D8049D" w14:textId="3F8A4999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35D8FE" w14:textId="2ABA137C" w:rsidR="006129F0" w:rsidRPr="00FF1B5A" w:rsidRDefault="006129F0" w:rsidP="005F0B38">
            <w:pPr>
              <w:jc w:val="right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6129F0" w:rsidRPr="00E264E3" w14:paraId="62F9981D" w14:textId="77777777" w:rsidTr="00444E1F">
        <w:trPr>
          <w:trHeight w:val="283"/>
          <w:jc w:val="center"/>
        </w:trPr>
        <w:tc>
          <w:tcPr>
            <w:tcW w:w="4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2D0D0" w14:textId="77777777" w:rsidR="006129F0" w:rsidRPr="006E007E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917EFF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1E8C1" w14:textId="77777777" w:rsidR="006129F0" w:rsidRPr="00FF1B5A" w:rsidRDefault="006129F0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B3870" w14:textId="77777777" w:rsidR="006129F0" w:rsidRPr="006E007E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080F223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D5ED34" w14:textId="77777777" w:rsidR="006129F0" w:rsidRPr="00FF1B5A" w:rsidRDefault="006129F0" w:rsidP="005F0B38">
            <w:pPr>
              <w:jc w:val="right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6129F0" w:rsidRPr="00E264E3" w14:paraId="29BC5B59" w14:textId="77777777" w:rsidTr="00444E1F">
        <w:trPr>
          <w:trHeight w:val="283"/>
          <w:jc w:val="center"/>
        </w:trPr>
        <w:tc>
          <w:tcPr>
            <w:tcW w:w="4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4D8188" w14:textId="77777777" w:rsidR="006129F0" w:rsidRPr="00FF1B5A" w:rsidRDefault="006129F0" w:rsidP="005F0B38">
            <w:pPr>
              <w:jc w:val="both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EEE95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3C278" w14:textId="77777777" w:rsidR="006129F0" w:rsidRPr="00FF1B5A" w:rsidRDefault="006129F0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81E22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D78BC17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4B1F7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6129F0" w:rsidRPr="00E264E3" w14:paraId="5988F6A1" w14:textId="77777777" w:rsidTr="00444E1F">
        <w:trPr>
          <w:trHeight w:val="283"/>
          <w:jc w:val="center"/>
        </w:trPr>
        <w:tc>
          <w:tcPr>
            <w:tcW w:w="4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0940AC" w14:textId="77777777" w:rsidR="006129F0" w:rsidRPr="00FF1B5A" w:rsidRDefault="006129F0" w:rsidP="005F0B38">
            <w:pPr>
              <w:jc w:val="both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02CA13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0EE83C" w14:textId="77777777" w:rsidR="006129F0" w:rsidRPr="00FF1B5A" w:rsidRDefault="006129F0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F01B85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A5C6900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4FADF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6129F0" w:rsidRPr="00E264E3" w14:paraId="4CDAC5AB" w14:textId="77777777" w:rsidTr="00444E1F">
        <w:trPr>
          <w:trHeight w:val="283"/>
          <w:jc w:val="center"/>
        </w:trPr>
        <w:tc>
          <w:tcPr>
            <w:tcW w:w="4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A7279" w14:textId="77777777" w:rsidR="006129F0" w:rsidRPr="00FF1B5A" w:rsidRDefault="006129F0" w:rsidP="005F0B38">
            <w:pPr>
              <w:jc w:val="both"/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6930D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3446BF" w14:textId="77777777" w:rsidR="006129F0" w:rsidRPr="00FF1B5A" w:rsidRDefault="006129F0" w:rsidP="005F0B38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9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8ACBF3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BF1CD2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15B5D" w14:textId="77777777" w:rsidR="006129F0" w:rsidRPr="00FF1B5A" w:rsidRDefault="006129F0" w:rsidP="005F0B38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  <w:lang w:eastAsia="es-MX"/>
              </w:rPr>
            </w:pPr>
          </w:p>
        </w:tc>
      </w:tr>
      <w:tr w:rsidR="006129F0" w:rsidRPr="00E264E3" w14:paraId="64D248CA" w14:textId="77777777" w:rsidTr="00444E1F">
        <w:trPr>
          <w:trHeight w:val="283"/>
          <w:jc w:val="center"/>
        </w:trPr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81825" w14:textId="77777777" w:rsidR="006129F0" w:rsidRDefault="006129F0" w:rsidP="005F0B38">
            <w:pPr>
              <w:jc w:val="center"/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  <w:p w14:paraId="7FDE0483" w14:textId="7009C24B" w:rsidR="00444E1F" w:rsidRPr="0047074E" w:rsidRDefault="00444E1F" w:rsidP="005F0B38">
            <w:pPr>
              <w:jc w:val="center"/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5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601C2A" w14:textId="77777777" w:rsidR="006129F0" w:rsidRPr="0047074E" w:rsidRDefault="006129F0" w:rsidP="005F0B38">
            <w:pPr>
              <w:jc w:val="right"/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25336E" w14:textId="77777777" w:rsidR="006129F0" w:rsidRPr="0047074E" w:rsidRDefault="006129F0" w:rsidP="005F0B38">
            <w:pPr>
              <w:rPr>
                <w:rFonts w:ascii="Arial" w:hAnsi="Arial" w:cs="Arial"/>
                <w:sz w:val="16"/>
                <w:szCs w:val="16"/>
                <w:lang w:eastAsia="es-MX"/>
              </w:rPr>
            </w:pPr>
          </w:p>
        </w:tc>
        <w:tc>
          <w:tcPr>
            <w:tcW w:w="2640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2B0F8" w14:textId="25F96962" w:rsidR="006129F0" w:rsidRPr="0047074E" w:rsidRDefault="006129F0" w:rsidP="005F0B38">
            <w:pPr>
              <w:ind w:hanging="143"/>
              <w:jc w:val="right"/>
              <w:rPr>
                <w:rFonts w:ascii="Arial" w:hAnsi="Arial" w:cs="Arial"/>
                <w:b/>
                <w:bCs/>
                <w:smallCap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C77298">
              <w:rPr>
                <w:rFonts w:ascii="Arial" w:hAnsi="Arial" w:cs="Arial"/>
                <w:b/>
                <w:bCs/>
                <w:smallCaps/>
                <w:color w:val="000000"/>
                <w:sz w:val="18"/>
                <w:szCs w:val="18"/>
                <w:lang w:eastAsia="es-MX"/>
              </w:rPr>
              <w:t>Total</w:t>
            </w:r>
            <w:proofErr w:type="gramEnd"/>
            <w:r>
              <w:rPr>
                <w:rFonts w:ascii="Arial" w:hAnsi="Arial" w:cs="Arial"/>
                <w:b/>
                <w:bCs/>
                <w:smallCaps/>
                <w:color w:val="000000"/>
                <w:sz w:val="18"/>
                <w:szCs w:val="18"/>
                <w:lang w:eastAsia="es-MX"/>
              </w:rPr>
              <w:t xml:space="preserve"> </w:t>
            </w:r>
            <w:r w:rsidRPr="00C77298">
              <w:rPr>
                <w:rFonts w:ascii="Arial" w:hAnsi="Arial" w:cs="Arial"/>
                <w:b/>
                <w:bCs/>
                <w:smallCaps/>
                <w:color w:val="000000"/>
                <w:sz w:val="18"/>
                <w:szCs w:val="18"/>
                <w:lang w:eastAsia="es-MX"/>
              </w:rPr>
              <w:t>Comprobado</w:t>
            </w:r>
            <w:r w:rsidRPr="0047074E">
              <w:rPr>
                <w:rFonts w:ascii="Arial" w:hAnsi="Arial" w:cs="Arial"/>
                <w:b/>
                <w:bCs/>
                <w:smallCaps/>
                <w:color w:val="000000"/>
                <w:sz w:val="16"/>
                <w:szCs w:val="16"/>
                <w:lang w:eastAsia="es-MX"/>
              </w:rPr>
              <w:t>:</w:t>
            </w:r>
          </w:p>
        </w:tc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0ABBE1CE" w14:textId="203BB0A8" w:rsidR="006129F0" w:rsidRPr="0047074E" w:rsidRDefault="006129F0" w:rsidP="006129F0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MX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eastAsia="es-MX"/>
              </w:rPr>
              <w:t>$</w:t>
            </w:r>
          </w:p>
        </w:tc>
      </w:tr>
    </w:tbl>
    <w:p w14:paraId="77073E98" w14:textId="43526984" w:rsidR="006129F0" w:rsidRDefault="006129F0" w:rsidP="005B1D68">
      <w:pPr>
        <w:pStyle w:val="Texto"/>
        <w:ind w:firstLine="0"/>
        <w:rPr>
          <w:b/>
          <w:smallCaps/>
          <w:szCs w:val="18"/>
        </w:rPr>
      </w:pPr>
    </w:p>
    <w:p w14:paraId="4BA6B58F" w14:textId="55900929" w:rsidR="00444E1F" w:rsidRDefault="00444E1F" w:rsidP="005B1D68">
      <w:pPr>
        <w:pStyle w:val="Texto"/>
        <w:ind w:firstLine="0"/>
        <w:rPr>
          <w:b/>
          <w:smallCaps/>
          <w:szCs w:val="18"/>
        </w:rPr>
      </w:pPr>
    </w:p>
    <w:tbl>
      <w:tblPr>
        <w:tblStyle w:val="Tablaconcuadrcula"/>
        <w:tblpPr w:leftFromText="141" w:rightFromText="141" w:vertAnchor="text" w:horzAnchor="margin" w:tblpXSpec="center" w:tblpY="177"/>
        <w:tblW w:w="9351" w:type="dxa"/>
        <w:tblLook w:val="04A0" w:firstRow="1" w:lastRow="0" w:firstColumn="1" w:lastColumn="0" w:noHBand="0" w:noVBand="1"/>
      </w:tblPr>
      <w:tblGrid>
        <w:gridCol w:w="4643"/>
        <w:gridCol w:w="4708"/>
      </w:tblGrid>
      <w:tr w:rsidR="00444E1F" w14:paraId="57CBF47F" w14:textId="77777777" w:rsidTr="005F0B38">
        <w:trPr>
          <w:trHeight w:val="1407"/>
        </w:trPr>
        <w:tc>
          <w:tcPr>
            <w:tcW w:w="4643" w:type="dxa"/>
          </w:tcPr>
          <w:p w14:paraId="027EA6EF" w14:textId="77777777" w:rsidR="00444E1F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</w:rPr>
            </w:pPr>
            <w:r w:rsidRPr="000E356C">
              <w:rPr>
                <w:rFonts w:ascii="Arial" w:hAnsi="Arial" w:cs="Arial"/>
                <w:b/>
                <w:color w:val="808080" w:themeColor="background1" w:themeShade="80"/>
              </w:rPr>
              <w:t>COMISIONADO</w:t>
            </w:r>
          </w:p>
          <w:p w14:paraId="4FD6C88F" w14:textId="1D94C4A1" w:rsidR="00444E1F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</w:rPr>
            </w:pPr>
          </w:p>
          <w:p w14:paraId="6F48130D" w14:textId="77777777" w:rsidR="00444E1F" w:rsidRPr="008D4C23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</w:rPr>
            </w:pPr>
          </w:p>
          <w:p w14:paraId="7DD8F675" w14:textId="77777777" w:rsidR="00444E1F" w:rsidRPr="008D4C23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</w:rPr>
            </w:pPr>
            <w:r w:rsidRPr="008D4C23">
              <w:rPr>
                <w:rFonts w:ascii="Arial" w:hAnsi="Arial" w:cs="Arial"/>
                <w:b/>
              </w:rPr>
              <w:t>_______________________________</w:t>
            </w:r>
          </w:p>
          <w:p w14:paraId="0773D58D" w14:textId="77777777" w:rsidR="00444E1F" w:rsidRPr="008D4C23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</w:rPr>
            </w:pPr>
            <w:r w:rsidRPr="00725AA5">
              <w:rPr>
                <w:rFonts w:ascii="Arial" w:hAnsi="Arial" w:cs="Arial"/>
                <w:b/>
                <w:sz w:val="20"/>
                <w:szCs w:val="20"/>
              </w:rPr>
              <w:t>(Nombre, firma y cargo del Servidor Público comisionado</w:t>
            </w:r>
            <w:r>
              <w:rPr>
                <w:rFonts w:ascii="Arial" w:hAnsi="Arial" w:cs="Arial"/>
                <w:b/>
              </w:rPr>
              <w:t>)</w:t>
            </w:r>
          </w:p>
        </w:tc>
        <w:tc>
          <w:tcPr>
            <w:tcW w:w="4708" w:type="dxa"/>
          </w:tcPr>
          <w:p w14:paraId="01D43D32" w14:textId="77777777" w:rsidR="00444E1F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</w:rPr>
            </w:pPr>
            <w:proofErr w:type="spellStart"/>
            <w:r w:rsidRPr="008D4C23">
              <w:rPr>
                <w:rFonts w:ascii="Arial" w:hAnsi="Arial" w:cs="Arial"/>
                <w:b/>
                <w:color w:val="808080" w:themeColor="background1" w:themeShade="80"/>
              </w:rPr>
              <w:t>Vo.Bo</w:t>
            </w:r>
            <w:proofErr w:type="spellEnd"/>
            <w:r w:rsidRPr="008D4C23">
              <w:rPr>
                <w:rFonts w:ascii="Arial" w:hAnsi="Arial" w:cs="Arial"/>
                <w:b/>
                <w:color w:val="808080" w:themeColor="background1" w:themeShade="80"/>
              </w:rPr>
              <w:t>.</w:t>
            </w:r>
          </w:p>
          <w:p w14:paraId="463C58C4" w14:textId="77777777" w:rsidR="00444E1F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  <w:sz w:val="10"/>
                <w:szCs w:val="10"/>
              </w:rPr>
            </w:pPr>
          </w:p>
          <w:p w14:paraId="14263A7D" w14:textId="3B0FCD43" w:rsidR="00444E1F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  <w:sz w:val="10"/>
                <w:szCs w:val="10"/>
              </w:rPr>
            </w:pPr>
          </w:p>
          <w:p w14:paraId="684260C6" w14:textId="77777777" w:rsidR="00444E1F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  <w:sz w:val="10"/>
                <w:szCs w:val="10"/>
              </w:rPr>
            </w:pPr>
          </w:p>
          <w:p w14:paraId="199E8B61" w14:textId="77777777" w:rsidR="00444E1F" w:rsidRPr="00D97103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  <w:color w:val="808080" w:themeColor="background1" w:themeShade="80"/>
                <w:sz w:val="10"/>
                <w:szCs w:val="10"/>
              </w:rPr>
            </w:pPr>
          </w:p>
          <w:p w14:paraId="7255C407" w14:textId="77777777" w:rsidR="00444E1F" w:rsidRPr="008D4C23" w:rsidRDefault="00444E1F" w:rsidP="005F0B38">
            <w:pPr>
              <w:pStyle w:val="Sinespaciado"/>
              <w:jc w:val="center"/>
              <w:rPr>
                <w:rFonts w:ascii="Arial" w:hAnsi="Arial" w:cs="Arial"/>
                <w:b/>
              </w:rPr>
            </w:pPr>
            <w:r w:rsidRPr="008D4C23">
              <w:rPr>
                <w:rFonts w:ascii="Arial" w:hAnsi="Arial" w:cs="Arial"/>
                <w:b/>
              </w:rPr>
              <w:t>_____________________________</w:t>
            </w:r>
          </w:p>
          <w:p w14:paraId="5F4E3ECC" w14:textId="77777777" w:rsidR="00444E1F" w:rsidRPr="00725AA5" w:rsidRDefault="00444E1F" w:rsidP="005F0B38">
            <w:pPr>
              <w:pStyle w:val="NormalWeb"/>
              <w:spacing w:before="0" w:after="0"/>
              <w:jc w:val="center"/>
              <w:rPr>
                <w:b/>
                <w:sz w:val="20"/>
              </w:rPr>
            </w:pPr>
            <w:r w:rsidRPr="00725AA5">
              <w:rPr>
                <w:rFonts w:ascii="Arial" w:hAnsi="Arial" w:cs="Arial"/>
                <w:b/>
                <w:sz w:val="20"/>
                <w:szCs w:val="16"/>
              </w:rPr>
              <w:t xml:space="preserve">(Nombre y firma del </w:t>
            </w:r>
            <w:proofErr w:type="gramStart"/>
            <w:r w:rsidRPr="00725AA5">
              <w:rPr>
                <w:rFonts w:ascii="Arial" w:hAnsi="Arial" w:cs="Arial"/>
                <w:b/>
                <w:sz w:val="20"/>
                <w:szCs w:val="16"/>
              </w:rPr>
              <w:t>Director</w:t>
            </w:r>
            <w:proofErr w:type="gramEnd"/>
            <w:r w:rsidRPr="00725AA5">
              <w:rPr>
                <w:rFonts w:ascii="Arial" w:hAnsi="Arial" w:cs="Arial"/>
                <w:b/>
                <w:sz w:val="20"/>
                <w:szCs w:val="16"/>
              </w:rPr>
              <w:t xml:space="preserve"> o Encargado del Área)</w:t>
            </w:r>
          </w:p>
        </w:tc>
      </w:tr>
    </w:tbl>
    <w:p w14:paraId="11BC5E69" w14:textId="77777777" w:rsidR="00444E1F" w:rsidRPr="005B1D68" w:rsidRDefault="00444E1F" w:rsidP="005B1D68">
      <w:pPr>
        <w:pStyle w:val="Texto"/>
        <w:ind w:firstLine="0"/>
        <w:rPr>
          <w:b/>
          <w:smallCaps/>
          <w:szCs w:val="18"/>
        </w:rPr>
      </w:pPr>
    </w:p>
    <w:sectPr w:rsidR="00444E1F" w:rsidRPr="005B1D68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6D23458" w14:textId="77777777" w:rsidR="00882D3E" w:rsidRDefault="00882D3E">
      <w:r>
        <w:separator/>
      </w:r>
    </w:p>
  </w:endnote>
  <w:endnote w:type="continuationSeparator" w:id="0">
    <w:p w14:paraId="0B992B04" w14:textId="77777777" w:rsidR="00882D3E" w:rsidRDefault="00882D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882D3E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882D3E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FB1143A" w14:textId="77777777" w:rsidR="00882D3E" w:rsidRDefault="00882D3E">
      <w:r>
        <w:separator/>
      </w:r>
    </w:p>
  </w:footnote>
  <w:footnote w:type="continuationSeparator" w:id="0">
    <w:p w14:paraId="7067FA00" w14:textId="77777777" w:rsidR="00882D3E" w:rsidRDefault="00882D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3ED6"/>
    <w:rsid w:val="004342D2"/>
    <w:rsid w:val="00434649"/>
    <w:rsid w:val="00434C42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4E1F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1D68"/>
    <w:rsid w:val="005B2179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29F0"/>
    <w:rsid w:val="006138DF"/>
    <w:rsid w:val="006142B8"/>
    <w:rsid w:val="006144A0"/>
    <w:rsid w:val="00615511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2D3E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E2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25E"/>
    <w:rsid w:val="00BF7CC8"/>
    <w:rsid w:val="00C009A4"/>
    <w:rsid w:val="00C011AE"/>
    <w:rsid w:val="00C0261A"/>
    <w:rsid w:val="00C02DFC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57B7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3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link w:val="SinespaciadoCar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433ED6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22</TotalTime>
  <Pages>1</Pages>
  <Words>180</Words>
  <Characters>990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1168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11</cp:revision>
  <cp:lastPrinted>2022-12-30T01:23:00Z</cp:lastPrinted>
  <dcterms:created xsi:type="dcterms:W3CDTF">2022-11-24T22:19:00Z</dcterms:created>
  <dcterms:modified xsi:type="dcterms:W3CDTF">2023-02-03T21:57:00Z</dcterms:modified>
</cp:coreProperties>
</file>