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4D0D3C7" w14:textId="77777777" w:rsidR="00791C8B" w:rsidRPr="003B136B" w:rsidRDefault="00791C8B" w:rsidP="00791C8B">
      <w:pPr>
        <w:pStyle w:val="Texto"/>
        <w:ind w:firstLine="0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H. AYUNTAMIENTO DE JALACINGO</w:t>
      </w:r>
      <w:r w:rsidRPr="003B136B">
        <w:rPr>
          <w:b/>
          <w:sz w:val="22"/>
          <w:szCs w:val="22"/>
        </w:rPr>
        <w:t>, VERACRUZ</w:t>
      </w:r>
    </w:p>
    <w:p w14:paraId="5A593F6D" w14:textId="77777777" w:rsidR="00791C8B" w:rsidRDefault="00791C8B" w:rsidP="00791C8B">
      <w:pPr>
        <w:pStyle w:val="Texto"/>
        <w:ind w:firstLine="0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COMPROBACIÓN DE VIÁTICOS E INFORME DE COMISIÓN</w:t>
      </w:r>
    </w:p>
    <w:p w14:paraId="2CE3130A" w14:textId="77777777" w:rsidR="00791C8B" w:rsidRDefault="00791C8B" w:rsidP="00791C8B">
      <w:pPr>
        <w:pStyle w:val="Texto"/>
        <w:ind w:firstLine="0"/>
        <w:jc w:val="right"/>
        <w:rPr>
          <w:b/>
          <w:smallCaps/>
          <w:color w:val="C00000"/>
          <w:sz w:val="16"/>
          <w:szCs w:val="16"/>
        </w:rPr>
      </w:pPr>
    </w:p>
    <w:p w14:paraId="6F4C5919" w14:textId="37EC58A2" w:rsidR="00791C8B" w:rsidRDefault="00791C8B" w:rsidP="00791C8B">
      <w:pPr>
        <w:pStyle w:val="Texto"/>
        <w:ind w:firstLine="0"/>
        <w:jc w:val="right"/>
        <w:rPr>
          <w:b/>
          <w:smallCaps/>
          <w:color w:val="C00000"/>
          <w:sz w:val="16"/>
          <w:szCs w:val="16"/>
        </w:rPr>
      </w:pPr>
      <w:r w:rsidRPr="00EC431B">
        <w:rPr>
          <w:b/>
          <w:smallCaps/>
          <w:color w:val="C00000"/>
          <w:sz w:val="16"/>
          <w:szCs w:val="16"/>
        </w:rPr>
        <w:t>Formato Teso_00</w:t>
      </w:r>
      <w:r>
        <w:rPr>
          <w:b/>
          <w:smallCaps/>
          <w:color w:val="C00000"/>
          <w:sz w:val="16"/>
          <w:szCs w:val="16"/>
        </w:rPr>
        <w:t>3 a</w:t>
      </w:r>
    </w:p>
    <w:p w14:paraId="060EFE05" w14:textId="1F1A4B76" w:rsidR="00791C8B" w:rsidRPr="003E7886" w:rsidRDefault="00791C8B" w:rsidP="00791C8B">
      <w:pPr>
        <w:jc w:val="right"/>
        <w:rPr>
          <w:rFonts w:ascii="Arial" w:hAnsi="Arial" w:cs="Arial"/>
          <w:b/>
          <w:color w:val="000000" w:themeColor="text1"/>
          <w:sz w:val="22"/>
          <w:szCs w:val="22"/>
          <w:lang w:val="es-ES_tradnl"/>
        </w:rPr>
      </w:pPr>
      <w:r>
        <w:rPr>
          <w:rFonts w:ascii="Arial" w:hAnsi="Arial" w:cs="Arial"/>
          <w:b/>
          <w:color w:val="000000" w:themeColor="text1"/>
          <w:sz w:val="22"/>
          <w:szCs w:val="22"/>
          <w:lang w:val="es-ES_tradnl"/>
        </w:rPr>
        <w:t>Jalacingo</w:t>
      </w:r>
      <w:r w:rsidRPr="003E7886">
        <w:rPr>
          <w:rFonts w:ascii="Arial" w:hAnsi="Arial" w:cs="Arial"/>
          <w:b/>
          <w:color w:val="000000" w:themeColor="text1"/>
          <w:sz w:val="22"/>
          <w:szCs w:val="22"/>
          <w:lang w:val="es-ES_tradnl"/>
        </w:rPr>
        <w:t xml:space="preserve">, Ver., </w:t>
      </w:r>
      <w:r w:rsidR="00D42232">
        <w:rPr>
          <w:rFonts w:ascii="Arial" w:hAnsi="Arial" w:cs="Arial"/>
          <w:b/>
          <w:color w:val="000000" w:themeColor="text1"/>
          <w:sz w:val="22"/>
          <w:szCs w:val="22"/>
          <w:lang w:val="es-ES_tradnl"/>
        </w:rPr>
        <w:t>___</w:t>
      </w:r>
      <w:r w:rsidRPr="003E7886">
        <w:rPr>
          <w:rFonts w:ascii="Arial" w:hAnsi="Arial" w:cs="Arial"/>
          <w:b/>
          <w:color w:val="000000" w:themeColor="text1"/>
          <w:sz w:val="22"/>
          <w:szCs w:val="22"/>
          <w:lang w:val="es-ES_tradnl"/>
        </w:rPr>
        <w:t xml:space="preserve"> de </w:t>
      </w:r>
      <w:r w:rsidR="00D42232">
        <w:rPr>
          <w:rFonts w:ascii="Arial" w:hAnsi="Arial" w:cs="Arial"/>
          <w:b/>
          <w:color w:val="000000" w:themeColor="text1"/>
          <w:sz w:val="22"/>
          <w:szCs w:val="22"/>
          <w:lang w:val="es-ES_tradnl"/>
        </w:rPr>
        <w:t xml:space="preserve">___________ </w:t>
      </w:r>
      <w:r w:rsidRPr="003E7886">
        <w:rPr>
          <w:rFonts w:ascii="Arial" w:hAnsi="Arial" w:cs="Arial"/>
          <w:b/>
          <w:color w:val="000000" w:themeColor="text1"/>
          <w:sz w:val="22"/>
          <w:szCs w:val="22"/>
          <w:lang w:val="es-ES_tradnl"/>
        </w:rPr>
        <w:t>de</w:t>
      </w:r>
      <w:r>
        <w:rPr>
          <w:rFonts w:ascii="Arial" w:hAnsi="Arial" w:cs="Arial"/>
          <w:b/>
          <w:color w:val="000000" w:themeColor="text1"/>
          <w:sz w:val="22"/>
          <w:szCs w:val="22"/>
          <w:lang w:val="es-ES_tradnl"/>
        </w:rPr>
        <w:t>l</w:t>
      </w:r>
      <w:r w:rsidRPr="003E7886">
        <w:rPr>
          <w:rFonts w:ascii="Arial" w:hAnsi="Arial" w:cs="Arial"/>
          <w:b/>
          <w:color w:val="000000" w:themeColor="text1"/>
          <w:sz w:val="22"/>
          <w:szCs w:val="22"/>
          <w:lang w:val="es-ES_tradnl"/>
        </w:rPr>
        <w:t xml:space="preserve"> 202</w:t>
      </w:r>
      <w:r w:rsidR="00D42232">
        <w:rPr>
          <w:rFonts w:ascii="Arial" w:hAnsi="Arial" w:cs="Arial"/>
          <w:b/>
          <w:color w:val="000000" w:themeColor="text1"/>
          <w:sz w:val="22"/>
          <w:szCs w:val="22"/>
          <w:lang w:val="es-ES_tradnl"/>
        </w:rPr>
        <w:t>__.</w:t>
      </w:r>
    </w:p>
    <w:p w14:paraId="0833BFE4" w14:textId="77777777" w:rsidR="00791C8B" w:rsidRDefault="00791C8B" w:rsidP="00791C8B">
      <w:pPr>
        <w:pStyle w:val="Sinespaciado"/>
        <w:spacing w:line="276" w:lineRule="auto"/>
        <w:rPr>
          <w:rFonts w:ascii="Arial" w:hAnsi="Arial" w:cs="Arial"/>
          <w:b/>
        </w:rPr>
      </w:pPr>
    </w:p>
    <w:p w14:paraId="5B2D809B" w14:textId="11CC4D47" w:rsidR="00B00CD6" w:rsidRDefault="00B00CD6" w:rsidP="00791C8B">
      <w:pPr>
        <w:pStyle w:val="Sinespaciado"/>
        <w:spacing w:line="276" w:lineRule="auto"/>
        <w:rPr>
          <w:rFonts w:ascii="Arial" w:hAnsi="Arial" w:cs="Arial"/>
          <w:b/>
          <w:color w:val="000000" w:themeColor="text1"/>
        </w:rPr>
      </w:pPr>
      <w:r>
        <w:rPr>
          <w:rFonts w:ascii="Arial" w:hAnsi="Arial" w:cs="Arial"/>
          <w:b/>
          <w:color w:val="000000" w:themeColor="text1"/>
        </w:rPr>
        <w:t>(anotar nombre de Tesorero Municipal)</w:t>
      </w:r>
    </w:p>
    <w:p w14:paraId="1466CE24" w14:textId="61176FEB" w:rsidR="00791C8B" w:rsidRPr="009829CD" w:rsidRDefault="00791C8B" w:rsidP="00791C8B">
      <w:pPr>
        <w:pStyle w:val="Sinespaciado"/>
        <w:spacing w:line="276" w:lineRule="auto"/>
        <w:rPr>
          <w:rFonts w:ascii="Arial" w:hAnsi="Arial" w:cs="Arial"/>
          <w:b/>
          <w:color w:val="000000" w:themeColor="text1"/>
        </w:rPr>
      </w:pPr>
      <w:r w:rsidRPr="009829CD">
        <w:rPr>
          <w:rFonts w:ascii="Arial" w:hAnsi="Arial" w:cs="Arial"/>
          <w:b/>
          <w:color w:val="000000" w:themeColor="text1"/>
        </w:rPr>
        <w:t>TESORERO MUNICIPAL</w:t>
      </w:r>
    </w:p>
    <w:p w14:paraId="46FF03E9" w14:textId="77777777" w:rsidR="00791C8B" w:rsidRPr="009829CD" w:rsidRDefault="00791C8B" w:rsidP="00791C8B">
      <w:pPr>
        <w:pStyle w:val="Sinespaciado"/>
        <w:spacing w:line="276" w:lineRule="auto"/>
        <w:rPr>
          <w:rFonts w:ascii="Arial" w:hAnsi="Arial" w:cs="Arial"/>
          <w:b/>
          <w:color w:val="000000" w:themeColor="text1"/>
        </w:rPr>
      </w:pPr>
      <w:r w:rsidRPr="009829CD">
        <w:rPr>
          <w:rFonts w:ascii="Arial" w:hAnsi="Arial" w:cs="Arial"/>
          <w:b/>
          <w:color w:val="000000" w:themeColor="text1"/>
        </w:rPr>
        <w:t>P R E S E N T E</w:t>
      </w:r>
    </w:p>
    <w:p w14:paraId="4045CA66" w14:textId="77777777" w:rsidR="00791C8B" w:rsidRPr="009E1098" w:rsidRDefault="00791C8B" w:rsidP="00791C8B">
      <w:pPr>
        <w:pStyle w:val="Sinespaciado"/>
        <w:spacing w:line="276" w:lineRule="auto"/>
        <w:rPr>
          <w:rFonts w:ascii="Arial" w:hAnsi="Arial" w:cs="Arial"/>
          <w:b/>
          <w:sz w:val="18"/>
          <w:szCs w:val="18"/>
        </w:rPr>
      </w:pPr>
    </w:p>
    <w:p w14:paraId="50729334" w14:textId="77777777" w:rsidR="00791C8B" w:rsidRDefault="00791C8B" w:rsidP="00791C8B">
      <w:pPr>
        <w:jc w:val="both"/>
        <w:rPr>
          <w:rFonts w:ascii="Arial" w:hAnsi="Arial" w:cs="Arial"/>
          <w:sz w:val="22"/>
          <w:szCs w:val="22"/>
        </w:rPr>
      </w:pPr>
      <w:r w:rsidRPr="00EB2AFC">
        <w:rPr>
          <w:rFonts w:ascii="Arial" w:hAnsi="Arial" w:cs="Arial"/>
          <w:sz w:val="22"/>
          <w:szCs w:val="22"/>
        </w:rPr>
        <w:t xml:space="preserve">Por medio del presente, me permito informarle a Usted </w:t>
      </w:r>
      <w:r>
        <w:rPr>
          <w:rFonts w:ascii="Arial" w:hAnsi="Arial" w:cs="Arial"/>
          <w:sz w:val="22"/>
          <w:szCs w:val="22"/>
        </w:rPr>
        <w:t xml:space="preserve">el </w:t>
      </w:r>
      <w:r w:rsidRPr="009829CD">
        <w:rPr>
          <w:rFonts w:ascii="Arial" w:hAnsi="Arial" w:cs="Arial"/>
          <w:b/>
          <w:bCs/>
          <w:sz w:val="22"/>
          <w:szCs w:val="22"/>
        </w:rPr>
        <w:t>desglose de la comprobación</w:t>
      </w:r>
      <w:r>
        <w:rPr>
          <w:rFonts w:ascii="Arial" w:hAnsi="Arial" w:cs="Arial"/>
          <w:sz w:val="22"/>
          <w:szCs w:val="22"/>
        </w:rPr>
        <w:t xml:space="preserve"> que ampara los viáticos e </w:t>
      </w:r>
      <w:r w:rsidRPr="009829CD">
        <w:rPr>
          <w:rFonts w:ascii="Arial" w:hAnsi="Arial" w:cs="Arial"/>
          <w:b/>
          <w:bCs/>
          <w:sz w:val="22"/>
          <w:szCs w:val="22"/>
        </w:rPr>
        <w:t>Informe Final</w:t>
      </w:r>
      <w:r>
        <w:rPr>
          <w:rFonts w:ascii="Arial" w:hAnsi="Arial" w:cs="Arial"/>
          <w:sz w:val="22"/>
          <w:szCs w:val="22"/>
        </w:rPr>
        <w:t xml:space="preserve"> de los recursos utilizados referente a la Comisión que me fue asignada como se detalla a continuación:</w:t>
      </w:r>
    </w:p>
    <w:p w14:paraId="6977D4D8" w14:textId="77777777" w:rsidR="006E7300" w:rsidRDefault="006E7300"/>
    <w:p w14:paraId="352D424E" w14:textId="77777777" w:rsidR="006E7300" w:rsidRDefault="006E7300"/>
    <w:tbl>
      <w:tblPr>
        <w:tblW w:w="6019" w:type="pct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90"/>
        <w:gridCol w:w="1334"/>
        <w:gridCol w:w="1334"/>
        <w:gridCol w:w="2298"/>
        <w:gridCol w:w="1697"/>
        <w:gridCol w:w="160"/>
        <w:gridCol w:w="121"/>
        <w:gridCol w:w="2104"/>
        <w:gridCol w:w="860"/>
        <w:gridCol w:w="18"/>
        <w:gridCol w:w="7"/>
        <w:gridCol w:w="135"/>
        <w:gridCol w:w="28"/>
      </w:tblGrid>
      <w:tr w:rsidR="006E7300" w:rsidRPr="00E264E3" w14:paraId="6DD613C7" w14:textId="77777777" w:rsidTr="006E7300">
        <w:trPr>
          <w:gridAfter w:val="3"/>
          <w:wAfter w:w="77" w:type="pct"/>
          <w:trHeight w:val="360"/>
          <w:jc w:val="center"/>
        </w:trPr>
        <w:tc>
          <w:tcPr>
            <w:tcW w:w="4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861E29" w14:textId="77777777" w:rsidR="00791C8B" w:rsidRPr="00E264E3" w:rsidRDefault="00791C8B" w:rsidP="005F0B38">
            <w:pPr>
              <w:jc w:val="center"/>
              <w:rPr>
                <w:rFonts w:ascii="Arial" w:hAnsi="Arial" w:cs="Arial"/>
                <w:lang w:eastAsia="es-MX"/>
              </w:rPr>
            </w:pPr>
          </w:p>
        </w:tc>
        <w:tc>
          <w:tcPr>
            <w:tcW w:w="1202" w:type="pct"/>
            <w:gridSpan w:val="2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FF6CA" w14:textId="77777777" w:rsidR="00791C8B" w:rsidRPr="00E264E3" w:rsidRDefault="00791C8B" w:rsidP="005F0B38">
            <w:pPr>
              <w:jc w:val="center"/>
              <w:rPr>
                <w:rFonts w:ascii="Arial" w:hAnsi="Arial" w:cs="Arial"/>
                <w:b/>
                <w:bCs/>
                <w:smallCaps/>
                <w:color w:val="000000"/>
                <w:lang w:eastAsia="es-MX"/>
              </w:rPr>
            </w:pPr>
            <w:r w:rsidRPr="00E264E3">
              <w:rPr>
                <w:rFonts w:ascii="Arial" w:hAnsi="Arial" w:cs="Arial"/>
                <w:b/>
                <w:bCs/>
                <w:smallCaps/>
                <w:color w:val="000000"/>
                <w:lang w:eastAsia="es-MX"/>
              </w:rPr>
              <w:t>Tipo de Trámite:</w:t>
            </w:r>
          </w:p>
        </w:tc>
        <w:tc>
          <w:tcPr>
            <w:tcW w:w="10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9933"/>
            <w:noWrap/>
            <w:vAlign w:val="center"/>
            <w:hideMark/>
          </w:tcPr>
          <w:p w14:paraId="1AEB92CE" w14:textId="77777777" w:rsidR="00791C8B" w:rsidRPr="00517129" w:rsidRDefault="00791C8B" w:rsidP="005F0B38">
            <w:pPr>
              <w:rPr>
                <w:rFonts w:ascii="Arial" w:hAnsi="Arial" w:cs="Arial"/>
                <w:b/>
                <w:bCs/>
                <w:smallCaps/>
                <w:color w:val="FFFFFF" w:themeColor="background1"/>
                <w:sz w:val="18"/>
                <w:szCs w:val="18"/>
                <w:lang w:eastAsia="es-MX"/>
              </w:rPr>
            </w:pPr>
            <w:r w:rsidRPr="00517129">
              <w:rPr>
                <w:rFonts w:ascii="Arial" w:hAnsi="Arial" w:cs="Arial"/>
                <w:b/>
                <w:bCs/>
                <w:smallCaps/>
                <w:color w:val="FFFFFF" w:themeColor="background1"/>
                <w:sz w:val="18"/>
                <w:szCs w:val="18"/>
                <w:lang w:eastAsia="es-MX"/>
              </w:rPr>
              <w:t>Comprobación</w:t>
            </w:r>
          </w:p>
        </w:tc>
        <w:tc>
          <w:tcPr>
            <w:tcW w:w="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BA035" w14:textId="165A4C8C" w:rsidR="00791C8B" w:rsidRPr="00E264E3" w:rsidRDefault="00791C8B" w:rsidP="005F0B38">
            <w:pPr>
              <w:rPr>
                <w:rFonts w:ascii="Arial" w:hAnsi="Arial" w:cs="Arial"/>
                <w:b/>
                <w:bCs/>
                <w:color w:val="000000"/>
                <w:lang w:eastAsia="es-MX"/>
              </w:rPr>
            </w:pPr>
            <w:r>
              <w:rPr>
                <w:rFonts w:ascii="Arial" w:hAnsi="Arial" w:cs="Arial"/>
                <w:b/>
                <w:bCs/>
                <w:color w:val="000000"/>
                <w:lang w:eastAsia="es-MX"/>
              </w:rPr>
              <w:t xml:space="preserve">$      </w:t>
            </w:r>
          </w:p>
        </w:tc>
        <w:tc>
          <w:tcPr>
            <w:tcW w:w="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EDF402" w14:textId="77777777" w:rsidR="00791C8B" w:rsidRPr="00E264E3" w:rsidRDefault="00791C8B" w:rsidP="005F0B38">
            <w:pPr>
              <w:rPr>
                <w:rFonts w:ascii="Arial" w:hAnsi="Arial" w:cs="Arial"/>
                <w:b/>
                <w:bCs/>
                <w:color w:val="000000"/>
                <w:lang w:eastAsia="es-MX"/>
              </w:rPr>
            </w:pPr>
          </w:p>
        </w:tc>
        <w:tc>
          <w:tcPr>
            <w:tcW w:w="14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6DA00" w14:textId="63F756B6" w:rsidR="00791C8B" w:rsidRPr="00E264E3" w:rsidRDefault="00791C8B" w:rsidP="005F0B38">
            <w:pPr>
              <w:tabs>
                <w:tab w:val="left" w:pos="1340"/>
              </w:tabs>
              <w:rPr>
                <w:rFonts w:ascii="Arial" w:hAnsi="Arial" w:cs="Arial"/>
                <w:b/>
                <w:bCs/>
                <w:smallCaps/>
                <w:color w:val="000000"/>
                <w:lang w:eastAsia="es-MX"/>
              </w:rPr>
            </w:pPr>
            <w:r w:rsidRPr="00E264E3">
              <w:rPr>
                <w:rFonts w:ascii="Arial" w:hAnsi="Arial" w:cs="Arial"/>
                <w:b/>
                <w:bCs/>
                <w:smallCaps/>
                <w:color w:val="000000"/>
                <w:lang w:eastAsia="es-MX"/>
              </w:rPr>
              <w:t>Fecha</w:t>
            </w:r>
            <w:r w:rsidRPr="006E7300">
              <w:rPr>
                <w:rFonts w:ascii="Arial" w:hAnsi="Arial" w:cs="Arial"/>
                <w:b/>
                <w:bCs/>
                <w:smallCaps/>
                <w:color w:val="000000"/>
                <w:sz w:val="22"/>
                <w:szCs w:val="22"/>
                <w:lang w:eastAsia="es-MX"/>
              </w:rPr>
              <w:t xml:space="preserve">: </w:t>
            </w:r>
            <w:r w:rsidRPr="006E7300">
              <w:rPr>
                <w:rFonts w:ascii="Arial" w:hAnsi="Arial" w:cs="Arial"/>
                <w:b/>
                <w:bCs/>
                <w:smallCaps/>
                <w:color w:val="000000"/>
                <w:sz w:val="16"/>
                <w:szCs w:val="16"/>
                <w:lang w:eastAsia="es-MX"/>
              </w:rPr>
              <w:t xml:space="preserve">  </w:t>
            </w:r>
          </w:p>
        </w:tc>
      </w:tr>
      <w:tr w:rsidR="006E7300" w:rsidRPr="00E264E3" w14:paraId="02296F0E" w14:textId="77777777" w:rsidTr="006E7300">
        <w:trPr>
          <w:trHeight w:val="308"/>
          <w:jc w:val="center"/>
        </w:trPr>
        <w:tc>
          <w:tcPr>
            <w:tcW w:w="4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C1BB12" w14:textId="77777777" w:rsidR="00791C8B" w:rsidRPr="00E264E3" w:rsidRDefault="00791C8B" w:rsidP="005F0B38">
            <w:pPr>
              <w:rPr>
                <w:rFonts w:ascii="Arial" w:hAnsi="Arial" w:cs="Arial"/>
                <w:b/>
                <w:bCs/>
                <w:color w:val="000000"/>
                <w:lang w:eastAsia="es-MX"/>
              </w:rPr>
            </w:pPr>
          </w:p>
        </w:tc>
        <w:tc>
          <w:tcPr>
            <w:tcW w:w="1202" w:type="pct"/>
            <w:gridSpan w:val="2"/>
            <w:vMerge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4B326C18" w14:textId="77777777" w:rsidR="00791C8B" w:rsidRPr="00E264E3" w:rsidRDefault="00791C8B" w:rsidP="005F0B38">
            <w:pPr>
              <w:rPr>
                <w:rFonts w:ascii="Arial" w:hAnsi="Arial" w:cs="Arial"/>
                <w:b/>
                <w:bCs/>
                <w:smallCaps/>
                <w:color w:val="000000"/>
                <w:lang w:eastAsia="es-MX"/>
              </w:rPr>
            </w:pPr>
          </w:p>
        </w:tc>
        <w:tc>
          <w:tcPr>
            <w:tcW w:w="103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9933"/>
            <w:noWrap/>
            <w:vAlign w:val="center"/>
            <w:hideMark/>
          </w:tcPr>
          <w:p w14:paraId="6869A44A" w14:textId="77777777" w:rsidR="00791C8B" w:rsidRPr="00517129" w:rsidRDefault="00791C8B" w:rsidP="005F0B38">
            <w:pPr>
              <w:rPr>
                <w:rFonts w:ascii="Arial" w:hAnsi="Arial" w:cs="Arial"/>
                <w:b/>
                <w:bCs/>
                <w:smallCaps/>
                <w:color w:val="FFFFFF" w:themeColor="background1"/>
                <w:sz w:val="18"/>
                <w:szCs w:val="18"/>
                <w:lang w:eastAsia="es-MX"/>
              </w:rPr>
            </w:pPr>
            <w:r w:rsidRPr="00517129">
              <w:rPr>
                <w:rFonts w:ascii="Arial" w:hAnsi="Arial" w:cs="Arial"/>
                <w:b/>
                <w:bCs/>
                <w:smallCaps/>
                <w:color w:val="FFFFFF" w:themeColor="background1"/>
                <w:sz w:val="18"/>
                <w:szCs w:val="18"/>
                <w:lang w:eastAsia="es-MX"/>
              </w:rPr>
              <w:t>Reposición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0A757" w14:textId="21375CFF" w:rsidR="00791C8B" w:rsidRPr="00E264E3" w:rsidRDefault="00791C8B" w:rsidP="005F0B38">
            <w:pPr>
              <w:rPr>
                <w:rFonts w:ascii="Arial" w:hAnsi="Arial" w:cs="Arial"/>
                <w:b/>
                <w:bCs/>
                <w:color w:val="000000"/>
                <w:lang w:eastAsia="es-MX"/>
              </w:rPr>
            </w:pPr>
            <w:r>
              <w:rPr>
                <w:rFonts w:ascii="Arial" w:hAnsi="Arial" w:cs="Arial"/>
                <w:b/>
                <w:bCs/>
                <w:color w:val="000000"/>
                <w:lang w:eastAsia="es-MX"/>
              </w:rPr>
              <w:t>$</w:t>
            </w:r>
            <w:r w:rsidRPr="00E264E3">
              <w:rPr>
                <w:rFonts w:ascii="Arial" w:hAnsi="Arial" w:cs="Arial"/>
                <w:b/>
                <w:bCs/>
                <w:color w:val="000000"/>
                <w:lang w:eastAsia="es-MX"/>
              </w:rPr>
              <w:t> </w:t>
            </w:r>
            <w:r>
              <w:rPr>
                <w:rFonts w:ascii="Arial" w:hAnsi="Arial" w:cs="Arial"/>
                <w:b/>
                <w:bCs/>
                <w:color w:val="000000"/>
                <w:lang w:eastAsia="es-MX"/>
              </w:rPr>
              <w:t xml:space="preserve">       </w:t>
            </w:r>
          </w:p>
        </w:tc>
        <w:tc>
          <w:tcPr>
            <w:tcW w:w="127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B08321" w14:textId="77777777" w:rsidR="00791C8B" w:rsidRPr="00E264E3" w:rsidRDefault="00791C8B" w:rsidP="005F0B38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MX"/>
              </w:rPr>
            </w:pPr>
          </w:p>
        </w:tc>
        <w:tc>
          <w:tcPr>
            <w:tcW w:w="949" w:type="pct"/>
            <w:tcBorders>
              <w:top w:val="nil"/>
              <w:left w:val="nil"/>
              <w:bottom w:val="nil"/>
              <w:right w:val="nil"/>
            </w:tcBorders>
          </w:tcPr>
          <w:p w14:paraId="40A3709D" w14:textId="77777777" w:rsidR="00791C8B" w:rsidRPr="00E264E3" w:rsidRDefault="00791C8B" w:rsidP="005F0B38">
            <w:pPr>
              <w:rPr>
                <w:rFonts w:ascii="Arial" w:hAnsi="Arial" w:cs="Arial"/>
                <w:lang w:eastAsia="es-MX"/>
              </w:rPr>
            </w:pPr>
          </w:p>
        </w:tc>
        <w:tc>
          <w:tcPr>
            <w:tcW w:w="39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2418E4" w14:textId="77777777" w:rsidR="00791C8B" w:rsidRPr="00E264E3" w:rsidRDefault="00791C8B" w:rsidP="005F0B38">
            <w:pPr>
              <w:rPr>
                <w:rFonts w:ascii="Arial" w:hAnsi="Arial" w:cs="Arial"/>
                <w:lang w:eastAsia="es-MX"/>
              </w:rPr>
            </w:pPr>
          </w:p>
        </w:tc>
        <w:tc>
          <w:tcPr>
            <w:tcW w:w="7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DBC535" w14:textId="77777777" w:rsidR="00791C8B" w:rsidRPr="00E264E3" w:rsidRDefault="00791C8B" w:rsidP="005F0B38">
            <w:pPr>
              <w:rPr>
                <w:rFonts w:ascii="Arial" w:hAnsi="Arial" w:cs="Arial"/>
                <w:lang w:eastAsia="es-MX"/>
              </w:rPr>
            </w:pPr>
          </w:p>
        </w:tc>
      </w:tr>
      <w:tr w:rsidR="006E7300" w:rsidRPr="00E264E3" w14:paraId="7AACB3DB" w14:textId="77777777" w:rsidTr="006E7300">
        <w:trPr>
          <w:trHeight w:val="50"/>
          <w:jc w:val="center"/>
        </w:trPr>
        <w:tc>
          <w:tcPr>
            <w:tcW w:w="4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9615AD" w14:textId="77777777" w:rsidR="00791C8B" w:rsidRPr="00E264E3" w:rsidRDefault="00791C8B" w:rsidP="005F0B38">
            <w:pPr>
              <w:rPr>
                <w:rFonts w:ascii="Arial" w:hAnsi="Arial" w:cs="Arial"/>
                <w:lang w:eastAsia="es-MX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CA3A0F" w14:textId="77777777" w:rsidR="00791C8B" w:rsidRPr="00E264E3" w:rsidRDefault="00791C8B" w:rsidP="005F0B38">
            <w:pPr>
              <w:jc w:val="center"/>
              <w:rPr>
                <w:rFonts w:ascii="Arial" w:hAnsi="Arial" w:cs="Arial"/>
                <w:lang w:eastAsia="es-MX"/>
              </w:rPr>
            </w:pPr>
          </w:p>
        </w:tc>
        <w:tc>
          <w:tcPr>
            <w:tcW w:w="6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22225C" w14:textId="77777777" w:rsidR="00791C8B" w:rsidRPr="00E264E3" w:rsidRDefault="00791C8B" w:rsidP="005F0B38">
            <w:pPr>
              <w:jc w:val="center"/>
              <w:rPr>
                <w:rFonts w:ascii="Arial" w:hAnsi="Arial" w:cs="Arial"/>
                <w:lang w:eastAsia="es-MX"/>
              </w:rPr>
            </w:pPr>
          </w:p>
        </w:tc>
        <w:tc>
          <w:tcPr>
            <w:tcW w:w="10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8D1AEE" w14:textId="77777777" w:rsidR="00791C8B" w:rsidRPr="003A56C6" w:rsidRDefault="00791C8B" w:rsidP="005F0B38">
            <w:pPr>
              <w:jc w:val="center"/>
              <w:rPr>
                <w:rFonts w:ascii="Arial" w:hAnsi="Arial" w:cs="Arial"/>
                <w:sz w:val="4"/>
                <w:szCs w:val="4"/>
                <w:lang w:eastAsia="es-MX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4F11E0" w14:textId="77777777" w:rsidR="00791C8B" w:rsidRPr="00E264E3" w:rsidRDefault="00791C8B" w:rsidP="005F0B38">
            <w:pPr>
              <w:jc w:val="center"/>
              <w:rPr>
                <w:rFonts w:ascii="Arial" w:hAnsi="Arial" w:cs="Arial"/>
                <w:lang w:eastAsia="es-MX"/>
              </w:rPr>
            </w:pPr>
          </w:p>
        </w:tc>
        <w:tc>
          <w:tcPr>
            <w:tcW w:w="127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6D8A0E" w14:textId="77777777" w:rsidR="00791C8B" w:rsidRPr="00E264E3" w:rsidRDefault="00791C8B" w:rsidP="005F0B38">
            <w:pPr>
              <w:jc w:val="center"/>
              <w:rPr>
                <w:rFonts w:ascii="Arial" w:hAnsi="Arial" w:cs="Arial"/>
                <w:lang w:eastAsia="es-MX"/>
              </w:rPr>
            </w:pPr>
          </w:p>
        </w:tc>
        <w:tc>
          <w:tcPr>
            <w:tcW w:w="949" w:type="pct"/>
            <w:tcBorders>
              <w:top w:val="nil"/>
              <w:left w:val="nil"/>
              <w:bottom w:val="nil"/>
              <w:right w:val="nil"/>
            </w:tcBorders>
          </w:tcPr>
          <w:p w14:paraId="6C560018" w14:textId="77777777" w:rsidR="00791C8B" w:rsidRPr="00E264E3" w:rsidRDefault="00791C8B" w:rsidP="005F0B38">
            <w:pPr>
              <w:jc w:val="center"/>
              <w:rPr>
                <w:rFonts w:ascii="Arial" w:hAnsi="Arial" w:cs="Arial"/>
                <w:lang w:eastAsia="es-MX"/>
              </w:rPr>
            </w:pPr>
          </w:p>
        </w:tc>
        <w:tc>
          <w:tcPr>
            <w:tcW w:w="39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4E7DB9" w14:textId="77777777" w:rsidR="00791C8B" w:rsidRPr="00E264E3" w:rsidRDefault="00791C8B" w:rsidP="005F0B38">
            <w:pPr>
              <w:jc w:val="center"/>
              <w:rPr>
                <w:rFonts w:ascii="Arial" w:hAnsi="Arial" w:cs="Arial"/>
                <w:lang w:eastAsia="es-MX"/>
              </w:rPr>
            </w:pPr>
          </w:p>
        </w:tc>
        <w:tc>
          <w:tcPr>
            <w:tcW w:w="7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39F659" w14:textId="77777777" w:rsidR="00791C8B" w:rsidRPr="00E264E3" w:rsidRDefault="00791C8B" w:rsidP="005F0B38">
            <w:pPr>
              <w:jc w:val="center"/>
              <w:rPr>
                <w:rFonts w:ascii="Arial" w:hAnsi="Arial" w:cs="Arial"/>
                <w:lang w:eastAsia="es-MX"/>
              </w:rPr>
            </w:pPr>
          </w:p>
        </w:tc>
      </w:tr>
      <w:tr w:rsidR="006E7300" w:rsidRPr="00E264E3" w14:paraId="46E7589F" w14:textId="77777777" w:rsidTr="006E7300">
        <w:trPr>
          <w:gridAfter w:val="1"/>
          <w:wAfter w:w="13" w:type="pct"/>
          <w:trHeight w:val="315"/>
          <w:jc w:val="center"/>
        </w:trPr>
        <w:tc>
          <w:tcPr>
            <w:tcW w:w="1651" w:type="pct"/>
            <w:gridSpan w:val="3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E7CDEC1" w14:textId="77777777" w:rsidR="006E7300" w:rsidRPr="00E264E3" w:rsidRDefault="006E7300" w:rsidP="005F0B38">
            <w:pPr>
              <w:jc w:val="right"/>
              <w:rPr>
                <w:rFonts w:ascii="Arial" w:hAnsi="Arial" w:cs="Arial"/>
                <w:b/>
                <w:bCs/>
                <w:smallCaps/>
                <w:color w:val="000000"/>
                <w:lang w:eastAsia="es-MX"/>
              </w:rPr>
            </w:pPr>
            <w:r w:rsidRPr="00E264E3">
              <w:rPr>
                <w:rFonts w:ascii="Arial" w:hAnsi="Arial" w:cs="Arial"/>
                <w:b/>
                <w:bCs/>
                <w:smallCaps/>
                <w:color w:val="000000"/>
                <w:lang w:eastAsia="es-MX"/>
              </w:rPr>
              <w:t xml:space="preserve">Nombre del </w:t>
            </w:r>
            <w:r>
              <w:rPr>
                <w:rFonts w:ascii="Arial" w:hAnsi="Arial" w:cs="Arial"/>
                <w:b/>
                <w:bCs/>
                <w:smallCaps/>
                <w:color w:val="000000"/>
                <w:lang w:eastAsia="es-MX"/>
              </w:rPr>
              <w:t>Servidor Público</w:t>
            </w:r>
            <w:r w:rsidRPr="00E264E3">
              <w:rPr>
                <w:rFonts w:ascii="Arial" w:hAnsi="Arial" w:cs="Arial"/>
                <w:b/>
                <w:bCs/>
                <w:smallCaps/>
                <w:color w:val="000000"/>
                <w:lang w:eastAsia="es-MX"/>
              </w:rPr>
              <w:t>:</w:t>
            </w:r>
          </w:p>
        </w:tc>
        <w:tc>
          <w:tcPr>
            <w:tcW w:w="3264" w:type="pct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063AC1B" w14:textId="2FE209CE" w:rsidR="006E7300" w:rsidRPr="006E007E" w:rsidRDefault="006E7300" w:rsidP="005F0B38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7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CE4986" w14:textId="77777777" w:rsidR="006E7300" w:rsidRPr="00E264E3" w:rsidRDefault="006E7300" w:rsidP="005F0B38">
            <w:pPr>
              <w:rPr>
                <w:rFonts w:ascii="Arial" w:hAnsi="Arial" w:cs="Arial"/>
                <w:b/>
                <w:bCs/>
                <w:color w:val="000000"/>
                <w:lang w:eastAsia="es-MX"/>
              </w:rPr>
            </w:pPr>
          </w:p>
        </w:tc>
      </w:tr>
      <w:tr w:rsidR="006E7300" w:rsidRPr="00E264E3" w14:paraId="3C75BFB9" w14:textId="77777777" w:rsidTr="006E7300">
        <w:trPr>
          <w:gridAfter w:val="1"/>
          <w:wAfter w:w="13" w:type="pct"/>
          <w:trHeight w:val="308"/>
          <w:jc w:val="center"/>
        </w:trPr>
        <w:tc>
          <w:tcPr>
            <w:tcW w:w="1651" w:type="pct"/>
            <w:gridSpan w:val="3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43F956B" w14:textId="77777777" w:rsidR="00791C8B" w:rsidRPr="00E264E3" w:rsidRDefault="00791C8B" w:rsidP="005F0B38">
            <w:pPr>
              <w:jc w:val="right"/>
              <w:rPr>
                <w:rFonts w:ascii="Arial" w:hAnsi="Arial" w:cs="Arial"/>
                <w:b/>
                <w:bCs/>
                <w:smallCaps/>
                <w:color w:val="000000"/>
                <w:lang w:eastAsia="es-MX"/>
              </w:rPr>
            </w:pPr>
            <w:r w:rsidRPr="00E264E3">
              <w:rPr>
                <w:rFonts w:ascii="Arial" w:hAnsi="Arial" w:cs="Arial"/>
                <w:b/>
                <w:bCs/>
                <w:smallCaps/>
                <w:color w:val="000000"/>
                <w:lang w:eastAsia="es-MX"/>
              </w:rPr>
              <w:t>Área</w:t>
            </w:r>
            <w:r>
              <w:rPr>
                <w:rFonts w:ascii="Arial" w:hAnsi="Arial" w:cs="Arial"/>
                <w:b/>
                <w:bCs/>
                <w:smallCaps/>
                <w:color w:val="000000"/>
                <w:lang w:eastAsia="es-MX"/>
              </w:rPr>
              <w:t xml:space="preserve"> Administrativa</w:t>
            </w:r>
            <w:r w:rsidRPr="00E264E3">
              <w:rPr>
                <w:rFonts w:ascii="Arial" w:hAnsi="Arial" w:cs="Arial"/>
                <w:b/>
                <w:bCs/>
                <w:smallCaps/>
                <w:color w:val="000000"/>
                <w:lang w:eastAsia="es-MX"/>
              </w:rPr>
              <w:t>:</w:t>
            </w:r>
          </w:p>
        </w:tc>
        <w:tc>
          <w:tcPr>
            <w:tcW w:w="103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653F28E" w14:textId="0D9EFF2D" w:rsidR="00791C8B" w:rsidRPr="00E264E3" w:rsidRDefault="00791C8B" w:rsidP="005F0B38">
            <w:pPr>
              <w:rPr>
                <w:rFonts w:ascii="Arial" w:hAnsi="Arial" w:cs="Arial"/>
                <w:b/>
                <w:bCs/>
                <w:color w:val="000000"/>
                <w:lang w:eastAsia="es-MX"/>
              </w:rPr>
            </w:pPr>
          </w:p>
        </w:tc>
        <w:tc>
          <w:tcPr>
            <w:tcW w:w="2230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CEC67" w14:textId="77777777" w:rsidR="00791C8B" w:rsidRPr="00E264E3" w:rsidRDefault="00791C8B" w:rsidP="005F0B38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MX"/>
              </w:rPr>
            </w:pPr>
            <w:r w:rsidRPr="00E264E3">
              <w:rPr>
                <w:rFonts w:ascii="Arial" w:hAnsi="Arial" w:cs="Arial"/>
                <w:b/>
                <w:bCs/>
                <w:color w:val="000000"/>
                <w:lang w:eastAsia="es-MX"/>
              </w:rPr>
              <w:t> </w:t>
            </w:r>
          </w:p>
        </w:tc>
        <w:tc>
          <w:tcPr>
            <w:tcW w:w="7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561BD1" w14:textId="77777777" w:rsidR="00791C8B" w:rsidRPr="00E264E3" w:rsidRDefault="00791C8B" w:rsidP="005F0B38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MX"/>
              </w:rPr>
            </w:pPr>
          </w:p>
        </w:tc>
      </w:tr>
      <w:tr w:rsidR="006E7300" w:rsidRPr="00E264E3" w14:paraId="32DBBC07" w14:textId="77777777" w:rsidTr="006E7300">
        <w:trPr>
          <w:trHeight w:val="50"/>
          <w:jc w:val="center"/>
        </w:trPr>
        <w:tc>
          <w:tcPr>
            <w:tcW w:w="4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48E8CA" w14:textId="77777777" w:rsidR="00791C8B" w:rsidRPr="00E264E3" w:rsidRDefault="00791C8B" w:rsidP="005F0B38">
            <w:pPr>
              <w:rPr>
                <w:rFonts w:ascii="Arial" w:hAnsi="Arial" w:cs="Arial"/>
                <w:lang w:eastAsia="es-MX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1749EC" w14:textId="77777777" w:rsidR="00791C8B" w:rsidRPr="00E264E3" w:rsidRDefault="00791C8B" w:rsidP="005F0B38">
            <w:pPr>
              <w:jc w:val="right"/>
              <w:rPr>
                <w:rFonts w:ascii="Arial" w:hAnsi="Arial" w:cs="Arial"/>
                <w:lang w:eastAsia="es-MX"/>
              </w:rPr>
            </w:pPr>
          </w:p>
        </w:tc>
        <w:tc>
          <w:tcPr>
            <w:tcW w:w="6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7BD9F1" w14:textId="77777777" w:rsidR="00791C8B" w:rsidRPr="003A56C6" w:rsidRDefault="00791C8B" w:rsidP="005F0B38">
            <w:pPr>
              <w:jc w:val="center"/>
              <w:rPr>
                <w:rFonts w:ascii="Arial" w:hAnsi="Arial" w:cs="Arial"/>
                <w:sz w:val="16"/>
                <w:szCs w:val="16"/>
                <w:lang w:eastAsia="es-MX"/>
              </w:rPr>
            </w:pPr>
          </w:p>
        </w:tc>
        <w:tc>
          <w:tcPr>
            <w:tcW w:w="10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64F260" w14:textId="77777777" w:rsidR="00791C8B" w:rsidRPr="003A56C6" w:rsidRDefault="00791C8B" w:rsidP="005F0B38">
            <w:pPr>
              <w:jc w:val="center"/>
              <w:rPr>
                <w:rFonts w:ascii="Arial" w:hAnsi="Arial" w:cs="Arial"/>
                <w:sz w:val="16"/>
                <w:szCs w:val="16"/>
                <w:lang w:eastAsia="es-MX"/>
              </w:rPr>
            </w:pP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B34895" w14:textId="77777777" w:rsidR="00791C8B" w:rsidRPr="00BE2F3C" w:rsidRDefault="00791C8B" w:rsidP="005F0B38">
            <w:pPr>
              <w:jc w:val="center"/>
              <w:rPr>
                <w:rFonts w:ascii="Arial" w:hAnsi="Arial" w:cs="Arial"/>
                <w:smallCaps/>
                <w:sz w:val="22"/>
                <w:szCs w:val="22"/>
                <w:lang w:eastAsia="es-MX"/>
              </w:rPr>
            </w:pPr>
          </w:p>
        </w:tc>
        <w:tc>
          <w:tcPr>
            <w:tcW w:w="127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F451B2" w14:textId="77777777" w:rsidR="00791C8B" w:rsidRPr="003A56C6" w:rsidRDefault="00791C8B" w:rsidP="005F0B38">
            <w:pPr>
              <w:jc w:val="center"/>
              <w:rPr>
                <w:rFonts w:ascii="Arial" w:hAnsi="Arial" w:cs="Arial"/>
                <w:sz w:val="16"/>
                <w:szCs w:val="16"/>
                <w:lang w:eastAsia="es-MX"/>
              </w:rPr>
            </w:pPr>
          </w:p>
        </w:tc>
        <w:tc>
          <w:tcPr>
            <w:tcW w:w="949" w:type="pct"/>
            <w:tcBorders>
              <w:top w:val="nil"/>
              <w:left w:val="nil"/>
              <w:bottom w:val="nil"/>
              <w:right w:val="nil"/>
            </w:tcBorders>
          </w:tcPr>
          <w:p w14:paraId="20EF0424" w14:textId="77777777" w:rsidR="00791C8B" w:rsidRPr="003A56C6" w:rsidRDefault="00791C8B" w:rsidP="005F0B38">
            <w:pPr>
              <w:jc w:val="center"/>
              <w:rPr>
                <w:rFonts w:ascii="Arial" w:hAnsi="Arial" w:cs="Arial"/>
                <w:sz w:val="16"/>
                <w:szCs w:val="16"/>
                <w:lang w:eastAsia="es-MX"/>
              </w:rPr>
            </w:pPr>
          </w:p>
        </w:tc>
        <w:tc>
          <w:tcPr>
            <w:tcW w:w="39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7E90E7" w14:textId="77777777" w:rsidR="00791C8B" w:rsidRPr="003A56C6" w:rsidRDefault="00791C8B" w:rsidP="005F0B38">
            <w:pPr>
              <w:jc w:val="center"/>
              <w:rPr>
                <w:rFonts w:ascii="Arial" w:hAnsi="Arial" w:cs="Arial"/>
                <w:sz w:val="16"/>
                <w:szCs w:val="16"/>
                <w:lang w:eastAsia="es-MX"/>
              </w:rPr>
            </w:pPr>
          </w:p>
        </w:tc>
        <w:tc>
          <w:tcPr>
            <w:tcW w:w="7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89ADC1" w14:textId="77777777" w:rsidR="00791C8B" w:rsidRPr="00E264E3" w:rsidRDefault="00791C8B" w:rsidP="005F0B38">
            <w:pPr>
              <w:jc w:val="center"/>
              <w:rPr>
                <w:rFonts w:ascii="Arial" w:hAnsi="Arial" w:cs="Arial"/>
                <w:lang w:eastAsia="es-MX"/>
              </w:rPr>
            </w:pPr>
          </w:p>
        </w:tc>
      </w:tr>
    </w:tbl>
    <w:p w14:paraId="23187674" w14:textId="77777777" w:rsidR="006E7300" w:rsidRDefault="006E7300"/>
    <w:tbl>
      <w:tblPr>
        <w:tblW w:w="5080" w:type="pct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92"/>
        <w:gridCol w:w="1132"/>
        <w:gridCol w:w="1275"/>
        <w:gridCol w:w="1702"/>
        <w:gridCol w:w="2975"/>
        <w:gridCol w:w="1275"/>
      </w:tblGrid>
      <w:tr w:rsidR="00791C8B" w:rsidRPr="00E264E3" w14:paraId="6765DBE6" w14:textId="77777777" w:rsidTr="006E7300">
        <w:trPr>
          <w:trHeight w:val="64"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9933"/>
          </w:tcPr>
          <w:p w14:paraId="32C91636" w14:textId="77777777" w:rsidR="00791C8B" w:rsidRPr="0042003C" w:rsidRDefault="00791C8B" w:rsidP="005F0B38">
            <w:pPr>
              <w:jc w:val="center"/>
              <w:rPr>
                <w:rFonts w:ascii="Arial" w:hAnsi="Arial" w:cs="Arial"/>
                <w:b/>
                <w:bCs/>
                <w:smallCaps/>
                <w:color w:val="FFFFFF" w:themeColor="background1"/>
                <w:sz w:val="22"/>
                <w:szCs w:val="22"/>
                <w:lang w:eastAsia="es-MX"/>
              </w:rPr>
            </w:pPr>
            <w:r w:rsidRPr="0042003C">
              <w:rPr>
                <w:rFonts w:ascii="Arial" w:hAnsi="Arial" w:cs="Arial"/>
                <w:b/>
                <w:bCs/>
                <w:smallCaps/>
                <w:color w:val="FFFFFF" w:themeColor="background1"/>
                <w:lang w:eastAsia="es-MX"/>
              </w:rPr>
              <w:t>Detalle de la Partida Viáticos</w:t>
            </w:r>
            <w:r>
              <w:rPr>
                <w:rFonts w:ascii="Arial" w:hAnsi="Arial" w:cs="Arial"/>
                <w:b/>
                <w:bCs/>
                <w:smallCaps/>
                <w:color w:val="FFFFFF" w:themeColor="background1"/>
                <w:lang w:eastAsia="es-MX"/>
              </w:rPr>
              <w:t xml:space="preserve"> Comprobados</w:t>
            </w:r>
          </w:p>
        </w:tc>
      </w:tr>
      <w:tr w:rsidR="006E7300" w:rsidRPr="00E264E3" w14:paraId="0006D613" w14:textId="77777777" w:rsidTr="006E7300">
        <w:trPr>
          <w:trHeight w:val="293"/>
          <w:jc w:val="center"/>
        </w:trPr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9933"/>
            <w:vAlign w:val="center"/>
            <w:hideMark/>
          </w:tcPr>
          <w:p w14:paraId="49B1EEEE" w14:textId="77777777" w:rsidR="00791C8B" w:rsidRPr="0042003C" w:rsidRDefault="00791C8B" w:rsidP="005F0B38">
            <w:pPr>
              <w:jc w:val="center"/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</w:pPr>
            <w:r w:rsidRPr="0042003C"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  <w:t>Fecha</w:t>
            </w:r>
          </w:p>
        </w:tc>
        <w:tc>
          <w:tcPr>
            <w:tcW w:w="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39933"/>
            <w:vAlign w:val="center"/>
            <w:hideMark/>
          </w:tcPr>
          <w:p w14:paraId="4A27FB46" w14:textId="77777777" w:rsidR="00791C8B" w:rsidRPr="0042003C" w:rsidRDefault="00791C8B" w:rsidP="005F0B38">
            <w:pPr>
              <w:jc w:val="center"/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</w:pPr>
            <w:r w:rsidRPr="0042003C"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  <w:t>No. Factura</w:t>
            </w:r>
          </w:p>
        </w:tc>
        <w:tc>
          <w:tcPr>
            <w:tcW w:w="6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39933"/>
            <w:vAlign w:val="center"/>
            <w:hideMark/>
          </w:tcPr>
          <w:p w14:paraId="7ADF8BF6" w14:textId="77777777" w:rsidR="00791C8B" w:rsidRPr="0042003C" w:rsidRDefault="00791C8B" w:rsidP="005F0B38">
            <w:pPr>
              <w:jc w:val="center"/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</w:pPr>
            <w:r w:rsidRPr="0042003C"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  <w:t>Partida Presupuestal</w:t>
            </w:r>
          </w:p>
        </w:tc>
        <w:tc>
          <w:tcPr>
            <w:tcW w:w="9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39933"/>
            <w:vAlign w:val="center"/>
          </w:tcPr>
          <w:p w14:paraId="6D094CE8" w14:textId="77777777" w:rsidR="00791C8B" w:rsidRPr="0042003C" w:rsidRDefault="00791C8B" w:rsidP="005F0B38">
            <w:pPr>
              <w:jc w:val="center"/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</w:pPr>
            <w:r w:rsidRPr="0042003C"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  <w:t>Programa</w:t>
            </w:r>
          </w:p>
          <w:p w14:paraId="18D859E5" w14:textId="77777777" w:rsidR="00791C8B" w:rsidRPr="0042003C" w:rsidRDefault="00791C8B" w:rsidP="005F0B38">
            <w:pPr>
              <w:jc w:val="center"/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</w:pPr>
            <w:r w:rsidRPr="0042003C"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  <w:t>Presupuestario</w:t>
            </w:r>
          </w:p>
        </w:tc>
        <w:tc>
          <w:tcPr>
            <w:tcW w:w="1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339933"/>
            <w:vAlign w:val="center"/>
          </w:tcPr>
          <w:p w14:paraId="3EFD522D" w14:textId="77777777" w:rsidR="00791C8B" w:rsidRPr="0042003C" w:rsidRDefault="00791C8B" w:rsidP="005F0B38">
            <w:pPr>
              <w:jc w:val="center"/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</w:pPr>
            <w:r w:rsidRPr="0042003C"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39933"/>
            <w:vAlign w:val="center"/>
            <w:hideMark/>
          </w:tcPr>
          <w:p w14:paraId="174653BA" w14:textId="77777777" w:rsidR="00791C8B" w:rsidRPr="0042003C" w:rsidRDefault="00791C8B" w:rsidP="005F0B38">
            <w:pPr>
              <w:jc w:val="center"/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</w:pPr>
            <w:r w:rsidRPr="0042003C"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  <w:t>Importe</w:t>
            </w:r>
          </w:p>
        </w:tc>
      </w:tr>
      <w:tr w:rsidR="006E7300" w:rsidRPr="00E264E3" w14:paraId="3F2CA29B" w14:textId="77777777" w:rsidTr="00AE6CB0">
        <w:trPr>
          <w:trHeight w:val="308"/>
          <w:jc w:val="center"/>
        </w:trPr>
        <w:tc>
          <w:tcPr>
            <w:tcW w:w="53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4F3FAA" w14:textId="5AACBF11" w:rsidR="00791C8B" w:rsidRPr="006E007E" w:rsidRDefault="00791C8B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4A2F67" w14:textId="572251E6" w:rsidR="00791C8B" w:rsidRPr="00FF1B5A" w:rsidRDefault="00791C8B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09774E" w14:textId="20B4E783" w:rsidR="00791C8B" w:rsidRPr="00FF1B5A" w:rsidRDefault="00791C8B" w:rsidP="005F0B38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9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32D2F5" w14:textId="789C56A5" w:rsidR="00791C8B" w:rsidRPr="006E007E" w:rsidRDefault="00791C8B" w:rsidP="005F0B38">
            <w:pPr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FD40938" w14:textId="327CCB9F" w:rsidR="00791C8B" w:rsidRPr="00FF1B5A" w:rsidRDefault="00791C8B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72B23E" w14:textId="247EE0A4" w:rsidR="00791C8B" w:rsidRPr="00FF1B5A" w:rsidRDefault="00791C8B" w:rsidP="005F0B38">
            <w:pPr>
              <w:jc w:val="right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</w:tr>
      <w:tr w:rsidR="006E7300" w:rsidRPr="00E264E3" w14:paraId="224FBCFC" w14:textId="77777777" w:rsidTr="006E7300">
        <w:trPr>
          <w:trHeight w:val="308"/>
          <w:jc w:val="center"/>
        </w:trPr>
        <w:tc>
          <w:tcPr>
            <w:tcW w:w="53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66E2FC" w14:textId="09DDDB65" w:rsidR="00791C8B" w:rsidRPr="006E007E" w:rsidRDefault="00791C8B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1EACBF" w14:textId="445B9E8A" w:rsidR="00791C8B" w:rsidRPr="00FF1B5A" w:rsidRDefault="00791C8B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D5F4FF" w14:textId="5ABDF48D" w:rsidR="00791C8B" w:rsidRPr="00FF1B5A" w:rsidRDefault="00791C8B" w:rsidP="005F0B38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9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24E421" w14:textId="5739AD66" w:rsidR="00791C8B" w:rsidRPr="006E007E" w:rsidRDefault="00791C8B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850ABD0" w14:textId="76DB5430" w:rsidR="00791C8B" w:rsidRPr="00FF1B5A" w:rsidRDefault="00791C8B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DC44FF" w14:textId="302AD933" w:rsidR="00791C8B" w:rsidRPr="00FF1B5A" w:rsidRDefault="00791C8B" w:rsidP="005F0B38">
            <w:pPr>
              <w:jc w:val="right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</w:tr>
      <w:tr w:rsidR="006E7300" w:rsidRPr="00E264E3" w14:paraId="3CFD652E" w14:textId="77777777" w:rsidTr="006E7300">
        <w:trPr>
          <w:trHeight w:val="308"/>
          <w:jc w:val="center"/>
        </w:trPr>
        <w:tc>
          <w:tcPr>
            <w:tcW w:w="53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11DAEC" w14:textId="77777777" w:rsidR="00791C8B" w:rsidRPr="00FF1B5A" w:rsidRDefault="00791C8B" w:rsidP="005F0B38">
            <w:pPr>
              <w:jc w:val="both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08859A" w14:textId="77777777" w:rsidR="00791C8B" w:rsidRPr="00FF1B5A" w:rsidRDefault="00791C8B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FA0DB5" w14:textId="77777777" w:rsidR="00791C8B" w:rsidRPr="00FF1B5A" w:rsidRDefault="00791C8B" w:rsidP="005F0B38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9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ECAB66" w14:textId="77777777" w:rsidR="00791C8B" w:rsidRPr="00FF1B5A" w:rsidRDefault="00791C8B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2784F4E" w14:textId="77777777" w:rsidR="00791C8B" w:rsidRPr="00FF1B5A" w:rsidRDefault="00791C8B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8748B8" w14:textId="77777777" w:rsidR="00791C8B" w:rsidRPr="00FF1B5A" w:rsidRDefault="00791C8B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</w:tr>
      <w:tr w:rsidR="006E7300" w:rsidRPr="00E264E3" w14:paraId="154D1F84" w14:textId="77777777" w:rsidTr="006E7300">
        <w:trPr>
          <w:trHeight w:val="308"/>
          <w:jc w:val="center"/>
        </w:trPr>
        <w:tc>
          <w:tcPr>
            <w:tcW w:w="53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1F613D" w14:textId="77777777" w:rsidR="00791C8B" w:rsidRPr="00FF1B5A" w:rsidRDefault="00791C8B" w:rsidP="005F0B38">
            <w:pPr>
              <w:jc w:val="both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E23E99" w14:textId="77777777" w:rsidR="00791C8B" w:rsidRPr="00FF1B5A" w:rsidRDefault="00791C8B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883A77" w14:textId="77777777" w:rsidR="00791C8B" w:rsidRPr="00FF1B5A" w:rsidRDefault="00791C8B" w:rsidP="005F0B38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9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37BAA0" w14:textId="77777777" w:rsidR="00791C8B" w:rsidRPr="00FF1B5A" w:rsidRDefault="00791C8B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DFF6C55" w14:textId="77777777" w:rsidR="00791C8B" w:rsidRPr="00FF1B5A" w:rsidRDefault="00791C8B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EBDB6A" w14:textId="77777777" w:rsidR="00791C8B" w:rsidRPr="00FF1B5A" w:rsidRDefault="00791C8B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</w:tr>
      <w:tr w:rsidR="006E7300" w:rsidRPr="00E264E3" w14:paraId="5A35AAB1" w14:textId="77777777" w:rsidTr="006E7300">
        <w:trPr>
          <w:trHeight w:val="308"/>
          <w:jc w:val="center"/>
        </w:trPr>
        <w:tc>
          <w:tcPr>
            <w:tcW w:w="53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ED2A9" w14:textId="77777777" w:rsidR="00791C8B" w:rsidRPr="00FF1B5A" w:rsidRDefault="00791C8B" w:rsidP="005F0B38">
            <w:pPr>
              <w:jc w:val="both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470B8" w14:textId="77777777" w:rsidR="00791C8B" w:rsidRPr="00FF1B5A" w:rsidRDefault="00791C8B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84F5B8" w14:textId="77777777" w:rsidR="00791C8B" w:rsidRPr="00FF1B5A" w:rsidRDefault="00791C8B" w:rsidP="005F0B38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9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D37A7E" w14:textId="77777777" w:rsidR="00791C8B" w:rsidRPr="00FF1B5A" w:rsidRDefault="00791C8B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70F2E22" w14:textId="77777777" w:rsidR="00791C8B" w:rsidRPr="00FF1B5A" w:rsidRDefault="00791C8B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99994" w14:textId="77777777" w:rsidR="00791C8B" w:rsidRPr="00FF1B5A" w:rsidRDefault="00791C8B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</w:tr>
      <w:tr w:rsidR="006E7300" w:rsidRPr="00E264E3" w14:paraId="4E11606B" w14:textId="77777777" w:rsidTr="006E7300">
        <w:trPr>
          <w:trHeight w:val="308"/>
          <w:jc w:val="center"/>
        </w:trPr>
        <w:tc>
          <w:tcPr>
            <w:tcW w:w="5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E21FAB" w14:textId="77777777" w:rsidR="00791C8B" w:rsidRPr="0047074E" w:rsidRDefault="00791C8B" w:rsidP="005F0B38">
            <w:pPr>
              <w:jc w:val="center"/>
              <w:rPr>
                <w:rFonts w:ascii="Arial" w:hAnsi="Arial" w:cs="Arial"/>
                <w:sz w:val="16"/>
                <w:szCs w:val="16"/>
                <w:lang w:eastAsia="es-MX"/>
              </w:rPr>
            </w:pPr>
          </w:p>
        </w:tc>
        <w:tc>
          <w:tcPr>
            <w:tcW w:w="6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E5B505" w14:textId="77777777" w:rsidR="00791C8B" w:rsidRPr="0047074E" w:rsidRDefault="00791C8B" w:rsidP="005F0B38">
            <w:pPr>
              <w:jc w:val="right"/>
              <w:rPr>
                <w:rFonts w:ascii="Arial" w:hAnsi="Arial" w:cs="Arial"/>
                <w:sz w:val="16"/>
                <w:szCs w:val="16"/>
                <w:lang w:eastAsia="es-MX"/>
              </w:rPr>
            </w:pPr>
          </w:p>
        </w:tc>
        <w:tc>
          <w:tcPr>
            <w:tcW w:w="6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5E48BF" w14:textId="77777777" w:rsidR="00791C8B" w:rsidRPr="0047074E" w:rsidRDefault="00791C8B" w:rsidP="005F0B38">
            <w:pPr>
              <w:rPr>
                <w:rFonts w:ascii="Arial" w:hAnsi="Arial" w:cs="Arial"/>
                <w:sz w:val="16"/>
                <w:szCs w:val="16"/>
                <w:lang w:eastAsia="es-MX"/>
              </w:rPr>
            </w:pPr>
          </w:p>
        </w:tc>
        <w:tc>
          <w:tcPr>
            <w:tcW w:w="2500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19AF9D" w14:textId="77777777" w:rsidR="00791C8B" w:rsidRPr="0047074E" w:rsidRDefault="00791C8B" w:rsidP="005F0B38">
            <w:pPr>
              <w:ind w:hanging="143"/>
              <w:jc w:val="right"/>
              <w:rPr>
                <w:rFonts w:ascii="Arial" w:hAnsi="Arial" w:cs="Arial"/>
                <w:b/>
                <w:bCs/>
                <w:smallCaps/>
                <w:color w:val="000000"/>
                <w:sz w:val="16"/>
                <w:szCs w:val="16"/>
                <w:lang w:eastAsia="es-MX"/>
              </w:rPr>
            </w:pPr>
            <w:r w:rsidRPr="00C77298">
              <w:rPr>
                <w:rFonts w:ascii="Arial" w:hAnsi="Arial" w:cs="Arial"/>
                <w:b/>
                <w:bCs/>
                <w:smallCaps/>
                <w:color w:val="000000"/>
                <w:sz w:val="18"/>
                <w:szCs w:val="18"/>
                <w:lang w:eastAsia="es-MX"/>
              </w:rPr>
              <w:t>Total</w:t>
            </w:r>
            <w:r>
              <w:rPr>
                <w:rFonts w:ascii="Arial" w:hAnsi="Arial" w:cs="Arial"/>
                <w:b/>
                <w:bCs/>
                <w:smallCaps/>
                <w:color w:val="000000"/>
                <w:sz w:val="18"/>
                <w:szCs w:val="18"/>
                <w:lang w:eastAsia="es-MX"/>
              </w:rPr>
              <w:t xml:space="preserve"> </w:t>
            </w:r>
            <w:r w:rsidRPr="00C77298">
              <w:rPr>
                <w:rFonts w:ascii="Arial" w:hAnsi="Arial" w:cs="Arial"/>
                <w:b/>
                <w:bCs/>
                <w:smallCaps/>
                <w:color w:val="000000"/>
                <w:sz w:val="18"/>
                <w:szCs w:val="18"/>
                <w:lang w:eastAsia="es-MX"/>
              </w:rPr>
              <w:t>Comprobado</w:t>
            </w:r>
            <w:r w:rsidRPr="0047074E">
              <w:rPr>
                <w:rFonts w:ascii="Arial" w:hAnsi="Arial" w:cs="Arial"/>
                <w:b/>
                <w:bCs/>
                <w:smallCaps/>
                <w:color w:val="000000"/>
                <w:sz w:val="16"/>
                <w:szCs w:val="16"/>
                <w:lang w:eastAsia="es-MX"/>
              </w:rPr>
              <w:t>: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3772E6EA" w14:textId="541C1A47" w:rsidR="00791C8B" w:rsidRPr="0047074E" w:rsidRDefault="00791C8B" w:rsidP="005F0B38">
            <w:pPr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14:paraId="0BACD8AB" w14:textId="77777777" w:rsidR="00791C8B" w:rsidRPr="0047074E" w:rsidRDefault="00791C8B" w:rsidP="00791C8B">
      <w:pPr>
        <w:jc w:val="both"/>
        <w:rPr>
          <w:rFonts w:ascii="Arial" w:hAnsi="Arial" w:cs="Arial"/>
          <w:sz w:val="14"/>
          <w:szCs w:val="14"/>
        </w:rPr>
      </w:pPr>
    </w:p>
    <w:tbl>
      <w:tblPr>
        <w:tblStyle w:val="Tablaconcuadrcula"/>
        <w:tblW w:w="9351" w:type="dxa"/>
        <w:jc w:val="center"/>
        <w:tblLook w:val="04A0" w:firstRow="1" w:lastRow="0" w:firstColumn="1" w:lastColumn="0" w:noHBand="0" w:noVBand="1"/>
      </w:tblPr>
      <w:tblGrid>
        <w:gridCol w:w="2830"/>
        <w:gridCol w:w="6521"/>
      </w:tblGrid>
      <w:tr w:rsidR="00791C8B" w14:paraId="169AFDBD" w14:textId="77777777" w:rsidTr="00AE6CB0">
        <w:trPr>
          <w:trHeight w:val="178"/>
          <w:jc w:val="center"/>
        </w:trPr>
        <w:tc>
          <w:tcPr>
            <w:tcW w:w="9351" w:type="dxa"/>
            <w:gridSpan w:val="2"/>
            <w:shd w:val="clear" w:color="auto" w:fill="339933"/>
            <w:vAlign w:val="center"/>
          </w:tcPr>
          <w:p w14:paraId="0100CBE7" w14:textId="77777777" w:rsidR="00791C8B" w:rsidRPr="0042003C" w:rsidRDefault="00791C8B" w:rsidP="00AE6CB0">
            <w:pPr>
              <w:pStyle w:val="Sinespaciado"/>
              <w:jc w:val="center"/>
              <w:rPr>
                <w:rFonts w:ascii="Arial" w:hAnsi="Arial" w:cs="Arial"/>
                <w:b/>
                <w:smallCaps/>
                <w:color w:val="FFFFFF" w:themeColor="background1"/>
              </w:rPr>
            </w:pPr>
            <w:r w:rsidRPr="0042003C">
              <w:rPr>
                <w:rFonts w:ascii="Arial" w:hAnsi="Arial" w:cs="Arial"/>
                <w:b/>
                <w:smallCaps/>
                <w:color w:val="FFFFFF" w:themeColor="background1"/>
              </w:rPr>
              <w:t>Informe Final de la Comisión Asignada</w:t>
            </w:r>
          </w:p>
        </w:tc>
      </w:tr>
      <w:tr w:rsidR="00791C8B" w14:paraId="77C1AF31" w14:textId="77777777" w:rsidTr="00AE6CB0">
        <w:trPr>
          <w:trHeight w:val="406"/>
          <w:jc w:val="center"/>
        </w:trPr>
        <w:tc>
          <w:tcPr>
            <w:tcW w:w="2830" w:type="dxa"/>
            <w:vAlign w:val="center"/>
          </w:tcPr>
          <w:p w14:paraId="53050491" w14:textId="77777777" w:rsidR="00791C8B" w:rsidRPr="0047074E" w:rsidRDefault="00791C8B" w:rsidP="00AE6CB0">
            <w:pPr>
              <w:pStyle w:val="Sinespaciado"/>
              <w:jc w:val="center"/>
              <w:rPr>
                <w:rFonts w:ascii="Arial" w:hAnsi="Arial" w:cs="Arial"/>
                <w:b/>
                <w:smallCaps/>
              </w:rPr>
            </w:pPr>
            <w:r w:rsidRPr="0047074E">
              <w:rPr>
                <w:rFonts w:ascii="Arial" w:hAnsi="Arial" w:cs="Arial"/>
                <w:b/>
                <w:smallCaps/>
              </w:rPr>
              <w:t>Lugar y fecha de la Comisión:</w:t>
            </w:r>
          </w:p>
        </w:tc>
        <w:tc>
          <w:tcPr>
            <w:tcW w:w="6521" w:type="dxa"/>
            <w:vAlign w:val="center"/>
          </w:tcPr>
          <w:p w14:paraId="028D09E8" w14:textId="3840EF49" w:rsidR="00791C8B" w:rsidRPr="0047074E" w:rsidRDefault="00791C8B" w:rsidP="00AE6CB0">
            <w:pPr>
              <w:pStyle w:val="Sinespaciado"/>
              <w:rPr>
                <w:rFonts w:ascii="Arial" w:hAnsi="Arial" w:cs="Arial"/>
                <w:b/>
                <w:sz w:val="18"/>
                <w:szCs w:val="18"/>
              </w:rPr>
            </w:pPr>
          </w:p>
        </w:tc>
      </w:tr>
      <w:tr w:rsidR="00791C8B" w14:paraId="106A2DBB" w14:textId="77777777" w:rsidTr="00725AA5">
        <w:trPr>
          <w:trHeight w:val="496"/>
          <w:jc w:val="center"/>
        </w:trPr>
        <w:tc>
          <w:tcPr>
            <w:tcW w:w="2830" w:type="dxa"/>
            <w:vAlign w:val="center"/>
          </w:tcPr>
          <w:p w14:paraId="5C6AE78F" w14:textId="77777777" w:rsidR="00791C8B" w:rsidRPr="0047074E" w:rsidRDefault="00791C8B" w:rsidP="00AE6CB0">
            <w:pPr>
              <w:pStyle w:val="Sinespaciado"/>
              <w:jc w:val="center"/>
              <w:rPr>
                <w:rFonts w:ascii="Arial" w:hAnsi="Arial" w:cs="Arial"/>
                <w:b/>
                <w:smallCaps/>
              </w:rPr>
            </w:pPr>
            <w:r w:rsidRPr="0047074E">
              <w:rPr>
                <w:rFonts w:ascii="Arial" w:hAnsi="Arial" w:cs="Arial"/>
                <w:b/>
                <w:smallCaps/>
              </w:rPr>
              <w:t>Actividades realizadas:</w:t>
            </w:r>
          </w:p>
        </w:tc>
        <w:tc>
          <w:tcPr>
            <w:tcW w:w="6521" w:type="dxa"/>
            <w:vAlign w:val="center"/>
          </w:tcPr>
          <w:p w14:paraId="62D13EFC" w14:textId="45EBA287" w:rsidR="00791C8B" w:rsidRPr="0047074E" w:rsidRDefault="00791C8B" w:rsidP="00AE6CB0">
            <w:pPr>
              <w:pStyle w:val="Sinespaciado"/>
              <w:rPr>
                <w:rFonts w:ascii="Arial" w:hAnsi="Arial" w:cs="Arial"/>
                <w:b/>
                <w:sz w:val="18"/>
                <w:szCs w:val="18"/>
              </w:rPr>
            </w:pPr>
          </w:p>
        </w:tc>
      </w:tr>
      <w:tr w:rsidR="00791C8B" w14:paraId="39057CBF" w14:textId="77777777" w:rsidTr="00AE6CB0">
        <w:trPr>
          <w:trHeight w:val="1018"/>
          <w:jc w:val="center"/>
        </w:trPr>
        <w:tc>
          <w:tcPr>
            <w:tcW w:w="2830" w:type="dxa"/>
            <w:vAlign w:val="center"/>
          </w:tcPr>
          <w:p w14:paraId="54690CCA" w14:textId="77777777" w:rsidR="00791C8B" w:rsidRPr="0047074E" w:rsidRDefault="00791C8B" w:rsidP="00AE6CB0">
            <w:pPr>
              <w:pStyle w:val="Sinespaciado"/>
              <w:jc w:val="center"/>
              <w:rPr>
                <w:rFonts w:ascii="Arial" w:hAnsi="Arial" w:cs="Arial"/>
                <w:b/>
                <w:smallCaps/>
              </w:rPr>
            </w:pPr>
            <w:r w:rsidRPr="0047074E">
              <w:rPr>
                <w:rFonts w:ascii="Arial" w:hAnsi="Arial" w:cs="Arial"/>
                <w:b/>
                <w:smallCaps/>
              </w:rPr>
              <w:t>Resultados Obtenidos</w:t>
            </w:r>
            <w:r>
              <w:rPr>
                <w:rFonts w:ascii="Arial" w:hAnsi="Arial" w:cs="Arial"/>
                <w:b/>
                <w:smallCaps/>
              </w:rPr>
              <w:t xml:space="preserve"> o contribución a la Institución</w:t>
            </w:r>
            <w:r w:rsidRPr="0047074E">
              <w:rPr>
                <w:rFonts w:ascii="Arial" w:hAnsi="Arial" w:cs="Arial"/>
                <w:b/>
                <w:smallCaps/>
              </w:rPr>
              <w:t>:</w:t>
            </w:r>
          </w:p>
        </w:tc>
        <w:tc>
          <w:tcPr>
            <w:tcW w:w="6521" w:type="dxa"/>
            <w:vAlign w:val="center"/>
          </w:tcPr>
          <w:p w14:paraId="33CC2072" w14:textId="3A4D131D" w:rsidR="00791C8B" w:rsidRPr="006E007E" w:rsidRDefault="00791C8B" w:rsidP="00AE6CB0">
            <w:pPr>
              <w:pStyle w:val="Sinespaciado"/>
              <w:rPr>
                <w:rFonts w:ascii="Arial" w:hAnsi="Arial" w:cs="Arial"/>
                <w:bCs/>
                <w:sz w:val="18"/>
                <w:szCs w:val="18"/>
              </w:rPr>
            </w:pPr>
          </w:p>
        </w:tc>
      </w:tr>
    </w:tbl>
    <w:p w14:paraId="228F823B" w14:textId="77777777" w:rsidR="00791C8B" w:rsidRPr="00C77298" w:rsidRDefault="00791C8B" w:rsidP="00791C8B">
      <w:pPr>
        <w:jc w:val="both"/>
        <w:rPr>
          <w:rFonts w:ascii="Arial" w:hAnsi="Arial" w:cs="Arial"/>
          <w:sz w:val="2"/>
          <w:szCs w:val="2"/>
        </w:rPr>
      </w:pPr>
    </w:p>
    <w:tbl>
      <w:tblPr>
        <w:tblStyle w:val="Tablaconcuadrcula"/>
        <w:tblpPr w:leftFromText="141" w:rightFromText="141" w:vertAnchor="text" w:horzAnchor="margin" w:tblpXSpec="center" w:tblpY="177"/>
        <w:tblW w:w="9351" w:type="dxa"/>
        <w:tblLook w:val="04A0" w:firstRow="1" w:lastRow="0" w:firstColumn="1" w:lastColumn="0" w:noHBand="0" w:noVBand="1"/>
      </w:tblPr>
      <w:tblGrid>
        <w:gridCol w:w="4643"/>
        <w:gridCol w:w="4708"/>
      </w:tblGrid>
      <w:tr w:rsidR="00791C8B" w14:paraId="6AC96036" w14:textId="77777777" w:rsidTr="005F0B38">
        <w:trPr>
          <w:trHeight w:val="1407"/>
        </w:trPr>
        <w:tc>
          <w:tcPr>
            <w:tcW w:w="4643" w:type="dxa"/>
          </w:tcPr>
          <w:p w14:paraId="7683D8EA" w14:textId="7E98F3A9" w:rsidR="00791C8B" w:rsidRDefault="00791C8B" w:rsidP="00725AA5">
            <w:pPr>
              <w:pStyle w:val="Sinespaciado"/>
              <w:jc w:val="center"/>
              <w:rPr>
                <w:rFonts w:ascii="Arial" w:hAnsi="Arial" w:cs="Arial"/>
                <w:b/>
                <w:color w:val="808080" w:themeColor="background1" w:themeShade="80"/>
              </w:rPr>
            </w:pPr>
            <w:r w:rsidRPr="000E356C">
              <w:rPr>
                <w:rFonts w:ascii="Arial" w:hAnsi="Arial" w:cs="Arial"/>
                <w:b/>
                <w:color w:val="808080" w:themeColor="background1" w:themeShade="80"/>
              </w:rPr>
              <w:t>COMISIONADO</w:t>
            </w:r>
          </w:p>
          <w:p w14:paraId="3B256DC9" w14:textId="77777777" w:rsidR="00791C8B" w:rsidRPr="008D4C23" w:rsidRDefault="00791C8B" w:rsidP="00725AA5">
            <w:pPr>
              <w:pStyle w:val="Sinespaciado"/>
              <w:jc w:val="center"/>
              <w:rPr>
                <w:rFonts w:ascii="Arial" w:hAnsi="Arial" w:cs="Arial"/>
                <w:b/>
              </w:rPr>
            </w:pPr>
          </w:p>
          <w:p w14:paraId="25F19DB3" w14:textId="77777777" w:rsidR="00791C8B" w:rsidRPr="008D4C23" w:rsidRDefault="00791C8B" w:rsidP="00725AA5">
            <w:pPr>
              <w:pStyle w:val="Sinespaciado"/>
              <w:jc w:val="center"/>
              <w:rPr>
                <w:rFonts w:ascii="Arial" w:hAnsi="Arial" w:cs="Arial"/>
                <w:b/>
              </w:rPr>
            </w:pPr>
            <w:r w:rsidRPr="008D4C23">
              <w:rPr>
                <w:rFonts w:ascii="Arial" w:hAnsi="Arial" w:cs="Arial"/>
                <w:b/>
              </w:rPr>
              <w:t>_______________________________</w:t>
            </w:r>
          </w:p>
          <w:p w14:paraId="413BA229" w14:textId="5E4151FC" w:rsidR="00791C8B" w:rsidRPr="008D4C23" w:rsidRDefault="00725AA5" w:rsidP="00725AA5">
            <w:pPr>
              <w:pStyle w:val="Sinespaciado"/>
              <w:jc w:val="center"/>
              <w:rPr>
                <w:rFonts w:ascii="Arial" w:hAnsi="Arial" w:cs="Arial"/>
                <w:b/>
              </w:rPr>
            </w:pPr>
            <w:r w:rsidRPr="00725AA5">
              <w:rPr>
                <w:rFonts w:ascii="Arial" w:hAnsi="Arial" w:cs="Arial"/>
                <w:b/>
                <w:sz w:val="20"/>
                <w:szCs w:val="20"/>
              </w:rPr>
              <w:t>(Nombre, firma y cargo del Servidor Público comisionado</w:t>
            </w:r>
            <w:r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4708" w:type="dxa"/>
          </w:tcPr>
          <w:p w14:paraId="27C8D956" w14:textId="77777777" w:rsidR="00791C8B" w:rsidRDefault="00791C8B" w:rsidP="00725AA5">
            <w:pPr>
              <w:pStyle w:val="Sinespaciado"/>
              <w:jc w:val="center"/>
              <w:rPr>
                <w:rFonts w:ascii="Arial" w:hAnsi="Arial" w:cs="Arial"/>
                <w:b/>
                <w:color w:val="808080" w:themeColor="background1" w:themeShade="80"/>
              </w:rPr>
            </w:pPr>
            <w:r w:rsidRPr="008D4C23">
              <w:rPr>
                <w:rFonts w:ascii="Arial" w:hAnsi="Arial" w:cs="Arial"/>
                <w:b/>
                <w:color w:val="808080" w:themeColor="background1" w:themeShade="80"/>
              </w:rPr>
              <w:t>Vo.Bo.</w:t>
            </w:r>
          </w:p>
          <w:p w14:paraId="5F4674EF" w14:textId="77777777" w:rsidR="00791C8B" w:rsidRDefault="00791C8B" w:rsidP="00725AA5">
            <w:pPr>
              <w:pStyle w:val="Sinespaciado"/>
              <w:jc w:val="center"/>
              <w:rPr>
                <w:rFonts w:ascii="Arial" w:hAnsi="Arial" w:cs="Arial"/>
                <w:b/>
                <w:color w:val="808080" w:themeColor="background1" w:themeShade="80"/>
                <w:sz w:val="10"/>
                <w:szCs w:val="10"/>
              </w:rPr>
            </w:pPr>
          </w:p>
          <w:p w14:paraId="2D00D39C" w14:textId="77777777" w:rsidR="00791C8B" w:rsidRDefault="00791C8B" w:rsidP="00725AA5">
            <w:pPr>
              <w:pStyle w:val="Sinespaciado"/>
              <w:jc w:val="center"/>
              <w:rPr>
                <w:rFonts w:ascii="Arial" w:hAnsi="Arial" w:cs="Arial"/>
                <w:b/>
                <w:color w:val="808080" w:themeColor="background1" w:themeShade="80"/>
                <w:sz w:val="10"/>
                <w:szCs w:val="10"/>
              </w:rPr>
            </w:pPr>
          </w:p>
          <w:p w14:paraId="35079F23" w14:textId="77777777" w:rsidR="00791C8B" w:rsidRPr="00D97103" w:rsidRDefault="00791C8B" w:rsidP="00725AA5">
            <w:pPr>
              <w:pStyle w:val="Sinespaciado"/>
              <w:jc w:val="center"/>
              <w:rPr>
                <w:rFonts w:ascii="Arial" w:hAnsi="Arial" w:cs="Arial"/>
                <w:b/>
                <w:color w:val="808080" w:themeColor="background1" w:themeShade="80"/>
                <w:sz w:val="10"/>
                <w:szCs w:val="10"/>
              </w:rPr>
            </w:pPr>
          </w:p>
          <w:p w14:paraId="0070C24F" w14:textId="0AF31DF2" w:rsidR="00791C8B" w:rsidRPr="008D4C23" w:rsidRDefault="00791C8B" w:rsidP="00725AA5">
            <w:pPr>
              <w:pStyle w:val="Sinespaciado"/>
              <w:jc w:val="center"/>
              <w:rPr>
                <w:rFonts w:ascii="Arial" w:hAnsi="Arial" w:cs="Arial"/>
                <w:b/>
              </w:rPr>
            </w:pPr>
            <w:r w:rsidRPr="008D4C23">
              <w:rPr>
                <w:rFonts w:ascii="Arial" w:hAnsi="Arial" w:cs="Arial"/>
                <w:b/>
              </w:rPr>
              <w:t>_____________________________</w:t>
            </w:r>
          </w:p>
          <w:p w14:paraId="00DAF3D8" w14:textId="10EBB1DD" w:rsidR="00791C8B" w:rsidRPr="00725AA5" w:rsidRDefault="00725AA5" w:rsidP="00725AA5">
            <w:pPr>
              <w:pStyle w:val="NormalWeb"/>
              <w:spacing w:before="0" w:after="0"/>
              <w:jc w:val="center"/>
              <w:rPr>
                <w:b/>
                <w:sz w:val="20"/>
              </w:rPr>
            </w:pPr>
            <w:r w:rsidRPr="00725AA5">
              <w:rPr>
                <w:rFonts w:ascii="Arial" w:hAnsi="Arial" w:cs="Arial"/>
                <w:b/>
                <w:sz w:val="20"/>
                <w:szCs w:val="16"/>
              </w:rPr>
              <w:t>(Nombre y firma del Director o Encargado del Área)</w:t>
            </w:r>
          </w:p>
        </w:tc>
      </w:tr>
    </w:tbl>
    <w:p w14:paraId="3F5E8F6D" w14:textId="6D00BF03" w:rsidR="00A362C3" w:rsidRPr="009279D9" w:rsidRDefault="00A362C3" w:rsidP="00725AA5"/>
    <w:sectPr w:rsidR="00A362C3" w:rsidRPr="009279D9" w:rsidSect="00016493">
      <w:headerReference w:type="default" r:id="rId8"/>
      <w:footerReference w:type="default" r:id="rId9"/>
      <w:pgSz w:w="12240" w:h="15840" w:code="1"/>
      <w:pgMar w:top="1135" w:right="1608" w:bottom="1296" w:left="1418" w:header="42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A61BA82" w14:textId="77777777" w:rsidR="000D2287" w:rsidRDefault="000D2287">
      <w:r>
        <w:separator/>
      </w:r>
    </w:p>
  </w:endnote>
  <w:endnote w:type="continuationSeparator" w:id="0">
    <w:p w14:paraId="72B90888" w14:textId="77777777" w:rsidR="000D2287" w:rsidRDefault="000D22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G Palacio (WN)">
    <w:altName w:val="Calibri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">
    <w:altName w:val="Arial"/>
    <w:panose1 w:val="020B0604020202030204"/>
    <w:charset w:val="00"/>
    <w:family w:val="auto"/>
    <w:pitch w:val="variable"/>
    <w:sig w:usb0="E00002FF" w:usb1="5000785B" w:usb2="00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inionPro-Regular">
    <w:altName w:val="Calibri"/>
    <w:charset w:val="4D"/>
    <w:family w:val="auto"/>
    <w:pitch w:val="default"/>
    <w:sig w:usb0="00000003" w:usb1="00000000" w:usb2="00000000" w:usb3="00000000" w:csb0="00000001" w:csb1="00000000"/>
  </w:font>
  <w:font w:name="Montserrat"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CF03CB" w14:textId="30D4851C" w:rsidR="000A201A" w:rsidRDefault="00710DEA">
    <w:pPr>
      <w:pStyle w:val="Piedepgina"/>
    </w:pPr>
    <w:r>
      <w:rPr>
        <w:noProof/>
      </w:rPr>
      <w:drawing>
        <wp:anchor distT="0" distB="0" distL="114300" distR="114300" simplePos="0" relativeHeight="251670528" behindDoc="1" locked="0" layoutInCell="1" allowOverlap="1" wp14:anchorId="640345A2" wp14:editId="7DD34C51">
          <wp:simplePos x="0" y="0"/>
          <wp:positionH relativeFrom="column">
            <wp:posOffset>1402715</wp:posOffset>
          </wp:positionH>
          <wp:positionV relativeFrom="paragraph">
            <wp:posOffset>-201386</wp:posOffset>
          </wp:positionV>
          <wp:extent cx="3102429" cy="472750"/>
          <wp:effectExtent l="12700" t="0" r="0" b="0"/>
          <wp:wrapNone/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n 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02429" cy="472750"/>
                  </a:xfrm>
                  <a:prstGeom prst="rect">
                    <a:avLst/>
                  </a:prstGeom>
                  <a:effectLst>
                    <a:outerShdw blurRad="38100" dist="25400" dir="3000000" algn="tl" rotWithShape="0">
                      <a:prstClr val="black">
                        <a:alpha val="17000"/>
                      </a:prstClr>
                    </a:outerShdw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633B3"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1AB0A4CE" wp14:editId="3B546C89">
              <wp:simplePos x="0" y="0"/>
              <wp:positionH relativeFrom="column">
                <wp:posOffset>-918845</wp:posOffset>
              </wp:positionH>
              <wp:positionV relativeFrom="paragraph">
                <wp:posOffset>233136</wp:posOffset>
              </wp:positionV>
              <wp:extent cx="7779385" cy="1828800"/>
              <wp:effectExtent l="0" t="0" r="0" b="0"/>
              <wp:wrapNone/>
              <wp:docPr id="2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779385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09AF2BD" w14:textId="3795ACD5" w:rsidR="00186A25" w:rsidRPr="00186A25" w:rsidRDefault="000D2287" w:rsidP="00186A25">
                          <w:pPr>
                            <w:pStyle w:val="Encabezado"/>
                            <w:tabs>
                              <w:tab w:val="left" w:pos="720"/>
                              <w:tab w:val="left" w:pos="5730"/>
                            </w:tabs>
                            <w:jc w:val="center"/>
                            <w:rPr>
                              <w:rFonts w:ascii="Montserrat" w:hAnsi="Montserrat"/>
                              <w:b/>
                              <w:i/>
                              <w:iCs/>
                              <w:color w:val="FFFFFF" w:themeColor="background1"/>
                              <w:sz w:val="21"/>
                              <w:szCs w:val="22"/>
                              <w:lang w:val="es-ES_tradnl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rnd" w14:cmpd="sng" w14:algn="ctr">
                                <w14:solidFill>
                                  <w14:srgbClr w14:val="020635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hyperlink r:id="rId2" w:history="1">
                            <w:r w:rsidR="00186A25" w:rsidRPr="00186A25">
                              <w:rPr>
                                <w:rStyle w:val="Hipervnculo"/>
                                <w:rFonts w:ascii="Montserrat" w:hAnsi="Montserrat" w:cs="Verdana"/>
                                <w:b/>
                                <w:i/>
                                <w:iCs/>
                                <w:color w:val="FFFFFF" w:themeColor="background1"/>
                                <w:sz w:val="21"/>
                                <w:szCs w:val="22"/>
                                <w:lang w:val="es-ES_tradnl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rnd" w14:cmpd="sng" w14:algn="ctr">
                                  <w14:solidFill>
                                    <w14:srgbClr w14:val="020635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www.Jalacingo.gob.mx</w:t>
                            </w:r>
                          </w:hyperlink>
                          <w:r w:rsidR="00186A25">
                            <w:rPr>
                              <w:rFonts w:ascii="Montserrat" w:hAnsi="Montserrat"/>
                              <w:b/>
                              <w:i/>
                              <w:iCs/>
                              <w:color w:val="FFFFFF" w:themeColor="background1"/>
                              <w:sz w:val="21"/>
                              <w:szCs w:val="22"/>
                              <w:lang w:val="es-ES_tradnl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rnd" w14:cmpd="sng" w14:algn="ctr">
                                <w14:solidFill>
                                  <w14:srgbClr w14:val="020635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– Úrsulo Galván s/n, Col. Centro, Jalacingo, Ver. C.P. 93660 – 226 318 2109 / 318 5452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1AB0A4CE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6" type="#_x0000_t202" style="position:absolute;margin-left:-72.35pt;margin-top:18.35pt;width:612.55pt;height:2in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" filled="f" stroked="f" strokeweight=".5pt">
              <v:textbox style="mso-fit-shape-to-text:t">
                <w:txbxContent>
                  <w:p w14:paraId="409AF2BD" w14:textId="3795ACD5" w:rsidR="00186A25" w:rsidRPr="00186A25" w:rsidRDefault="0061581F" w:rsidP="00186A25">
                    <w:pPr>
                      <w:pStyle w:val="Encabezado"/>
                      <w:tabs>
                        <w:tab w:val="left" w:pos="720"/>
                        <w:tab w:val="left" w:pos="5730"/>
                      </w:tabs>
                      <w:jc w:val="center"/>
                      <w:rPr>
                        <w:rFonts w:ascii="Montserrat" w:hAnsi="Montserrat"/>
                        <w:b/>
                        <w:i/>
                        <w:iCs/>
                        <w:color w:val="FFFFFF" w:themeColor="background1"/>
                        <w:sz w:val="21"/>
                        <w:szCs w:val="22"/>
                        <w:lang w:val="es-ES_tradnl"/>
                        <w14:shadow w14:blurRad="50800" w14:dist="38100" w14:dir="2700000" w14:sx="100000" w14:sy="100000" w14:kx="0" w14:ky="0" w14:algn="tl">
                          <w14:srgbClr w14:val="000000">
                            <w14:alpha w14:val="60000"/>
                          </w14:srgbClr>
                        </w14:shadow>
                        <w14:textOutline w14:w="0" w14:cap="rnd" w14:cmpd="sng" w14:algn="ctr">
                          <w14:solidFill>
                            <w14:srgbClr w14:val="020635"/>
                          </w14:solidFill>
                          <w14:prstDash w14:val="solid"/>
                          <w14:bevel/>
                        </w14:textOutline>
                      </w:rPr>
                    </w:pPr>
                    <w:hyperlink r:id="rId3" w:history="1">
                      <w:r w:rsidR="00186A25" w:rsidRPr="00186A25">
                        <w:rPr>
                          <w:rStyle w:val="Hipervnculo"/>
                          <w:rFonts w:ascii="Montserrat" w:hAnsi="Montserrat" w:cs="Verdana"/>
                          <w:b/>
                          <w:i/>
                          <w:iCs/>
                          <w:color w:val="FFFFFF" w:themeColor="background1"/>
                          <w:sz w:val="21"/>
                          <w:szCs w:val="22"/>
                          <w:lang w:val="es-ES_tradnl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rnd" w14:cmpd="sng" w14:algn="ctr">
                            <w14:solidFill>
                              <w14:srgbClr w14:val="020635"/>
                            </w14:solidFill>
                            <w14:prstDash w14:val="solid"/>
                            <w14:bevel/>
                          </w14:textOutline>
                        </w:rPr>
                        <w:t>www.Jalacingo.gob.mx</w:t>
                      </w:r>
                    </w:hyperlink>
                    <w:r w:rsidR="00186A25">
                      <w:rPr>
                        <w:rFonts w:ascii="Montserrat" w:hAnsi="Montserrat"/>
                        <w:b/>
                        <w:i/>
                        <w:iCs/>
                        <w:color w:val="FFFFFF" w:themeColor="background1"/>
                        <w:sz w:val="21"/>
                        <w:szCs w:val="22"/>
                        <w:lang w:val="es-ES_tradnl"/>
                        <w14:shadow w14:blurRad="50800" w14:dist="38100" w14:dir="2700000" w14:sx="100000" w14:sy="100000" w14:kx="0" w14:ky="0" w14:algn="tl">
                          <w14:srgbClr w14:val="000000">
                            <w14:alpha w14:val="60000"/>
                          </w14:srgbClr>
                        </w14:shadow>
                        <w14:textOutline w14:w="0" w14:cap="rnd" w14:cmpd="sng" w14:algn="ctr">
                          <w14:solidFill>
                            <w14:srgbClr w14:val="020635"/>
                          </w14:solidFill>
                          <w14:prstDash w14:val="solid"/>
                          <w14:bevel/>
                        </w14:textOutline>
                      </w:rPr>
                      <w:t xml:space="preserve"> – Úrsulo Galván s/n, Col. Centro, Jalacingo, Ver. C.P. 93660 – 226 318 2109 / 318 5452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20E9D38" w14:textId="77777777" w:rsidR="000D2287" w:rsidRDefault="000D2287">
      <w:r>
        <w:separator/>
      </w:r>
    </w:p>
  </w:footnote>
  <w:footnote w:type="continuationSeparator" w:id="0">
    <w:p w14:paraId="77163D11" w14:textId="77777777" w:rsidR="000D2287" w:rsidRDefault="000D228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A32544" w14:textId="29F47B39" w:rsidR="000A201A" w:rsidRDefault="00A633B3" w:rsidP="00016493">
    <w:pPr>
      <w:pStyle w:val="Encabezado"/>
      <w:tabs>
        <w:tab w:val="clear" w:pos="4252"/>
        <w:tab w:val="clear" w:pos="8504"/>
        <w:tab w:val="left" w:pos="720"/>
        <w:tab w:val="left" w:pos="5730"/>
      </w:tabs>
      <w:rPr>
        <w:b/>
        <w:color w:val="C00000"/>
        <w:sz w:val="18"/>
      </w:rPr>
    </w:pPr>
    <w:r w:rsidRPr="00A633B3">
      <w:rPr>
        <w:b/>
        <w:noProof/>
        <w:color w:val="C00000"/>
        <w:sz w:val="18"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09F44B18" wp14:editId="032C06F4">
              <wp:simplePos x="0" y="0"/>
              <wp:positionH relativeFrom="column">
                <wp:posOffset>1974306</wp:posOffset>
              </wp:positionH>
              <wp:positionV relativeFrom="paragraph">
                <wp:posOffset>-236946</wp:posOffset>
              </wp:positionV>
              <wp:extent cx="2636156" cy="665090"/>
              <wp:effectExtent l="25400" t="25400" r="94615" b="71755"/>
              <wp:wrapNone/>
              <wp:docPr id="3" name="Grupo 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636156" cy="665090"/>
                        <a:chOff x="-88824" y="10"/>
                        <a:chExt cx="5736241" cy="1447401"/>
                      </a:xfrm>
                    </wpg:grpSpPr>
                    <pic:pic xmlns:pic="http://schemas.openxmlformats.org/drawingml/2006/picture">
                      <pic:nvPicPr>
                        <pic:cNvPr id="4" name="Imagen 4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3070892" y="325918"/>
                          <a:ext cx="2576525" cy="1048155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34938"/>
                            </a:prstClr>
                          </a:outerShdw>
                        </a:effectLst>
                      </pic:spPr>
                    </pic:pic>
                    <pic:pic xmlns:pic="http://schemas.openxmlformats.org/drawingml/2006/picture">
                      <pic:nvPicPr>
                        <pic:cNvPr id="5" name="Imagen 5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-88824" y="153864"/>
                          <a:ext cx="855859" cy="1220212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pic:spPr>
                    </pic:pic>
                    <pic:pic xmlns:pic="http://schemas.openxmlformats.org/drawingml/2006/picture">
                      <pic:nvPicPr>
                        <pic:cNvPr id="6" name="Imagen 6"/>
                        <pic:cNvPicPr>
                          <a:picLocks/>
                        </pic:cNvPicPr>
                      </pic:nvPicPr>
                      <pic:blipFill rotWithShape="1"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96511" b="176"/>
                        <a:stretch/>
                      </pic:blipFill>
                      <pic:spPr bwMode="auto">
                        <a:xfrm rot="5400000">
                          <a:off x="1381689" y="700851"/>
                          <a:ext cx="1447401" cy="45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24814"/>
                            </a:prstClr>
                          </a:outerShdw>
                        </a:effec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 xmlns:w16sdtdh="http://schemas.microsoft.com/office/word/2020/wordml/sdtdatahash">
          <w:pict>
            <v:group w14:anchorId="7B2A30A7" id="Grupo 9" o:spid="_x0000_s1026" style="position:absolute;margin-left:155.45pt;margin-top:-18.65pt;width:207.55pt;height:52.35pt;z-index:251668480;mso-width-relative:margin;mso-height-relative:margin" coordorigin="-888" coordsize="57362,1447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">
              <o:lock v:ext="edit" aspectratio="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4" o:spid="_x0000_s1027" type="#_x0000_t75" style="position:absolute;left:30708;top:3259;width:25766;height:10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">
                <v:imagedata r:id="rId4" o:title=""/>
                <v:shadow on="t" color="black" opacity="22896f" origin="-.5,-.5" offset=".74836mm,.74836mm"/>
              </v:shape>
              <v:shape id="Imagen 5" o:spid="_x0000_s1028" type="#_x0000_t75" style="position:absolute;left:-888;top:1538;width:8558;height:12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">
                <v:imagedata r:id="rId5" o:title=""/>
                <v:shadow on="t" color="black" opacity="26214f" origin="-.5,-.5" offset=".74836mm,.74836mm"/>
              </v:shape>
              <v:shape id="Imagen 6" o:spid="_x0000_s1029" type="#_x0000_t75" style="position:absolute;left:13817;top:7008;width:14474;height:45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">
                <v:imagedata r:id="rId6" o:title="" croptop="63249f" cropbottom="115f"/>
                <v:shadow on="t" color="black" opacity="16262f" origin="-.5,-.5" offset=".74836mm,.74836mm"/>
                <o:lock v:ext="edit" aspectratio="f"/>
              </v:shape>
            </v:group>
          </w:pict>
        </mc:Fallback>
      </mc:AlternateContent>
    </w:r>
    <w:r w:rsidR="000A201A" w:rsidRPr="00016493">
      <w:rPr>
        <w:b/>
        <w:noProof/>
        <w:color w:val="C00000"/>
        <w:sz w:val="18"/>
      </w:rPr>
      <w:drawing>
        <wp:anchor distT="0" distB="0" distL="114300" distR="114300" simplePos="0" relativeHeight="251662336" behindDoc="1" locked="0" layoutInCell="1" allowOverlap="1" wp14:anchorId="6C20E54B" wp14:editId="23280D41">
          <wp:simplePos x="0" y="0"/>
          <wp:positionH relativeFrom="page">
            <wp:posOffset>-16329</wp:posOffset>
          </wp:positionH>
          <wp:positionV relativeFrom="paragraph">
            <wp:posOffset>-286232</wp:posOffset>
          </wp:positionV>
          <wp:extent cx="7780020" cy="10067345"/>
          <wp:effectExtent l="0" t="0" r="5080" b="3810"/>
          <wp:wrapNone/>
          <wp:docPr id="7" name="Imagen 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n 16"/>
                  <pic:cNvPicPr>
                    <a:picLocks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80020" cy="10067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A201A">
      <w:rPr>
        <w:b/>
        <w:color w:val="C00000"/>
        <w:sz w:val="18"/>
      </w:rPr>
      <w:t xml:space="preserve"> </w:t>
    </w:r>
  </w:p>
  <w:p w14:paraId="37D979F8" w14:textId="76EC3A51" w:rsidR="000A201A" w:rsidRDefault="000A201A" w:rsidP="00016493">
    <w:pPr>
      <w:pStyle w:val="Encabezado"/>
      <w:tabs>
        <w:tab w:val="clear" w:pos="4252"/>
        <w:tab w:val="clear" w:pos="8504"/>
        <w:tab w:val="left" w:pos="720"/>
        <w:tab w:val="left" w:pos="5730"/>
      </w:tabs>
      <w:rPr>
        <w:b/>
        <w:color w:val="C00000"/>
        <w:sz w:val="1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98008D"/>
    <w:multiLevelType w:val="multilevel"/>
    <w:tmpl w:val="0CCAF49A"/>
    <w:lvl w:ilvl="0">
      <w:start w:val="1"/>
      <w:numFmt w:val="decimal"/>
      <w:lvlText w:val="%1"/>
      <w:lvlJc w:val="left"/>
      <w:rPr>
        <w:rFonts w:hint="default"/>
        <w:b/>
        <w:bCs w:val="0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1" w15:restartNumberingAfterBreak="0">
    <w:nsid w:val="01566108"/>
    <w:multiLevelType w:val="hybridMultilevel"/>
    <w:tmpl w:val="DAEE9486"/>
    <w:lvl w:ilvl="0" w:tplc="FE98C9F2">
      <w:start w:val="1"/>
      <w:numFmt w:val="upperLetter"/>
      <w:lvlText w:val="%1)"/>
      <w:lvlJc w:val="left"/>
      <w:pPr>
        <w:ind w:left="18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540" w:hanging="360"/>
      </w:pPr>
    </w:lvl>
    <w:lvl w:ilvl="2" w:tplc="080A001B" w:tentative="1">
      <w:start w:val="1"/>
      <w:numFmt w:val="lowerRoman"/>
      <w:lvlText w:val="%3."/>
      <w:lvlJc w:val="right"/>
      <w:pPr>
        <w:ind w:left="3260" w:hanging="180"/>
      </w:pPr>
    </w:lvl>
    <w:lvl w:ilvl="3" w:tplc="080A000F" w:tentative="1">
      <w:start w:val="1"/>
      <w:numFmt w:val="decimal"/>
      <w:lvlText w:val="%4."/>
      <w:lvlJc w:val="left"/>
      <w:pPr>
        <w:ind w:left="3980" w:hanging="360"/>
      </w:pPr>
    </w:lvl>
    <w:lvl w:ilvl="4" w:tplc="080A0019" w:tentative="1">
      <w:start w:val="1"/>
      <w:numFmt w:val="lowerLetter"/>
      <w:lvlText w:val="%5."/>
      <w:lvlJc w:val="left"/>
      <w:pPr>
        <w:ind w:left="4700" w:hanging="360"/>
      </w:pPr>
    </w:lvl>
    <w:lvl w:ilvl="5" w:tplc="080A001B" w:tentative="1">
      <w:start w:val="1"/>
      <w:numFmt w:val="lowerRoman"/>
      <w:lvlText w:val="%6."/>
      <w:lvlJc w:val="right"/>
      <w:pPr>
        <w:ind w:left="5420" w:hanging="180"/>
      </w:pPr>
    </w:lvl>
    <w:lvl w:ilvl="6" w:tplc="080A000F" w:tentative="1">
      <w:start w:val="1"/>
      <w:numFmt w:val="decimal"/>
      <w:lvlText w:val="%7."/>
      <w:lvlJc w:val="left"/>
      <w:pPr>
        <w:ind w:left="6140" w:hanging="360"/>
      </w:pPr>
    </w:lvl>
    <w:lvl w:ilvl="7" w:tplc="080A0019" w:tentative="1">
      <w:start w:val="1"/>
      <w:numFmt w:val="lowerLetter"/>
      <w:lvlText w:val="%8."/>
      <w:lvlJc w:val="left"/>
      <w:pPr>
        <w:ind w:left="6860" w:hanging="360"/>
      </w:pPr>
    </w:lvl>
    <w:lvl w:ilvl="8" w:tplc="080A001B" w:tentative="1">
      <w:start w:val="1"/>
      <w:numFmt w:val="lowerRoman"/>
      <w:lvlText w:val="%9."/>
      <w:lvlJc w:val="right"/>
      <w:pPr>
        <w:ind w:left="7580" w:hanging="180"/>
      </w:pPr>
    </w:lvl>
  </w:abstractNum>
  <w:abstractNum w:abstractNumId="2" w15:restartNumberingAfterBreak="0">
    <w:nsid w:val="02854454"/>
    <w:multiLevelType w:val="multilevel"/>
    <w:tmpl w:val="02305E96"/>
    <w:lvl w:ilvl="0">
      <w:start w:val="1"/>
      <w:numFmt w:val="upperRoman"/>
      <w:lvlText w:val="%1)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175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36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65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938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86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87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5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10" w:hanging="1440"/>
      </w:pPr>
      <w:rPr>
        <w:rFonts w:hint="default"/>
      </w:rPr>
    </w:lvl>
  </w:abstractNum>
  <w:abstractNum w:abstractNumId="3" w15:restartNumberingAfterBreak="0">
    <w:nsid w:val="03D54046"/>
    <w:multiLevelType w:val="hybridMultilevel"/>
    <w:tmpl w:val="09346C50"/>
    <w:lvl w:ilvl="0" w:tplc="080A0001">
      <w:start w:val="1"/>
      <w:numFmt w:val="bullet"/>
      <w:lvlText w:val=""/>
      <w:lvlJc w:val="left"/>
      <w:pPr>
        <w:ind w:left="1066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78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6" w:hanging="360"/>
      </w:pPr>
      <w:rPr>
        <w:rFonts w:ascii="Wingdings" w:hAnsi="Wingdings" w:hint="default"/>
      </w:rPr>
    </w:lvl>
  </w:abstractNum>
  <w:abstractNum w:abstractNumId="4" w15:restartNumberingAfterBreak="0">
    <w:nsid w:val="0C6C317E"/>
    <w:multiLevelType w:val="hybridMultilevel"/>
    <w:tmpl w:val="155EF964"/>
    <w:lvl w:ilvl="0" w:tplc="080A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D496A89"/>
    <w:multiLevelType w:val="hybridMultilevel"/>
    <w:tmpl w:val="1770A54A"/>
    <w:lvl w:ilvl="0" w:tplc="9A0C4C88">
      <w:start w:val="1"/>
      <w:numFmt w:val="decimal"/>
      <w:lvlText w:val="%1."/>
      <w:lvlJc w:val="left"/>
      <w:pPr>
        <w:ind w:left="1426" w:hanging="360"/>
      </w:pPr>
      <w:rPr>
        <w:rFonts w:hint="default"/>
        <w:b/>
        <w:bCs/>
        <w:color w:val="385623" w:themeColor="accent6" w:themeShade="80"/>
      </w:rPr>
    </w:lvl>
    <w:lvl w:ilvl="1" w:tplc="080A0019" w:tentative="1">
      <w:start w:val="1"/>
      <w:numFmt w:val="lowerLetter"/>
      <w:lvlText w:val="%2."/>
      <w:lvlJc w:val="left"/>
      <w:pPr>
        <w:ind w:left="2146" w:hanging="360"/>
      </w:pPr>
    </w:lvl>
    <w:lvl w:ilvl="2" w:tplc="080A001B" w:tentative="1">
      <w:start w:val="1"/>
      <w:numFmt w:val="lowerRoman"/>
      <w:lvlText w:val="%3."/>
      <w:lvlJc w:val="right"/>
      <w:pPr>
        <w:ind w:left="2866" w:hanging="180"/>
      </w:pPr>
    </w:lvl>
    <w:lvl w:ilvl="3" w:tplc="080A000F" w:tentative="1">
      <w:start w:val="1"/>
      <w:numFmt w:val="decimal"/>
      <w:lvlText w:val="%4."/>
      <w:lvlJc w:val="left"/>
      <w:pPr>
        <w:ind w:left="3586" w:hanging="360"/>
      </w:pPr>
    </w:lvl>
    <w:lvl w:ilvl="4" w:tplc="080A0019" w:tentative="1">
      <w:start w:val="1"/>
      <w:numFmt w:val="lowerLetter"/>
      <w:lvlText w:val="%5."/>
      <w:lvlJc w:val="left"/>
      <w:pPr>
        <w:ind w:left="4306" w:hanging="360"/>
      </w:pPr>
    </w:lvl>
    <w:lvl w:ilvl="5" w:tplc="080A001B" w:tentative="1">
      <w:start w:val="1"/>
      <w:numFmt w:val="lowerRoman"/>
      <w:lvlText w:val="%6."/>
      <w:lvlJc w:val="right"/>
      <w:pPr>
        <w:ind w:left="5026" w:hanging="180"/>
      </w:pPr>
    </w:lvl>
    <w:lvl w:ilvl="6" w:tplc="080A000F" w:tentative="1">
      <w:start w:val="1"/>
      <w:numFmt w:val="decimal"/>
      <w:lvlText w:val="%7."/>
      <w:lvlJc w:val="left"/>
      <w:pPr>
        <w:ind w:left="5746" w:hanging="360"/>
      </w:pPr>
    </w:lvl>
    <w:lvl w:ilvl="7" w:tplc="080A0019" w:tentative="1">
      <w:start w:val="1"/>
      <w:numFmt w:val="lowerLetter"/>
      <w:lvlText w:val="%8."/>
      <w:lvlJc w:val="left"/>
      <w:pPr>
        <w:ind w:left="6466" w:hanging="360"/>
      </w:pPr>
    </w:lvl>
    <w:lvl w:ilvl="8" w:tplc="080A001B" w:tentative="1">
      <w:start w:val="1"/>
      <w:numFmt w:val="lowerRoman"/>
      <w:lvlText w:val="%9."/>
      <w:lvlJc w:val="right"/>
      <w:pPr>
        <w:ind w:left="7186" w:hanging="180"/>
      </w:pPr>
    </w:lvl>
  </w:abstractNum>
  <w:abstractNum w:abstractNumId="6" w15:restartNumberingAfterBreak="0">
    <w:nsid w:val="0F4D35FF"/>
    <w:multiLevelType w:val="hybridMultilevel"/>
    <w:tmpl w:val="D3C84ECA"/>
    <w:lvl w:ilvl="0" w:tplc="B328814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2642E0"/>
    <w:multiLevelType w:val="hybridMultilevel"/>
    <w:tmpl w:val="5E2E769A"/>
    <w:lvl w:ilvl="0" w:tplc="8B4C713A">
      <w:start w:val="1"/>
      <w:numFmt w:val="upperLetter"/>
      <w:lvlText w:val="%1)"/>
      <w:lvlJc w:val="left"/>
      <w:pPr>
        <w:ind w:left="1083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3" w:hanging="360"/>
      </w:pPr>
    </w:lvl>
    <w:lvl w:ilvl="2" w:tplc="080A001B" w:tentative="1">
      <w:start w:val="1"/>
      <w:numFmt w:val="lowerRoman"/>
      <w:lvlText w:val="%3."/>
      <w:lvlJc w:val="right"/>
      <w:pPr>
        <w:ind w:left="2523" w:hanging="180"/>
      </w:pPr>
    </w:lvl>
    <w:lvl w:ilvl="3" w:tplc="080A000F" w:tentative="1">
      <w:start w:val="1"/>
      <w:numFmt w:val="decimal"/>
      <w:lvlText w:val="%4."/>
      <w:lvlJc w:val="left"/>
      <w:pPr>
        <w:ind w:left="3243" w:hanging="360"/>
      </w:pPr>
    </w:lvl>
    <w:lvl w:ilvl="4" w:tplc="080A0019" w:tentative="1">
      <w:start w:val="1"/>
      <w:numFmt w:val="lowerLetter"/>
      <w:lvlText w:val="%5."/>
      <w:lvlJc w:val="left"/>
      <w:pPr>
        <w:ind w:left="3963" w:hanging="360"/>
      </w:pPr>
    </w:lvl>
    <w:lvl w:ilvl="5" w:tplc="080A001B" w:tentative="1">
      <w:start w:val="1"/>
      <w:numFmt w:val="lowerRoman"/>
      <w:lvlText w:val="%6."/>
      <w:lvlJc w:val="right"/>
      <w:pPr>
        <w:ind w:left="4683" w:hanging="180"/>
      </w:pPr>
    </w:lvl>
    <w:lvl w:ilvl="6" w:tplc="080A000F" w:tentative="1">
      <w:start w:val="1"/>
      <w:numFmt w:val="decimal"/>
      <w:lvlText w:val="%7."/>
      <w:lvlJc w:val="left"/>
      <w:pPr>
        <w:ind w:left="5403" w:hanging="360"/>
      </w:pPr>
    </w:lvl>
    <w:lvl w:ilvl="7" w:tplc="080A0019" w:tentative="1">
      <w:start w:val="1"/>
      <w:numFmt w:val="lowerLetter"/>
      <w:lvlText w:val="%8."/>
      <w:lvlJc w:val="left"/>
      <w:pPr>
        <w:ind w:left="6123" w:hanging="360"/>
      </w:pPr>
    </w:lvl>
    <w:lvl w:ilvl="8" w:tplc="080A001B" w:tentative="1">
      <w:start w:val="1"/>
      <w:numFmt w:val="lowerRoman"/>
      <w:lvlText w:val="%9."/>
      <w:lvlJc w:val="right"/>
      <w:pPr>
        <w:ind w:left="6843" w:hanging="180"/>
      </w:pPr>
    </w:lvl>
  </w:abstractNum>
  <w:abstractNum w:abstractNumId="8" w15:restartNumberingAfterBreak="0">
    <w:nsid w:val="161F6081"/>
    <w:multiLevelType w:val="multilevel"/>
    <w:tmpl w:val="096A7288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none"/>
      <w:lvlText w:val="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9" w15:restartNumberingAfterBreak="0">
    <w:nsid w:val="16DB71D4"/>
    <w:multiLevelType w:val="hybridMultilevel"/>
    <w:tmpl w:val="C552575E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E15473F"/>
    <w:multiLevelType w:val="hybridMultilevel"/>
    <w:tmpl w:val="F3382BAE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F5D5879"/>
    <w:multiLevelType w:val="hybridMultilevel"/>
    <w:tmpl w:val="FDF65C94"/>
    <w:lvl w:ilvl="0" w:tplc="169CB48C">
      <w:start w:val="1"/>
      <w:numFmt w:val="lowerLetter"/>
      <w:lvlText w:val="%1)"/>
      <w:lvlJc w:val="left"/>
      <w:pPr>
        <w:ind w:left="1772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96" w:hanging="360"/>
      </w:pPr>
    </w:lvl>
    <w:lvl w:ilvl="2" w:tplc="080A001B" w:tentative="1">
      <w:start w:val="1"/>
      <w:numFmt w:val="lowerRoman"/>
      <w:lvlText w:val="%3."/>
      <w:lvlJc w:val="right"/>
      <w:pPr>
        <w:ind w:left="3216" w:hanging="180"/>
      </w:pPr>
    </w:lvl>
    <w:lvl w:ilvl="3" w:tplc="080A000F" w:tentative="1">
      <w:start w:val="1"/>
      <w:numFmt w:val="decimal"/>
      <w:lvlText w:val="%4."/>
      <w:lvlJc w:val="left"/>
      <w:pPr>
        <w:ind w:left="3936" w:hanging="360"/>
      </w:pPr>
    </w:lvl>
    <w:lvl w:ilvl="4" w:tplc="080A0019" w:tentative="1">
      <w:start w:val="1"/>
      <w:numFmt w:val="lowerLetter"/>
      <w:lvlText w:val="%5."/>
      <w:lvlJc w:val="left"/>
      <w:pPr>
        <w:ind w:left="4656" w:hanging="360"/>
      </w:pPr>
    </w:lvl>
    <w:lvl w:ilvl="5" w:tplc="080A001B" w:tentative="1">
      <w:start w:val="1"/>
      <w:numFmt w:val="lowerRoman"/>
      <w:lvlText w:val="%6."/>
      <w:lvlJc w:val="right"/>
      <w:pPr>
        <w:ind w:left="5376" w:hanging="180"/>
      </w:pPr>
    </w:lvl>
    <w:lvl w:ilvl="6" w:tplc="080A000F" w:tentative="1">
      <w:start w:val="1"/>
      <w:numFmt w:val="decimal"/>
      <w:lvlText w:val="%7."/>
      <w:lvlJc w:val="left"/>
      <w:pPr>
        <w:ind w:left="6096" w:hanging="360"/>
      </w:pPr>
    </w:lvl>
    <w:lvl w:ilvl="7" w:tplc="080A0019" w:tentative="1">
      <w:start w:val="1"/>
      <w:numFmt w:val="lowerLetter"/>
      <w:lvlText w:val="%8."/>
      <w:lvlJc w:val="left"/>
      <w:pPr>
        <w:ind w:left="6816" w:hanging="360"/>
      </w:pPr>
    </w:lvl>
    <w:lvl w:ilvl="8" w:tplc="080A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2" w15:restartNumberingAfterBreak="0">
    <w:nsid w:val="22E6108C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13" w15:restartNumberingAfterBreak="0">
    <w:nsid w:val="245874FD"/>
    <w:multiLevelType w:val="multilevel"/>
    <w:tmpl w:val="CDF2757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5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3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840" w:hanging="1440"/>
      </w:pPr>
      <w:rPr>
        <w:rFonts w:hint="default"/>
      </w:rPr>
    </w:lvl>
  </w:abstractNum>
  <w:abstractNum w:abstractNumId="14" w15:restartNumberingAfterBreak="0">
    <w:nsid w:val="25D065E2"/>
    <w:multiLevelType w:val="hybridMultilevel"/>
    <w:tmpl w:val="9A789546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6985C11"/>
    <w:multiLevelType w:val="multilevel"/>
    <w:tmpl w:val="E0CA4E10"/>
    <w:lvl w:ilvl="0">
      <w:start w:val="4"/>
      <w:numFmt w:val="decimal"/>
      <w:lvlText w:val="%1."/>
      <w:lvlJc w:val="left"/>
      <w:rPr>
        <w:rFonts w:hint="default"/>
        <w:i/>
        <w:color w:val="538135"/>
      </w:rPr>
    </w:lvl>
    <w:lvl w:ilvl="1">
      <w:start w:val="1"/>
      <w:numFmt w:val="decimal"/>
      <w:lvlText w:val="%1.%2."/>
      <w:lvlJc w:val="left"/>
      <w:rPr>
        <w:rFonts w:hint="default"/>
        <w:b/>
        <w:i/>
        <w:color w:val="538135"/>
      </w:rPr>
    </w:lvl>
    <w:lvl w:ilvl="2">
      <w:start w:val="1"/>
      <w:numFmt w:val="decimal"/>
      <w:lvlText w:val="%1.%2.%3."/>
      <w:lvlJc w:val="left"/>
      <w:rPr>
        <w:rFonts w:hint="default"/>
        <w:i/>
        <w:color w:val="538135"/>
      </w:rPr>
    </w:lvl>
    <w:lvl w:ilvl="3">
      <w:start w:val="1"/>
      <w:numFmt w:val="decimal"/>
      <w:lvlText w:val="%1.%2.%3.%4."/>
      <w:lvlJc w:val="left"/>
      <w:rPr>
        <w:rFonts w:hint="default"/>
        <w:i/>
        <w:color w:val="538135"/>
      </w:rPr>
    </w:lvl>
    <w:lvl w:ilvl="4">
      <w:start w:val="1"/>
      <w:numFmt w:val="decimal"/>
      <w:lvlText w:val="%1.%2.%3.%4.%5."/>
      <w:lvlJc w:val="left"/>
      <w:rPr>
        <w:rFonts w:hint="default"/>
        <w:i/>
        <w:color w:val="538135"/>
      </w:rPr>
    </w:lvl>
    <w:lvl w:ilvl="5">
      <w:start w:val="1"/>
      <w:numFmt w:val="decimal"/>
      <w:lvlText w:val="%1.%2.%3.%4.%5.%6."/>
      <w:lvlJc w:val="left"/>
      <w:rPr>
        <w:rFonts w:hint="default"/>
        <w:i/>
        <w:color w:val="538135"/>
      </w:rPr>
    </w:lvl>
    <w:lvl w:ilvl="6">
      <w:start w:val="1"/>
      <w:numFmt w:val="decimal"/>
      <w:lvlText w:val="%1.%2.%3.%4.%5.%6.%7."/>
      <w:lvlJc w:val="left"/>
      <w:rPr>
        <w:rFonts w:hint="default"/>
        <w:i/>
        <w:color w:val="538135"/>
      </w:rPr>
    </w:lvl>
    <w:lvl w:ilvl="7">
      <w:start w:val="1"/>
      <w:numFmt w:val="decimal"/>
      <w:lvlText w:val="%1.%2.%3.%4.%5.%6.%7.%8."/>
      <w:lvlJc w:val="left"/>
      <w:rPr>
        <w:rFonts w:hint="default"/>
        <w:i/>
        <w:color w:val="538135"/>
      </w:rPr>
    </w:lvl>
    <w:lvl w:ilvl="8">
      <w:start w:val="1"/>
      <w:numFmt w:val="decimal"/>
      <w:lvlText w:val="%1.%2.%3.%4.%5.%6.%7.%8.%9."/>
      <w:lvlJc w:val="left"/>
      <w:rPr>
        <w:rFonts w:hint="default"/>
        <w:i/>
        <w:color w:val="538135"/>
      </w:rPr>
    </w:lvl>
  </w:abstractNum>
  <w:abstractNum w:abstractNumId="16" w15:restartNumberingAfterBreak="0">
    <w:nsid w:val="2DBA7559"/>
    <w:multiLevelType w:val="hybridMultilevel"/>
    <w:tmpl w:val="28C0B92E"/>
    <w:lvl w:ilvl="0" w:tplc="A996587C">
      <w:start w:val="1"/>
      <w:numFmt w:val="lowerLetter"/>
      <w:lvlText w:val="%1)"/>
      <w:lvlJc w:val="left"/>
      <w:pPr>
        <w:ind w:left="1623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343" w:hanging="360"/>
      </w:pPr>
    </w:lvl>
    <w:lvl w:ilvl="2" w:tplc="080A001B" w:tentative="1">
      <w:start w:val="1"/>
      <w:numFmt w:val="lowerRoman"/>
      <w:lvlText w:val="%3."/>
      <w:lvlJc w:val="right"/>
      <w:pPr>
        <w:ind w:left="3063" w:hanging="180"/>
      </w:pPr>
    </w:lvl>
    <w:lvl w:ilvl="3" w:tplc="080A000F" w:tentative="1">
      <w:start w:val="1"/>
      <w:numFmt w:val="decimal"/>
      <w:lvlText w:val="%4."/>
      <w:lvlJc w:val="left"/>
      <w:pPr>
        <w:ind w:left="3783" w:hanging="360"/>
      </w:pPr>
    </w:lvl>
    <w:lvl w:ilvl="4" w:tplc="080A0019" w:tentative="1">
      <w:start w:val="1"/>
      <w:numFmt w:val="lowerLetter"/>
      <w:lvlText w:val="%5."/>
      <w:lvlJc w:val="left"/>
      <w:pPr>
        <w:ind w:left="4503" w:hanging="360"/>
      </w:pPr>
    </w:lvl>
    <w:lvl w:ilvl="5" w:tplc="080A001B" w:tentative="1">
      <w:start w:val="1"/>
      <w:numFmt w:val="lowerRoman"/>
      <w:lvlText w:val="%6."/>
      <w:lvlJc w:val="right"/>
      <w:pPr>
        <w:ind w:left="5223" w:hanging="180"/>
      </w:pPr>
    </w:lvl>
    <w:lvl w:ilvl="6" w:tplc="080A000F" w:tentative="1">
      <w:start w:val="1"/>
      <w:numFmt w:val="decimal"/>
      <w:lvlText w:val="%7."/>
      <w:lvlJc w:val="left"/>
      <w:pPr>
        <w:ind w:left="5943" w:hanging="360"/>
      </w:pPr>
    </w:lvl>
    <w:lvl w:ilvl="7" w:tplc="080A0019" w:tentative="1">
      <w:start w:val="1"/>
      <w:numFmt w:val="lowerLetter"/>
      <w:lvlText w:val="%8."/>
      <w:lvlJc w:val="left"/>
      <w:pPr>
        <w:ind w:left="6663" w:hanging="360"/>
      </w:pPr>
    </w:lvl>
    <w:lvl w:ilvl="8" w:tplc="080A001B" w:tentative="1">
      <w:start w:val="1"/>
      <w:numFmt w:val="lowerRoman"/>
      <w:lvlText w:val="%9."/>
      <w:lvlJc w:val="right"/>
      <w:pPr>
        <w:ind w:left="7383" w:hanging="180"/>
      </w:pPr>
    </w:lvl>
  </w:abstractNum>
  <w:abstractNum w:abstractNumId="17" w15:restartNumberingAfterBreak="0">
    <w:nsid w:val="31235A57"/>
    <w:multiLevelType w:val="hybridMultilevel"/>
    <w:tmpl w:val="1BE2FB8C"/>
    <w:lvl w:ilvl="0" w:tplc="887C8538">
      <w:start w:val="1"/>
      <w:numFmt w:val="lowerLetter"/>
      <w:lvlText w:val="%1)"/>
      <w:lvlJc w:val="left"/>
      <w:pPr>
        <w:ind w:left="16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00" w:hanging="360"/>
      </w:pPr>
    </w:lvl>
    <w:lvl w:ilvl="2" w:tplc="080A001B" w:tentative="1">
      <w:start w:val="1"/>
      <w:numFmt w:val="lowerRoman"/>
      <w:lvlText w:val="%3."/>
      <w:lvlJc w:val="right"/>
      <w:pPr>
        <w:ind w:left="3120" w:hanging="180"/>
      </w:pPr>
    </w:lvl>
    <w:lvl w:ilvl="3" w:tplc="080A000F" w:tentative="1">
      <w:start w:val="1"/>
      <w:numFmt w:val="decimal"/>
      <w:lvlText w:val="%4."/>
      <w:lvlJc w:val="left"/>
      <w:pPr>
        <w:ind w:left="3840" w:hanging="360"/>
      </w:pPr>
    </w:lvl>
    <w:lvl w:ilvl="4" w:tplc="080A0019" w:tentative="1">
      <w:start w:val="1"/>
      <w:numFmt w:val="lowerLetter"/>
      <w:lvlText w:val="%5."/>
      <w:lvlJc w:val="left"/>
      <w:pPr>
        <w:ind w:left="4560" w:hanging="360"/>
      </w:pPr>
    </w:lvl>
    <w:lvl w:ilvl="5" w:tplc="080A001B" w:tentative="1">
      <w:start w:val="1"/>
      <w:numFmt w:val="lowerRoman"/>
      <w:lvlText w:val="%6."/>
      <w:lvlJc w:val="right"/>
      <w:pPr>
        <w:ind w:left="5280" w:hanging="180"/>
      </w:pPr>
    </w:lvl>
    <w:lvl w:ilvl="6" w:tplc="080A000F" w:tentative="1">
      <w:start w:val="1"/>
      <w:numFmt w:val="decimal"/>
      <w:lvlText w:val="%7."/>
      <w:lvlJc w:val="left"/>
      <w:pPr>
        <w:ind w:left="6000" w:hanging="360"/>
      </w:pPr>
    </w:lvl>
    <w:lvl w:ilvl="7" w:tplc="080A0019" w:tentative="1">
      <w:start w:val="1"/>
      <w:numFmt w:val="lowerLetter"/>
      <w:lvlText w:val="%8."/>
      <w:lvlJc w:val="left"/>
      <w:pPr>
        <w:ind w:left="6720" w:hanging="360"/>
      </w:pPr>
    </w:lvl>
    <w:lvl w:ilvl="8" w:tplc="080A001B" w:tentative="1">
      <w:start w:val="1"/>
      <w:numFmt w:val="lowerRoman"/>
      <w:lvlText w:val="%9."/>
      <w:lvlJc w:val="right"/>
      <w:pPr>
        <w:ind w:left="7440" w:hanging="180"/>
      </w:pPr>
    </w:lvl>
  </w:abstractNum>
  <w:abstractNum w:abstractNumId="18" w15:restartNumberingAfterBreak="0">
    <w:nsid w:val="328D04BE"/>
    <w:multiLevelType w:val="hybridMultilevel"/>
    <w:tmpl w:val="C74C282E"/>
    <w:lvl w:ilvl="0" w:tplc="DC1807D2">
      <w:start w:val="1"/>
      <w:numFmt w:val="lowerLetter"/>
      <w:lvlText w:val="%1)"/>
      <w:lvlJc w:val="left"/>
      <w:rPr>
        <w:rFonts w:hint="default"/>
        <w:color w:val="538135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19" w15:restartNumberingAfterBreak="0">
    <w:nsid w:val="42B43D3B"/>
    <w:multiLevelType w:val="hybridMultilevel"/>
    <w:tmpl w:val="13D05E6A"/>
    <w:lvl w:ilvl="0" w:tplc="460A6026">
      <w:start w:val="1"/>
      <w:numFmt w:val="lowerLetter"/>
      <w:lvlText w:val="%1)"/>
      <w:lvlJc w:val="left"/>
      <w:pPr>
        <w:ind w:left="1066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86" w:hanging="360"/>
      </w:pPr>
    </w:lvl>
    <w:lvl w:ilvl="2" w:tplc="080A001B" w:tentative="1">
      <w:start w:val="1"/>
      <w:numFmt w:val="lowerRoman"/>
      <w:lvlText w:val="%3."/>
      <w:lvlJc w:val="right"/>
      <w:pPr>
        <w:ind w:left="2506" w:hanging="180"/>
      </w:pPr>
    </w:lvl>
    <w:lvl w:ilvl="3" w:tplc="080A000F" w:tentative="1">
      <w:start w:val="1"/>
      <w:numFmt w:val="decimal"/>
      <w:lvlText w:val="%4."/>
      <w:lvlJc w:val="left"/>
      <w:pPr>
        <w:ind w:left="3226" w:hanging="360"/>
      </w:pPr>
    </w:lvl>
    <w:lvl w:ilvl="4" w:tplc="080A0019" w:tentative="1">
      <w:start w:val="1"/>
      <w:numFmt w:val="lowerLetter"/>
      <w:lvlText w:val="%5."/>
      <w:lvlJc w:val="left"/>
      <w:pPr>
        <w:ind w:left="3946" w:hanging="360"/>
      </w:pPr>
    </w:lvl>
    <w:lvl w:ilvl="5" w:tplc="080A001B" w:tentative="1">
      <w:start w:val="1"/>
      <w:numFmt w:val="lowerRoman"/>
      <w:lvlText w:val="%6."/>
      <w:lvlJc w:val="right"/>
      <w:pPr>
        <w:ind w:left="4666" w:hanging="180"/>
      </w:pPr>
    </w:lvl>
    <w:lvl w:ilvl="6" w:tplc="080A000F" w:tentative="1">
      <w:start w:val="1"/>
      <w:numFmt w:val="decimal"/>
      <w:lvlText w:val="%7."/>
      <w:lvlJc w:val="left"/>
      <w:pPr>
        <w:ind w:left="5386" w:hanging="360"/>
      </w:pPr>
    </w:lvl>
    <w:lvl w:ilvl="7" w:tplc="080A0019" w:tentative="1">
      <w:start w:val="1"/>
      <w:numFmt w:val="lowerLetter"/>
      <w:lvlText w:val="%8."/>
      <w:lvlJc w:val="left"/>
      <w:pPr>
        <w:ind w:left="6106" w:hanging="360"/>
      </w:pPr>
    </w:lvl>
    <w:lvl w:ilvl="8" w:tplc="080A001B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20" w15:restartNumberingAfterBreak="0">
    <w:nsid w:val="42D0592B"/>
    <w:multiLevelType w:val="multilevel"/>
    <w:tmpl w:val="916C480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1004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36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724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2084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444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524" w:hanging="360"/>
      </w:pPr>
      <w:rPr>
        <w:rFonts w:ascii="Symbol" w:hAnsi="Symbol" w:hint="default"/>
      </w:rPr>
    </w:lvl>
  </w:abstractNum>
  <w:abstractNum w:abstractNumId="21" w15:restartNumberingAfterBreak="0">
    <w:nsid w:val="43166AD7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22" w15:restartNumberingAfterBreak="0">
    <w:nsid w:val="470D7068"/>
    <w:multiLevelType w:val="hybridMultilevel"/>
    <w:tmpl w:val="98E078F4"/>
    <w:lvl w:ilvl="0" w:tplc="080A000B">
      <w:start w:val="1"/>
      <w:numFmt w:val="bullet"/>
      <w:lvlText w:val=""/>
      <w:lvlJc w:val="left"/>
      <w:pPr>
        <w:ind w:left="1058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7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4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0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18" w:hanging="360"/>
      </w:pPr>
      <w:rPr>
        <w:rFonts w:ascii="Wingdings" w:hAnsi="Wingdings" w:hint="default"/>
      </w:rPr>
    </w:lvl>
  </w:abstractNum>
  <w:abstractNum w:abstractNumId="23" w15:restartNumberingAfterBreak="0">
    <w:nsid w:val="475E35AF"/>
    <w:multiLevelType w:val="multilevel"/>
    <w:tmpl w:val="7C9AAF1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4" w15:restartNumberingAfterBreak="0">
    <w:nsid w:val="4B57168F"/>
    <w:multiLevelType w:val="hybridMultilevel"/>
    <w:tmpl w:val="9D1CA0E6"/>
    <w:lvl w:ilvl="0" w:tplc="080A000B">
      <w:start w:val="1"/>
      <w:numFmt w:val="bullet"/>
      <w:lvlText w:val=""/>
      <w:lvlJc w:val="left"/>
      <w:pPr>
        <w:ind w:left="1980" w:hanging="360"/>
      </w:pPr>
      <w:rPr>
        <w:rFonts w:ascii="Wingdings" w:hAnsi="Wingdings" w:hint="default"/>
        <w:color w:val="002060"/>
      </w:rPr>
    </w:lvl>
    <w:lvl w:ilvl="1" w:tplc="080A0019">
      <w:start w:val="1"/>
      <w:numFmt w:val="lowerLetter"/>
      <w:lvlText w:val="%2."/>
      <w:lvlJc w:val="left"/>
      <w:pPr>
        <w:ind w:left="5004" w:hanging="360"/>
      </w:pPr>
    </w:lvl>
    <w:lvl w:ilvl="2" w:tplc="080A001B" w:tentative="1">
      <w:start w:val="1"/>
      <w:numFmt w:val="lowerRoman"/>
      <w:lvlText w:val="%3."/>
      <w:lvlJc w:val="right"/>
      <w:pPr>
        <w:ind w:left="5724" w:hanging="180"/>
      </w:pPr>
    </w:lvl>
    <w:lvl w:ilvl="3" w:tplc="080A000F" w:tentative="1">
      <w:start w:val="1"/>
      <w:numFmt w:val="decimal"/>
      <w:lvlText w:val="%4."/>
      <w:lvlJc w:val="left"/>
      <w:pPr>
        <w:ind w:left="6444" w:hanging="360"/>
      </w:pPr>
    </w:lvl>
    <w:lvl w:ilvl="4" w:tplc="080A0019" w:tentative="1">
      <w:start w:val="1"/>
      <w:numFmt w:val="lowerLetter"/>
      <w:lvlText w:val="%5."/>
      <w:lvlJc w:val="left"/>
      <w:pPr>
        <w:ind w:left="7164" w:hanging="360"/>
      </w:pPr>
    </w:lvl>
    <w:lvl w:ilvl="5" w:tplc="080A001B" w:tentative="1">
      <w:start w:val="1"/>
      <w:numFmt w:val="lowerRoman"/>
      <w:lvlText w:val="%6."/>
      <w:lvlJc w:val="right"/>
      <w:pPr>
        <w:ind w:left="7884" w:hanging="180"/>
      </w:pPr>
    </w:lvl>
    <w:lvl w:ilvl="6" w:tplc="080A000F" w:tentative="1">
      <w:start w:val="1"/>
      <w:numFmt w:val="decimal"/>
      <w:lvlText w:val="%7."/>
      <w:lvlJc w:val="left"/>
      <w:pPr>
        <w:ind w:left="8604" w:hanging="360"/>
      </w:pPr>
    </w:lvl>
    <w:lvl w:ilvl="7" w:tplc="080A0019" w:tentative="1">
      <w:start w:val="1"/>
      <w:numFmt w:val="lowerLetter"/>
      <w:lvlText w:val="%8."/>
      <w:lvlJc w:val="left"/>
      <w:pPr>
        <w:ind w:left="9324" w:hanging="360"/>
      </w:pPr>
    </w:lvl>
    <w:lvl w:ilvl="8" w:tplc="080A001B" w:tentative="1">
      <w:start w:val="1"/>
      <w:numFmt w:val="lowerRoman"/>
      <w:lvlText w:val="%9."/>
      <w:lvlJc w:val="right"/>
      <w:pPr>
        <w:ind w:left="10044" w:hanging="180"/>
      </w:pPr>
    </w:lvl>
  </w:abstractNum>
  <w:abstractNum w:abstractNumId="25" w15:restartNumberingAfterBreak="0">
    <w:nsid w:val="534E119D"/>
    <w:multiLevelType w:val="multilevel"/>
    <w:tmpl w:val="8994940C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6" w15:restartNumberingAfterBreak="0">
    <w:nsid w:val="58492C25"/>
    <w:multiLevelType w:val="hybridMultilevel"/>
    <w:tmpl w:val="95D0F61E"/>
    <w:lvl w:ilvl="0" w:tplc="080A000B">
      <w:start w:val="1"/>
      <w:numFmt w:val="bullet"/>
      <w:lvlText w:val=""/>
      <w:lvlJc w:val="left"/>
      <w:pPr>
        <w:ind w:left="1772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49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1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3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5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37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09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1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32" w:hanging="360"/>
      </w:pPr>
      <w:rPr>
        <w:rFonts w:ascii="Wingdings" w:hAnsi="Wingdings" w:hint="default"/>
      </w:rPr>
    </w:lvl>
  </w:abstractNum>
  <w:abstractNum w:abstractNumId="27" w15:restartNumberingAfterBreak="0">
    <w:nsid w:val="597A67B5"/>
    <w:multiLevelType w:val="multilevel"/>
    <w:tmpl w:val="2FEA9B2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rPr>
        <w:rFonts w:hint="default"/>
        <w:b/>
        <w:bCs/>
        <w:color w:val="002060"/>
      </w:rPr>
    </w:lvl>
    <w:lvl w:ilvl="2">
      <w:start w:val="1"/>
      <w:numFmt w:val="decimal"/>
      <w:lvlText w:val="%1.%2.%3."/>
      <w:lvlJc w:val="left"/>
      <w:pPr>
        <w:ind w:left="1296" w:hanging="720"/>
      </w:pPr>
      <w:rPr>
        <w:rFonts w:hint="default"/>
        <w:b/>
        <w:bCs/>
      </w:rPr>
    </w:lvl>
    <w:lvl w:ilvl="3">
      <w:start w:val="1"/>
      <w:numFmt w:val="decimal"/>
      <w:lvlText w:val="%1.%2.%3.%4.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744" w:hanging="1440"/>
      </w:pPr>
      <w:rPr>
        <w:rFonts w:hint="default"/>
      </w:rPr>
    </w:lvl>
  </w:abstractNum>
  <w:abstractNum w:abstractNumId="28" w15:restartNumberingAfterBreak="0">
    <w:nsid w:val="59880C11"/>
    <w:multiLevelType w:val="multilevel"/>
    <w:tmpl w:val="8D6495F4"/>
    <w:lvl w:ilvl="0">
      <w:start w:val="1"/>
      <w:numFmt w:val="decimal"/>
      <w:lvlText w:val="%1"/>
      <w:lvlJc w:val="left"/>
      <w:rPr>
        <w:rFonts w:hint="default"/>
        <w:b/>
        <w:bCs w:val="0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  <w:b/>
        <w:bCs/>
        <w:color w:val="002060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29" w15:restartNumberingAfterBreak="0">
    <w:nsid w:val="5A6E7B44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0" w15:restartNumberingAfterBreak="0">
    <w:nsid w:val="5C904A6A"/>
    <w:multiLevelType w:val="hybridMultilevel"/>
    <w:tmpl w:val="0F86C2CC"/>
    <w:lvl w:ilvl="0" w:tplc="080A0009">
      <w:start w:val="1"/>
      <w:numFmt w:val="bullet"/>
      <w:lvlText w:val=""/>
      <w:lvlJc w:val="left"/>
      <w:pPr>
        <w:ind w:left="16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31" w15:restartNumberingAfterBreak="0">
    <w:nsid w:val="5C915D7A"/>
    <w:multiLevelType w:val="multilevel"/>
    <w:tmpl w:val="C6BCD1C6"/>
    <w:lvl w:ilvl="0">
      <w:start w:val="1"/>
      <w:numFmt w:val="upperRoman"/>
      <w:lvlText w:val="%1."/>
      <w:lvlJc w:val="righ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728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89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1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8468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9116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40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05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340" w:hanging="1440"/>
      </w:pPr>
      <w:rPr>
        <w:rFonts w:hint="default"/>
      </w:rPr>
    </w:lvl>
  </w:abstractNum>
  <w:abstractNum w:abstractNumId="32" w15:restartNumberingAfterBreak="0">
    <w:nsid w:val="5E4A0FCE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3" w15:restartNumberingAfterBreak="0">
    <w:nsid w:val="5FAA5326"/>
    <w:multiLevelType w:val="hybridMultilevel"/>
    <w:tmpl w:val="F2E84576"/>
    <w:lvl w:ilvl="0" w:tplc="080A0015">
      <w:start w:val="1"/>
      <w:numFmt w:val="upperLetter"/>
      <w:lvlText w:val="%1."/>
      <w:lvlJc w:val="left"/>
      <w:pPr>
        <w:ind w:left="785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505" w:hanging="360"/>
      </w:pPr>
    </w:lvl>
    <w:lvl w:ilvl="2" w:tplc="080A001B" w:tentative="1">
      <w:start w:val="1"/>
      <w:numFmt w:val="lowerRoman"/>
      <w:lvlText w:val="%3."/>
      <w:lvlJc w:val="right"/>
      <w:pPr>
        <w:ind w:left="2225" w:hanging="180"/>
      </w:pPr>
    </w:lvl>
    <w:lvl w:ilvl="3" w:tplc="080A000F" w:tentative="1">
      <w:start w:val="1"/>
      <w:numFmt w:val="decimal"/>
      <w:lvlText w:val="%4."/>
      <w:lvlJc w:val="left"/>
      <w:pPr>
        <w:ind w:left="2945" w:hanging="360"/>
      </w:pPr>
    </w:lvl>
    <w:lvl w:ilvl="4" w:tplc="080A0019" w:tentative="1">
      <w:start w:val="1"/>
      <w:numFmt w:val="lowerLetter"/>
      <w:lvlText w:val="%5."/>
      <w:lvlJc w:val="left"/>
      <w:pPr>
        <w:ind w:left="3665" w:hanging="360"/>
      </w:pPr>
    </w:lvl>
    <w:lvl w:ilvl="5" w:tplc="080A001B" w:tentative="1">
      <w:start w:val="1"/>
      <w:numFmt w:val="lowerRoman"/>
      <w:lvlText w:val="%6."/>
      <w:lvlJc w:val="right"/>
      <w:pPr>
        <w:ind w:left="4385" w:hanging="180"/>
      </w:pPr>
    </w:lvl>
    <w:lvl w:ilvl="6" w:tplc="080A000F" w:tentative="1">
      <w:start w:val="1"/>
      <w:numFmt w:val="decimal"/>
      <w:lvlText w:val="%7."/>
      <w:lvlJc w:val="left"/>
      <w:pPr>
        <w:ind w:left="5105" w:hanging="360"/>
      </w:pPr>
    </w:lvl>
    <w:lvl w:ilvl="7" w:tplc="080A0019" w:tentative="1">
      <w:start w:val="1"/>
      <w:numFmt w:val="lowerLetter"/>
      <w:lvlText w:val="%8."/>
      <w:lvlJc w:val="left"/>
      <w:pPr>
        <w:ind w:left="5825" w:hanging="360"/>
      </w:pPr>
    </w:lvl>
    <w:lvl w:ilvl="8" w:tplc="080A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34" w15:restartNumberingAfterBreak="0">
    <w:nsid w:val="6B6F5446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5" w15:restartNumberingAfterBreak="0">
    <w:nsid w:val="6BD35185"/>
    <w:multiLevelType w:val="hybridMultilevel"/>
    <w:tmpl w:val="49664B40"/>
    <w:lvl w:ilvl="0" w:tplc="ABB85B94">
      <w:start w:val="1"/>
      <w:numFmt w:val="upperRoman"/>
      <w:lvlText w:val="%1)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70B3615F"/>
    <w:multiLevelType w:val="hybridMultilevel"/>
    <w:tmpl w:val="BB5AE584"/>
    <w:lvl w:ilvl="0" w:tplc="080A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213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5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7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29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1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3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5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73" w:hanging="360"/>
      </w:pPr>
      <w:rPr>
        <w:rFonts w:ascii="Wingdings" w:hAnsi="Wingdings" w:hint="default"/>
      </w:rPr>
    </w:lvl>
  </w:abstractNum>
  <w:abstractNum w:abstractNumId="37" w15:restartNumberingAfterBreak="0">
    <w:nsid w:val="71621446"/>
    <w:multiLevelType w:val="multilevel"/>
    <w:tmpl w:val="BEC8A498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8" w15:restartNumberingAfterBreak="0">
    <w:nsid w:val="74251072"/>
    <w:multiLevelType w:val="hybridMultilevel"/>
    <w:tmpl w:val="96B2D1EE"/>
    <w:lvl w:ilvl="0" w:tplc="ABB85B94">
      <w:start w:val="1"/>
      <w:numFmt w:val="upperRoman"/>
      <w:lvlText w:val="%1)"/>
      <w:lvlJc w:val="left"/>
      <w:pPr>
        <w:ind w:left="1008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39" w15:restartNumberingAfterBreak="0">
    <w:nsid w:val="753825B7"/>
    <w:multiLevelType w:val="hybridMultilevel"/>
    <w:tmpl w:val="8BF25520"/>
    <w:lvl w:ilvl="0" w:tplc="BA9A3B4E">
      <w:start w:val="1"/>
      <w:numFmt w:val="lowerLetter"/>
      <w:lvlText w:val="%1)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40" w15:restartNumberingAfterBreak="0">
    <w:nsid w:val="7A266413"/>
    <w:multiLevelType w:val="hybridMultilevel"/>
    <w:tmpl w:val="EEF01D80"/>
    <w:lvl w:ilvl="0" w:tplc="080A000B">
      <w:start w:val="1"/>
      <w:numFmt w:val="bullet"/>
      <w:lvlText w:val=""/>
      <w:lvlJc w:val="left"/>
      <w:pPr>
        <w:ind w:left="2016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73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45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17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89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61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33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05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776" w:hanging="360"/>
      </w:pPr>
      <w:rPr>
        <w:rFonts w:ascii="Wingdings" w:hAnsi="Wingdings" w:hint="default"/>
      </w:rPr>
    </w:lvl>
  </w:abstractNum>
  <w:abstractNum w:abstractNumId="41" w15:restartNumberingAfterBreak="0">
    <w:nsid w:val="7BB6406D"/>
    <w:multiLevelType w:val="multilevel"/>
    <w:tmpl w:val="FE4A2204"/>
    <w:lvl w:ilvl="0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360"/>
      </w:pPr>
      <w:rPr>
        <w:rFonts w:hint="default"/>
        <w:color w:val="002060"/>
      </w:rPr>
    </w:lvl>
    <w:lvl w:ilvl="2">
      <w:start w:val="1"/>
      <w:numFmt w:val="decimal"/>
      <w:isLgl/>
      <w:lvlText w:val="%1.%2.%3."/>
      <w:lvlJc w:val="left"/>
      <w:pPr>
        <w:ind w:left="2232" w:hanging="720"/>
      </w:pPr>
      <w:rPr>
        <w:rFonts w:hint="default"/>
        <w:color w:val="002060"/>
      </w:rPr>
    </w:lvl>
    <w:lvl w:ilvl="3">
      <w:start w:val="1"/>
      <w:numFmt w:val="decimal"/>
      <w:isLgl/>
      <w:lvlText w:val="%1.%2.%3.%4."/>
      <w:lvlJc w:val="left"/>
      <w:pPr>
        <w:ind w:left="2844" w:hanging="720"/>
      </w:pPr>
      <w:rPr>
        <w:rFonts w:hint="default"/>
        <w:color w:val="002060"/>
      </w:rPr>
    </w:lvl>
    <w:lvl w:ilvl="4">
      <w:start w:val="1"/>
      <w:numFmt w:val="decimal"/>
      <w:isLgl/>
      <w:lvlText w:val="%1.%2.%3.%4.%5."/>
      <w:lvlJc w:val="left"/>
      <w:pPr>
        <w:ind w:left="3816" w:hanging="1080"/>
      </w:pPr>
      <w:rPr>
        <w:rFonts w:hint="default"/>
        <w:color w:val="002060"/>
      </w:rPr>
    </w:lvl>
    <w:lvl w:ilvl="5">
      <w:start w:val="1"/>
      <w:numFmt w:val="decimal"/>
      <w:isLgl/>
      <w:lvlText w:val="%1.%2.%3.%4.%5.%6."/>
      <w:lvlJc w:val="left"/>
      <w:pPr>
        <w:ind w:left="4428" w:hanging="1080"/>
      </w:pPr>
      <w:rPr>
        <w:rFonts w:hint="default"/>
        <w:color w:val="002060"/>
      </w:rPr>
    </w:lvl>
    <w:lvl w:ilvl="6">
      <w:start w:val="1"/>
      <w:numFmt w:val="decimal"/>
      <w:isLgl/>
      <w:lvlText w:val="%1.%2.%3.%4.%5.%6.%7."/>
      <w:lvlJc w:val="left"/>
      <w:pPr>
        <w:ind w:left="5040" w:hanging="1080"/>
      </w:pPr>
      <w:rPr>
        <w:rFonts w:hint="default"/>
        <w:color w:val="002060"/>
      </w:rPr>
    </w:lvl>
    <w:lvl w:ilvl="7">
      <w:start w:val="1"/>
      <w:numFmt w:val="decimal"/>
      <w:isLgl/>
      <w:lvlText w:val="%1.%2.%3.%4.%5.%6.%7.%8."/>
      <w:lvlJc w:val="left"/>
      <w:pPr>
        <w:ind w:left="6012" w:hanging="1440"/>
      </w:pPr>
      <w:rPr>
        <w:rFonts w:hint="default"/>
        <w:color w:val="002060"/>
      </w:rPr>
    </w:lvl>
    <w:lvl w:ilvl="8">
      <w:start w:val="1"/>
      <w:numFmt w:val="decimal"/>
      <w:isLgl/>
      <w:lvlText w:val="%1.%2.%3.%4.%5.%6.%7.%8.%9."/>
      <w:lvlJc w:val="left"/>
      <w:pPr>
        <w:ind w:left="6624" w:hanging="1440"/>
      </w:pPr>
      <w:rPr>
        <w:rFonts w:hint="default"/>
        <w:color w:val="002060"/>
      </w:rPr>
    </w:lvl>
  </w:abstractNum>
  <w:abstractNum w:abstractNumId="42" w15:restartNumberingAfterBreak="0">
    <w:nsid w:val="7DDF2353"/>
    <w:multiLevelType w:val="multilevel"/>
    <w:tmpl w:val="4E0CACFA"/>
    <w:lvl w:ilvl="0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29"/>
  </w:num>
  <w:num w:numId="2">
    <w:abstractNumId w:val="33"/>
  </w:num>
  <w:num w:numId="3">
    <w:abstractNumId w:val="11"/>
  </w:num>
  <w:num w:numId="4">
    <w:abstractNumId w:val="17"/>
  </w:num>
  <w:num w:numId="5">
    <w:abstractNumId w:val="19"/>
  </w:num>
  <w:num w:numId="6">
    <w:abstractNumId w:val="36"/>
  </w:num>
  <w:num w:numId="7">
    <w:abstractNumId w:val="18"/>
  </w:num>
  <w:num w:numId="8">
    <w:abstractNumId w:val="20"/>
  </w:num>
  <w:num w:numId="9">
    <w:abstractNumId w:val="42"/>
  </w:num>
  <w:num w:numId="10">
    <w:abstractNumId w:val="7"/>
  </w:num>
  <w:num w:numId="11">
    <w:abstractNumId w:val="6"/>
  </w:num>
  <w:num w:numId="12">
    <w:abstractNumId w:val="31"/>
  </w:num>
  <w:num w:numId="13">
    <w:abstractNumId w:val="1"/>
  </w:num>
  <w:num w:numId="14">
    <w:abstractNumId w:val="30"/>
  </w:num>
  <w:num w:numId="15">
    <w:abstractNumId w:val="16"/>
  </w:num>
  <w:num w:numId="16">
    <w:abstractNumId w:val="9"/>
  </w:num>
  <w:num w:numId="17">
    <w:abstractNumId w:val="38"/>
  </w:num>
  <w:num w:numId="18">
    <w:abstractNumId w:val="10"/>
  </w:num>
  <w:num w:numId="19">
    <w:abstractNumId w:val="14"/>
  </w:num>
  <w:num w:numId="20">
    <w:abstractNumId w:val="4"/>
  </w:num>
  <w:num w:numId="21">
    <w:abstractNumId w:val="35"/>
  </w:num>
  <w:num w:numId="22">
    <w:abstractNumId w:val="8"/>
  </w:num>
  <w:num w:numId="23">
    <w:abstractNumId w:val="13"/>
  </w:num>
  <w:num w:numId="24">
    <w:abstractNumId w:val="15"/>
  </w:num>
  <w:num w:numId="25">
    <w:abstractNumId w:val="12"/>
  </w:num>
  <w:num w:numId="26">
    <w:abstractNumId w:val="27"/>
  </w:num>
  <w:num w:numId="27">
    <w:abstractNumId w:val="21"/>
  </w:num>
  <w:num w:numId="28">
    <w:abstractNumId w:val="23"/>
  </w:num>
  <w:num w:numId="29">
    <w:abstractNumId w:val="32"/>
  </w:num>
  <w:num w:numId="30">
    <w:abstractNumId w:val="34"/>
  </w:num>
  <w:num w:numId="31">
    <w:abstractNumId w:val="41"/>
  </w:num>
  <w:num w:numId="32">
    <w:abstractNumId w:val="0"/>
  </w:num>
  <w:num w:numId="33">
    <w:abstractNumId w:val="2"/>
  </w:num>
  <w:num w:numId="34">
    <w:abstractNumId w:val="24"/>
  </w:num>
  <w:num w:numId="35">
    <w:abstractNumId w:val="28"/>
  </w:num>
  <w:num w:numId="36">
    <w:abstractNumId w:val="5"/>
  </w:num>
  <w:num w:numId="37">
    <w:abstractNumId w:val="39"/>
  </w:num>
  <w:num w:numId="38">
    <w:abstractNumId w:val="3"/>
  </w:num>
  <w:num w:numId="39">
    <w:abstractNumId w:val="26"/>
  </w:num>
  <w:num w:numId="40">
    <w:abstractNumId w:val="37"/>
  </w:num>
  <w:num w:numId="41">
    <w:abstractNumId w:val="40"/>
  </w:num>
  <w:num w:numId="42">
    <w:abstractNumId w:val="22"/>
  </w:num>
  <w:num w:numId="43">
    <w:abstractNumId w:val="25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activeWritingStyle w:appName="MSWord" w:lang="es-MX" w:vendorID="64" w:dllVersion="6" w:nlCheck="1" w:checkStyle="0"/>
  <w:activeWritingStyle w:appName="MSWord" w:lang="es-ES" w:vendorID="64" w:dllVersion="6" w:nlCheck="1" w:checkStyle="0"/>
  <w:activeWritingStyle w:appName="MSWord" w:lang="es-ES_tradnl" w:vendorID="64" w:dllVersion="6" w:nlCheck="1" w:checkStyle="0"/>
  <w:activeWritingStyle w:appName="MSWord" w:lang="es-AR" w:vendorID="64" w:dllVersion="6" w:nlCheck="1" w:checkStyle="0"/>
  <w:activeWritingStyle w:appName="MSWord" w:lang="en-US" w:vendorID="64" w:dllVersion="6" w:nlCheck="1" w:checkStyle="0"/>
  <w:activeWritingStyle w:appName="MSWord" w:lang="es-ES" w:vendorID="64" w:dllVersion="4096" w:nlCheck="1" w:checkStyle="0"/>
  <w:activeWritingStyle w:appName="MSWord" w:lang="es-MX" w:vendorID="64" w:dllVersion="4096" w:nlCheck="1" w:checkStyle="0"/>
  <w:activeWritingStyle w:appName="MSWord" w:lang="es-ES_tradnl" w:vendorID="64" w:dllVersion="4096" w:nlCheck="1" w:checkStyle="0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6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2317"/>
    <w:rsid w:val="00000F17"/>
    <w:rsid w:val="00001553"/>
    <w:rsid w:val="000018B3"/>
    <w:rsid w:val="00001E67"/>
    <w:rsid w:val="00002FD5"/>
    <w:rsid w:val="00003FDA"/>
    <w:rsid w:val="00004A5E"/>
    <w:rsid w:val="00004C81"/>
    <w:rsid w:val="00005218"/>
    <w:rsid w:val="000055A7"/>
    <w:rsid w:val="0000600F"/>
    <w:rsid w:val="00006B0C"/>
    <w:rsid w:val="00006F8F"/>
    <w:rsid w:val="0001121F"/>
    <w:rsid w:val="0001228C"/>
    <w:rsid w:val="00012C03"/>
    <w:rsid w:val="00013306"/>
    <w:rsid w:val="0001443E"/>
    <w:rsid w:val="00014444"/>
    <w:rsid w:val="00014B40"/>
    <w:rsid w:val="00014D49"/>
    <w:rsid w:val="00014DEC"/>
    <w:rsid w:val="000155F3"/>
    <w:rsid w:val="00015662"/>
    <w:rsid w:val="00016493"/>
    <w:rsid w:val="0002020A"/>
    <w:rsid w:val="0002266B"/>
    <w:rsid w:val="00024911"/>
    <w:rsid w:val="000263C6"/>
    <w:rsid w:val="00026794"/>
    <w:rsid w:val="00026E42"/>
    <w:rsid w:val="0002728C"/>
    <w:rsid w:val="00027C2D"/>
    <w:rsid w:val="00030006"/>
    <w:rsid w:val="00030D1A"/>
    <w:rsid w:val="00030D9F"/>
    <w:rsid w:val="00031D11"/>
    <w:rsid w:val="000333DE"/>
    <w:rsid w:val="000352F5"/>
    <w:rsid w:val="000378ED"/>
    <w:rsid w:val="00037EA1"/>
    <w:rsid w:val="00037F46"/>
    <w:rsid w:val="00040366"/>
    <w:rsid w:val="00040B74"/>
    <w:rsid w:val="00040EEA"/>
    <w:rsid w:val="00041660"/>
    <w:rsid w:val="00042B3A"/>
    <w:rsid w:val="00044E15"/>
    <w:rsid w:val="00044F20"/>
    <w:rsid w:val="0004505F"/>
    <w:rsid w:val="0004690C"/>
    <w:rsid w:val="00046AFD"/>
    <w:rsid w:val="00046CFF"/>
    <w:rsid w:val="00047A15"/>
    <w:rsid w:val="000514E4"/>
    <w:rsid w:val="000517A3"/>
    <w:rsid w:val="00051EBE"/>
    <w:rsid w:val="00052FAE"/>
    <w:rsid w:val="00053FDF"/>
    <w:rsid w:val="000601A8"/>
    <w:rsid w:val="000606A4"/>
    <w:rsid w:val="0006411D"/>
    <w:rsid w:val="00064ECA"/>
    <w:rsid w:val="000676B9"/>
    <w:rsid w:val="00070463"/>
    <w:rsid w:val="000711AE"/>
    <w:rsid w:val="0007177C"/>
    <w:rsid w:val="00072790"/>
    <w:rsid w:val="00073023"/>
    <w:rsid w:val="00076265"/>
    <w:rsid w:val="00080859"/>
    <w:rsid w:val="000814FF"/>
    <w:rsid w:val="000837A1"/>
    <w:rsid w:val="00084B8E"/>
    <w:rsid w:val="00084BB6"/>
    <w:rsid w:val="00085962"/>
    <w:rsid w:val="00085A9F"/>
    <w:rsid w:val="00085CFF"/>
    <w:rsid w:val="00085D38"/>
    <w:rsid w:val="0009062B"/>
    <w:rsid w:val="000913E8"/>
    <w:rsid w:val="00091BE7"/>
    <w:rsid w:val="0009317C"/>
    <w:rsid w:val="000934C4"/>
    <w:rsid w:val="0009365D"/>
    <w:rsid w:val="00093C13"/>
    <w:rsid w:val="000956C7"/>
    <w:rsid w:val="000963FD"/>
    <w:rsid w:val="00096EF9"/>
    <w:rsid w:val="000A1311"/>
    <w:rsid w:val="000A1B29"/>
    <w:rsid w:val="000A1ECC"/>
    <w:rsid w:val="000A201A"/>
    <w:rsid w:val="000A2965"/>
    <w:rsid w:val="000A3878"/>
    <w:rsid w:val="000A419C"/>
    <w:rsid w:val="000A4564"/>
    <w:rsid w:val="000A4662"/>
    <w:rsid w:val="000A564B"/>
    <w:rsid w:val="000A6084"/>
    <w:rsid w:val="000A7161"/>
    <w:rsid w:val="000A7353"/>
    <w:rsid w:val="000B020F"/>
    <w:rsid w:val="000B0578"/>
    <w:rsid w:val="000B05CD"/>
    <w:rsid w:val="000B0F13"/>
    <w:rsid w:val="000B1ED3"/>
    <w:rsid w:val="000B24A1"/>
    <w:rsid w:val="000B33A3"/>
    <w:rsid w:val="000B4FB3"/>
    <w:rsid w:val="000B5742"/>
    <w:rsid w:val="000B679D"/>
    <w:rsid w:val="000B794B"/>
    <w:rsid w:val="000B7B63"/>
    <w:rsid w:val="000B7CEB"/>
    <w:rsid w:val="000C0326"/>
    <w:rsid w:val="000C47F0"/>
    <w:rsid w:val="000C5BF7"/>
    <w:rsid w:val="000C5EA4"/>
    <w:rsid w:val="000C6227"/>
    <w:rsid w:val="000C722A"/>
    <w:rsid w:val="000D2287"/>
    <w:rsid w:val="000D2D39"/>
    <w:rsid w:val="000D3304"/>
    <w:rsid w:val="000D392B"/>
    <w:rsid w:val="000D548A"/>
    <w:rsid w:val="000D667B"/>
    <w:rsid w:val="000D6AE3"/>
    <w:rsid w:val="000D7102"/>
    <w:rsid w:val="000D75C1"/>
    <w:rsid w:val="000D7968"/>
    <w:rsid w:val="000E1C18"/>
    <w:rsid w:val="000E328A"/>
    <w:rsid w:val="000E3623"/>
    <w:rsid w:val="000E37B7"/>
    <w:rsid w:val="000E45C0"/>
    <w:rsid w:val="000E482E"/>
    <w:rsid w:val="000E545D"/>
    <w:rsid w:val="000E63E1"/>
    <w:rsid w:val="000E6823"/>
    <w:rsid w:val="000E6E0D"/>
    <w:rsid w:val="000F0FA3"/>
    <w:rsid w:val="000F1DA9"/>
    <w:rsid w:val="000F3616"/>
    <w:rsid w:val="000F5380"/>
    <w:rsid w:val="000F706A"/>
    <w:rsid w:val="000F711B"/>
    <w:rsid w:val="000F7376"/>
    <w:rsid w:val="0010166E"/>
    <w:rsid w:val="00101BB9"/>
    <w:rsid w:val="0010242A"/>
    <w:rsid w:val="00103BA0"/>
    <w:rsid w:val="00103C1C"/>
    <w:rsid w:val="00103D82"/>
    <w:rsid w:val="00105166"/>
    <w:rsid w:val="001061B4"/>
    <w:rsid w:val="00107980"/>
    <w:rsid w:val="00107A2A"/>
    <w:rsid w:val="00111093"/>
    <w:rsid w:val="00111A77"/>
    <w:rsid w:val="001125BD"/>
    <w:rsid w:val="0011279B"/>
    <w:rsid w:val="0011476F"/>
    <w:rsid w:val="00116AFB"/>
    <w:rsid w:val="00117687"/>
    <w:rsid w:val="00117A22"/>
    <w:rsid w:val="00117BBE"/>
    <w:rsid w:val="00117C2B"/>
    <w:rsid w:val="001207B7"/>
    <w:rsid w:val="0012269C"/>
    <w:rsid w:val="001231DB"/>
    <w:rsid w:val="00123F3C"/>
    <w:rsid w:val="00124023"/>
    <w:rsid w:val="00124694"/>
    <w:rsid w:val="001252CA"/>
    <w:rsid w:val="00127E0B"/>
    <w:rsid w:val="001303A7"/>
    <w:rsid w:val="00130CB7"/>
    <w:rsid w:val="00131826"/>
    <w:rsid w:val="00132AE6"/>
    <w:rsid w:val="001330F6"/>
    <w:rsid w:val="001353F9"/>
    <w:rsid w:val="0013597C"/>
    <w:rsid w:val="00136DD7"/>
    <w:rsid w:val="001371BC"/>
    <w:rsid w:val="001377E6"/>
    <w:rsid w:val="00137C85"/>
    <w:rsid w:val="001404DF"/>
    <w:rsid w:val="001405C1"/>
    <w:rsid w:val="001406D1"/>
    <w:rsid w:val="00140C0F"/>
    <w:rsid w:val="00141C08"/>
    <w:rsid w:val="00142516"/>
    <w:rsid w:val="0014332A"/>
    <w:rsid w:val="0014350E"/>
    <w:rsid w:val="00143B32"/>
    <w:rsid w:val="00144D4E"/>
    <w:rsid w:val="0014684E"/>
    <w:rsid w:val="001471AD"/>
    <w:rsid w:val="00147AA4"/>
    <w:rsid w:val="00150357"/>
    <w:rsid w:val="0015342C"/>
    <w:rsid w:val="001536EF"/>
    <w:rsid w:val="00155A7E"/>
    <w:rsid w:val="001561AA"/>
    <w:rsid w:val="00156B80"/>
    <w:rsid w:val="00160300"/>
    <w:rsid w:val="001608DB"/>
    <w:rsid w:val="001616ED"/>
    <w:rsid w:val="00161CBB"/>
    <w:rsid w:val="00162B97"/>
    <w:rsid w:val="001636D8"/>
    <w:rsid w:val="00164F6A"/>
    <w:rsid w:val="00165099"/>
    <w:rsid w:val="001659BB"/>
    <w:rsid w:val="00170C32"/>
    <w:rsid w:val="001710DE"/>
    <w:rsid w:val="00171244"/>
    <w:rsid w:val="00172A61"/>
    <w:rsid w:val="00172F50"/>
    <w:rsid w:val="00173A99"/>
    <w:rsid w:val="001761E3"/>
    <w:rsid w:val="00176784"/>
    <w:rsid w:val="00176A63"/>
    <w:rsid w:val="00176B02"/>
    <w:rsid w:val="001810AD"/>
    <w:rsid w:val="00181C84"/>
    <w:rsid w:val="00181F8A"/>
    <w:rsid w:val="00183013"/>
    <w:rsid w:val="00184861"/>
    <w:rsid w:val="00185090"/>
    <w:rsid w:val="0018575D"/>
    <w:rsid w:val="00185B6D"/>
    <w:rsid w:val="001864B9"/>
    <w:rsid w:val="00186A25"/>
    <w:rsid w:val="00186A48"/>
    <w:rsid w:val="001907B2"/>
    <w:rsid w:val="00192E01"/>
    <w:rsid w:val="00192F58"/>
    <w:rsid w:val="00192F82"/>
    <w:rsid w:val="00193265"/>
    <w:rsid w:val="00194989"/>
    <w:rsid w:val="001955BC"/>
    <w:rsid w:val="00195C8D"/>
    <w:rsid w:val="00196E3F"/>
    <w:rsid w:val="00196EAD"/>
    <w:rsid w:val="001A0418"/>
    <w:rsid w:val="001A077F"/>
    <w:rsid w:val="001A1AA4"/>
    <w:rsid w:val="001A2E78"/>
    <w:rsid w:val="001A44FE"/>
    <w:rsid w:val="001A57FB"/>
    <w:rsid w:val="001A670F"/>
    <w:rsid w:val="001B0F74"/>
    <w:rsid w:val="001B2F29"/>
    <w:rsid w:val="001B30B2"/>
    <w:rsid w:val="001B3840"/>
    <w:rsid w:val="001B3A6B"/>
    <w:rsid w:val="001B47DE"/>
    <w:rsid w:val="001B6981"/>
    <w:rsid w:val="001B6C17"/>
    <w:rsid w:val="001B777A"/>
    <w:rsid w:val="001C22A7"/>
    <w:rsid w:val="001C279D"/>
    <w:rsid w:val="001C2C2A"/>
    <w:rsid w:val="001C2E72"/>
    <w:rsid w:val="001C30E7"/>
    <w:rsid w:val="001C340E"/>
    <w:rsid w:val="001C3866"/>
    <w:rsid w:val="001C3DB4"/>
    <w:rsid w:val="001C46BE"/>
    <w:rsid w:val="001C4DCA"/>
    <w:rsid w:val="001C6028"/>
    <w:rsid w:val="001C628B"/>
    <w:rsid w:val="001C67AC"/>
    <w:rsid w:val="001D085C"/>
    <w:rsid w:val="001D1382"/>
    <w:rsid w:val="001D4558"/>
    <w:rsid w:val="001E08D3"/>
    <w:rsid w:val="001E0BAE"/>
    <w:rsid w:val="001E25FA"/>
    <w:rsid w:val="001E2658"/>
    <w:rsid w:val="001E2D82"/>
    <w:rsid w:val="001E2E3E"/>
    <w:rsid w:val="001E40FB"/>
    <w:rsid w:val="001E4824"/>
    <w:rsid w:val="001E543B"/>
    <w:rsid w:val="001E6B2C"/>
    <w:rsid w:val="001E6C30"/>
    <w:rsid w:val="001E6CB1"/>
    <w:rsid w:val="001E7594"/>
    <w:rsid w:val="001E7812"/>
    <w:rsid w:val="001F012A"/>
    <w:rsid w:val="001F05B9"/>
    <w:rsid w:val="001F08BB"/>
    <w:rsid w:val="001F2801"/>
    <w:rsid w:val="001F468C"/>
    <w:rsid w:val="001F5133"/>
    <w:rsid w:val="001F6325"/>
    <w:rsid w:val="00200059"/>
    <w:rsid w:val="002004C6"/>
    <w:rsid w:val="00201CC4"/>
    <w:rsid w:val="002021FB"/>
    <w:rsid w:val="00202A02"/>
    <w:rsid w:val="0020475E"/>
    <w:rsid w:val="002049F2"/>
    <w:rsid w:val="002050DD"/>
    <w:rsid w:val="002057ED"/>
    <w:rsid w:val="002071EC"/>
    <w:rsid w:val="0021264E"/>
    <w:rsid w:val="00212CB3"/>
    <w:rsid w:val="002133D9"/>
    <w:rsid w:val="0021403B"/>
    <w:rsid w:val="0021460B"/>
    <w:rsid w:val="002151BB"/>
    <w:rsid w:val="00215453"/>
    <w:rsid w:val="00216609"/>
    <w:rsid w:val="00217643"/>
    <w:rsid w:val="002176CE"/>
    <w:rsid w:val="00220400"/>
    <w:rsid w:val="00220C3D"/>
    <w:rsid w:val="00220FF3"/>
    <w:rsid w:val="00221270"/>
    <w:rsid w:val="00221275"/>
    <w:rsid w:val="00221EED"/>
    <w:rsid w:val="00222015"/>
    <w:rsid w:val="00222447"/>
    <w:rsid w:val="0022247C"/>
    <w:rsid w:val="00223DBC"/>
    <w:rsid w:val="0022537E"/>
    <w:rsid w:val="002263CE"/>
    <w:rsid w:val="0022675D"/>
    <w:rsid w:val="0022685F"/>
    <w:rsid w:val="00227A1E"/>
    <w:rsid w:val="00227CEC"/>
    <w:rsid w:val="002333B6"/>
    <w:rsid w:val="002335F0"/>
    <w:rsid w:val="00233F16"/>
    <w:rsid w:val="0023464C"/>
    <w:rsid w:val="00234C1D"/>
    <w:rsid w:val="00235179"/>
    <w:rsid w:val="00236151"/>
    <w:rsid w:val="00236562"/>
    <w:rsid w:val="002373F7"/>
    <w:rsid w:val="00237870"/>
    <w:rsid w:val="00237C22"/>
    <w:rsid w:val="002401BD"/>
    <w:rsid w:val="00242637"/>
    <w:rsid w:val="00242CBE"/>
    <w:rsid w:val="00242FD6"/>
    <w:rsid w:val="00243199"/>
    <w:rsid w:val="00243DD7"/>
    <w:rsid w:val="00245737"/>
    <w:rsid w:val="00245B7F"/>
    <w:rsid w:val="00245B80"/>
    <w:rsid w:val="00246729"/>
    <w:rsid w:val="00247E47"/>
    <w:rsid w:val="0025028C"/>
    <w:rsid w:val="0025082C"/>
    <w:rsid w:val="00250ADA"/>
    <w:rsid w:val="002515A2"/>
    <w:rsid w:val="00254B6C"/>
    <w:rsid w:val="00255299"/>
    <w:rsid w:val="002577B7"/>
    <w:rsid w:val="00257AC5"/>
    <w:rsid w:val="0026085D"/>
    <w:rsid w:val="00261C6D"/>
    <w:rsid w:val="00263347"/>
    <w:rsid w:val="0026569B"/>
    <w:rsid w:val="00265EFC"/>
    <w:rsid w:val="002676A0"/>
    <w:rsid w:val="00267F8D"/>
    <w:rsid w:val="002701A8"/>
    <w:rsid w:val="002701F5"/>
    <w:rsid w:val="00271D1A"/>
    <w:rsid w:val="00271EB8"/>
    <w:rsid w:val="00273339"/>
    <w:rsid w:val="00273888"/>
    <w:rsid w:val="00273EE5"/>
    <w:rsid w:val="002746E7"/>
    <w:rsid w:val="002771C0"/>
    <w:rsid w:val="00280D1E"/>
    <w:rsid w:val="0028177A"/>
    <w:rsid w:val="00282E9B"/>
    <w:rsid w:val="002849C8"/>
    <w:rsid w:val="00285FE0"/>
    <w:rsid w:val="00286385"/>
    <w:rsid w:val="00286668"/>
    <w:rsid w:val="00286E76"/>
    <w:rsid w:val="00287639"/>
    <w:rsid w:val="00287C4C"/>
    <w:rsid w:val="00290256"/>
    <w:rsid w:val="0029172F"/>
    <w:rsid w:val="00291CA7"/>
    <w:rsid w:val="00292B89"/>
    <w:rsid w:val="00292CAE"/>
    <w:rsid w:val="002935A6"/>
    <w:rsid w:val="00293F2B"/>
    <w:rsid w:val="002940B6"/>
    <w:rsid w:val="00294B34"/>
    <w:rsid w:val="00294ECC"/>
    <w:rsid w:val="00295F9B"/>
    <w:rsid w:val="002976A0"/>
    <w:rsid w:val="002A09AF"/>
    <w:rsid w:val="002A0AFB"/>
    <w:rsid w:val="002A0CAA"/>
    <w:rsid w:val="002A211C"/>
    <w:rsid w:val="002A2873"/>
    <w:rsid w:val="002A2AE7"/>
    <w:rsid w:val="002A5838"/>
    <w:rsid w:val="002A663D"/>
    <w:rsid w:val="002B0176"/>
    <w:rsid w:val="002B04AB"/>
    <w:rsid w:val="002B11DA"/>
    <w:rsid w:val="002B1237"/>
    <w:rsid w:val="002B127D"/>
    <w:rsid w:val="002B2CD7"/>
    <w:rsid w:val="002B627F"/>
    <w:rsid w:val="002B6873"/>
    <w:rsid w:val="002C12AE"/>
    <w:rsid w:val="002C1C54"/>
    <w:rsid w:val="002C20CF"/>
    <w:rsid w:val="002C26FC"/>
    <w:rsid w:val="002C28DA"/>
    <w:rsid w:val="002C3066"/>
    <w:rsid w:val="002C3644"/>
    <w:rsid w:val="002D0476"/>
    <w:rsid w:val="002D0AD4"/>
    <w:rsid w:val="002D0CA7"/>
    <w:rsid w:val="002D26F5"/>
    <w:rsid w:val="002D3C58"/>
    <w:rsid w:val="002D44E3"/>
    <w:rsid w:val="002D454D"/>
    <w:rsid w:val="002D4A7D"/>
    <w:rsid w:val="002D59DE"/>
    <w:rsid w:val="002D679F"/>
    <w:rsid w:val="002D7706"/>
    <w:rsid w:val="002E0094"/>
    <w:rsid w:val="002E34ED"/>
    <w:rsid w:val="002E365C"/>
    <w:rsid w:val="002E4C50"/>
    <w:rsid w:val="002E6B2B"/>
    <w:rsid w:val="002E7968"/>
    <w:rsid w:val="002F0088"/>
    <w:rsid w:val="002F141B"/>
    <w:rsid w:val="002F1529"/>
    <w:rsid w:val="002F25C9"/>
    <w:rsid w:val="002F304A"/>
    <w:rsid w:val="002F3BE1"/>
    <w:rsid w:val="002F3E38"/>
    <w:rsid w:val="002F4492"/>
    <w:rsid w:val="002F5F4D"/>
    <w:rsid w:val="002F6279"/>
    <w:rsid w:val="002F666A"/>
    <w:rsid w:val="002F76B9"/>
    <w:rsid w:val="002F7D57"/>
    <w:rsid w:val="00301979"/>
    <w:rsid w:val="003021AB"/>
    <w:rsid w:val="00302FE1"/>
    <w:rsid w:val="0030321A"/>
    <w:rsid w:val="00303839"/>
    <w:rsid w:val="00304000"/>
    <w:rsid w:val="00304DCE"/>
    <w:rsid w:val="00305AD0"/>
    <w:rsid w:val="003079F6"/>
    <w:rsid w:val="003108E8"/>
    <w:rsid w:val="003139FC"/>
    <w:rsid w:val="0031429F"/>
    <w:rsid w:val="003159BD"/>
    <w:rsid w:val="00315BE2"/>
    <w:rsid w:val="00316AFB"/>
    <w:rsid w:val="003205C6"/>
    <w:rsid w:val="00320F81"/>
    <w:rsid w:val="00321657"/>
    <w:rsid w:val="00321A32"/>
    <w:rsid w:val="003226B6"/>
    <w:rsid w:val="003234AD"/>
    <w:rsid w:val="00323864"/>
    <w:rsid w:val="00325456"/>
    <w:rsid w:val="0032682B"/>
    <w:rsid w:val="0032782B"/>
    <w:rsid w:val="00330780"/>
    <w:rsid w:val="00330DC3"/>
    <w:rsid w:val="0033134D"/>
    <w:rsid w:val="00332432"/>
    <w:rsid w:val="00332F55"/>
    <w:rsid w:val="00333D6F"/>
    <w:rsid w:val="003348F1"/>
    <w:rsid w:val="00334B42"/>
    <w:rsid w:val="00334DF9"/>
    <w:rsid w:val="00335247"/>
    <w:rsid w:val="00335887"/>
    <w:rsid w:val="0033657C"/>
    <w:rsid w:val="00336AE5"/>
    <w:rsid w:val="00340ED6"/>
    <w:rsid w:val="003415A9"/>
    <w:rsid w:val="00341717"/>
    <w:rsid w:val="00341BC0"/>
    <w:rsid w:val="0034523D"/>
    <w:rsid w:val="003455B7"/>
    <w:rsid w:val="0034568D"/>
    <w:rsid w:val="00345D07"/>
    <w:rsid w:val="00346C4C"/>
    <w:rsid w:val="0035021B"/>
    <w:rsid w:val="00351860"/>
    <w:rsid w:val="003529E5"/>
    <w:rsid w:val="0035338A"/>
    <w:rsid w:val="003536EF"/>
    <w:rsid w:val="00355396"/>
    <w:rsid w:val="0035603C"/>
    <w:rsid w:val="00356AB0"/>
    <w:rsid w:val="00356AFE"/>
    <w:rsid w:val="00357A6B"/>
    <w:rsid w:val="0036020D"/>
    <w:rsid w:val="00360E76"/>
    <w:rsid w:val="00362535"/>
    <w:rsid w:val="00363124"/>
    <w:rsid w:val="00363C66"/>
    <w:rsid w:val="00363FE0"/>
    <w:rsid w:val="0036403F"/>
    <w:rsid w:val="0036410B"/>
    <w:rsid w:val="003643F1"/>
    <w:rsid w:val="003656C6"/>
    <w:rsid w:val="00365A01"/>
    <w:rsid w:val="00365A09"/>
    <w:rsid w:val="00365CCE"/>
    <w:rsid w:val="003720FD"/>
    <w:rsid w:val="003724D9"/>
    <w:rsid w:val="00372DCA"/>
    <w:rsid w:val="00373DFE"/>
    <w:rsid w:val="003742FE"/>
    <w:rsid w:val="00374B40"/>
    <w:rsid w:val="00375830"/>
    <w:rsid w:val="00376026"/>
    <w:rsid w:val="00377E24"/>
    <w:rsid w:val="003804CE"/>
    <w:rsid w:val="00380C95"/>
    <w:rsid w:val="003864CF"/>
    <w:rsid w:val="00386744"/>
    <w:rsid w:val="003867C2"/>
    <w:rsid w:val="003905C9"/>
    <w:rsid w:val="00390997"/>
    <w:rsid w:val="00392238"/>
    <w:rsid w:val="003926B9"/>
    <w:rsid w:val="003928E7"/>
    <w:rsid w:val="00393FE0"/>
    <w:rsid w:val="00394C46"/>
    <w:rsid w:val="00396604"/>
    <w:rsid w:val="00396778"/>
    <w:rsid w:val="00396957"/>
    <w:rsid w:val="00396CD4"/>
    <w:rsid w:val="003976BF"/>
    <w:rsid w:val="003A046C"/>
    <w:rsid w:val="003A0717"/>
    <w:rsid w:val="003A327C"/>
    <w:rsid w:val="003A3BE8"/>
    <w:rsid w:val="003A4DD8"/>
    <w:rsid w:val="003A54A3"/>
    <w:rsid w:val="003A5B39"/>
    <w:rsid w:val="003A6735"/>
    <w:rsid w:val="003A6A15"/>
    <w:rsid w:val="003A6AC2"/>
    <w:rsid w:val="003A6DD1"/>
    <w:rsid w:val="003B00DA"/>
    <w:rsid w:val="003B1642"/>
    <w:rsid w:val="003B21B5"/>
    <w:rsid w:val="003B28E5"/>
    <w:rsid w:val="003B35A3"/>
    <w:rsid w:val="003B4B67"/>
    <w:rsid w:val="003B4EBA"/>
    <w:rsid w:val="003B6EE1"/>
    <w:rsid w:val="003B6FCA"/>
    <w:rsid w:val="003B73E2"/>
    <w:rsid w:val="003B75CC"/>
    <w:rsid w:val="003B7E50"/>
    <w:rsid w:val="003C14A0"/>
    <w:rsid w:val="003C3394"/>
    <w:rsid w:val="003C4321"/>
    <w:rsid w:val="003C453F"/>
    <w:rsid w:val="003C5E33"/>
    <w:rsid w:val="003C610A"/>
    <w:rsid w:val="003C6981"/>
    <w:rsid w:val="003C7D17"/>
    <w:rsid w:val="003D0150"/>
    <w:rsid w:val="003D1078"/>
    <w:rsid w:val="003D4C15"/>
    <w:rsid w:val="003E03FA"/>
    <w:rsid w:val="003E280E"/>
    <w:rsid w:val="003E281D"/>
    <w:rsid w:val="003E3951"/>
    <w:rsid w:val="003E48C6"/>
    <w:rsid w:val="003E7472"/>
    <w:rsid w:val="003E7E32"/>
    <w:rsid w:val="003F1E2A"/>
    <w:rsid w:val="003F2421"/>
    <w:rsid w:val="003F2995"/>
    <w:rsid w:val="003F485E"/>
    <w:rsid w:val="003F4E20"/>
    <w:rsid w:val="003F5E7A"/>
    <w:rsid w:val="003F73FA"/>
    <w:rsid w:val="003F7824"/>
    <w:rsid w:val="003F7D15"/>
    <w:rsid w:val="004004EE"/>
    <w:rsid w:val="004007C6"/>
    <w:rsid w:val="00400AAC"/>
    <w:rsid w:val="004012DE"/>
    <w:rsid w:val="004029A6"/>
    <w:rsid w:val="00402A6F"/>
    <w:rsid w:val="00403356"/>
    <w:rsid w:val="004039C2"/>
    <w:rsid w:val="00404213"/>
    <w:rsid w:val="00404A1E"/>
    <w:rsid w:val="00405233"/>
    <w:rsid w:val="00405373"/>
    <w:rsid w:val="004054AE"/>
    <w:rsid w:val="00405BC7"/>
    <w:rsid w:val="00406807"/>
    <w:rsid w:val="00410B8C"/>
    <w:rsid w:val="0041242D"/>
    <w:rsid w:val="0041271E"/>
    <w:rsid w:val="00412ED6"/>
    <w:rsid w:val="0041346D"/>
    <w:rsid w:val="004142D5"/>
    <w:rsid w:val="004145E4"/>
    <w:rsid w:val="00416AC4"/>
    <w:rsid w:val="004170F3"/>
    <w:rsid w:val="00420400"/>
    <w:rsid w:val="00421C97"/>
    <w:rsid w:val="004237D9"/>
    <w:rsid w:val="00425505"/>
    <w:rsid w:val="00425E01"/>
    <w:rsid w:val="0042779F"/>
    <w:rsid w:val="00427BB1"/>
    <w:rsid w:val="00430CB7"/>
    <w:rsid w:val="00430F97"/>
    <w:rsid w:val="0043136F"/>
    <w:rsid w:val="00431469"/>
    <w:rsid w:val="004315AA"/>
    <w:rsid w:val="0043190D"/>
    <w:rsid w:val="00432763"/>
    <w:rsid w:val="00433B4D"/>
    <w:rsid w:val="004342D2"/>
    <w:rsid w:val="00434649"/>
    <w:rsid w:val="00434C42"/>
    <w:rsid w:val="00435635"/>
    <w:rsid w:val="00435B67"/>
    <w:rsid w:val="004363AE"/>
    <w:rsid w:val="00436FA4"/>
    <w:rsid w:val="00440349"/>
    <w:rsid w:val="00441011"/>
    <w:rsid w:val="004410ED"/>
    <w:rsid w:val="0044174C"/>
    <w:rsid w:val="00441E98"/>
    <w:rsid w:val="00441FDF"/>
    <w:rsid w:val="0044390D"/>
    <w:rsid w:val="00443BD9"/>
    <w:rsid w:val="00443CEB"/>
    <w:rsid w:val="00444873"/>
    <w:rsid w:val="0044524A"/>
    <w:rsid w:val="0044601C"/>
    <w:rsid w:val="004469C3"/>
    <w:rsid w:val="00446B31"/>
    <w:rsid w:val="00446B66"/>
    <w:rsid w:val="00447303"/>
    <w:rsid w:val="004475F4"/>
    <w:rsid w:val="00447BA4"/>
    <w:rsid w:val="00450A83"/>
    <w:rsid w:val="00451BFB"/>
    <w:rsid w:val="00452262"/>
    <w:rsid w:val="004531D0"/>
    <w:rsid w:val="00453D2D"/>
    <w:rsid w:val="00454070"/>
    <w:rsid w:val="0045508B"/>
    <w:rsid w:val="004552A8"/>
    <w:rsid w:val="00455417"/>
    <w:rsid w:val="00455D8D"/>
    <w:rsid w:val="0046294A"/>
    <w:rsid w:val="00462BF0"/>
    <w:rsid w:val="0046301D"/>
    <w:rsid w:val="004637BD"/>
    <w:rsid w:val="00463AAD"/>
    <w:rsid w:val="00463DDB"/>
    <w:rsid w:val="00464085"/>
    <w:rsid w:val="004652D9"/>
    <w:rsid w:val="0046604D"/>
    <w:rsid w:val="0046642B"/>
    <w:rsid w:val="004670E4"/>
    <w:rsid w:val="004702F8"/>
    <w:rsid w:val="004713AE"/>
    <w:rsid w:val="004728A4"/>
    <w:rsid w:val="004731C1"/>
    <w:rsid w:val="00474272"/>
    <w:rsid w:val="004748ED"/>
    <w:rsid w:val="00475323"/>
    <w:rsid w:val="00475344"/>
    <w:rsid w:val="00475662"/>
    <w:rsid w:val="0047587F"/>
    <w:rsid w:val="00475B55"/>
    <w:rsid w:val="00476461"/>
    <w:rsid w:val="00476706"/>
    <w:rsid w:val="00476720"/>
    <w:rsid w:val="00480D4B"/>
    <w:rsid w:val="00481ECB"/>
    <w:rsid w:val="00484432"/>
    <w:rsid w:val="004863DC"/>
    <w:rsid w:val="00486E2A"/>
    <w:rsid w:val="00487ADA"/>
    <w:rsid w:val="00490041"/>
    <w:rsid w:val="004906C7"/>
    <w:rsid w:val="004911E4"/>
    <w:rsid w:val="00491872"/>
    <w:rsid w:val="004925B7"/>
    <w:rsid w:val="004948B7"/>
    <w:rsid w:val="004949FB"/>
    <w:rsid w:val="00494A9B"/>
    <w:rsid w:val="004955E2"/>
    <w:rsid w:val="00495F79"/>
    <w:rsid w:val="00497B9A"/>
    <w:rsid w:val="00497F0E"/>
    <w:rsid w:val="004A0475"/>
    <w:rsid w:val="004A1E6A"/>
    <w:rsid w:val="004A1FDA"/>
    <w:rsid w:val="004A1FE7"/>
    <w:rsid w:val="004A2393"/>
    <w:rsid w:val="004A27EE"/>
    <w:rsid w:val="004A4C11"/>
    <w:rsid w:val="004A5E41"/>
    <w:rsid w:val="004A7426"/>
    <w:rsid w:val="004A784C"/>
    <w:rsid w:val="004B026B"/>
    <w:rsid w:val="004B08B3"/>
    <w:rsid w:val="004B0B74"/>
    <w:rsid w:val="004B14B5"/>
    <w:rsid w:val="004B14F3"/>
    <w:rsid w:val="004B2184"/>
    <w:rsid w:val="004B2336"/>
    <w:rsid w:val="004B2F2C"/>
    <w:rsid w:val="004B41E7"/>
    <w:rsid w:val="004B4757"/>
    <w:rsid w:val="004B47D9"/>
    <w:rsid w:val="004B5575"/>
    <w:rsid w:val="004B5748"/>
    <w:rsid w:val="004B633E"/>
    <w:rsid w:val="004B70EF"/>
    <w:rsid w:val="004B7A7C"/>
    <w:rsid w:val="004C1EFD"/>
    <w:rsid w:val="004C38B5"/>
    <w:rsid w:val="004C3AAF"/>
    <w:rsid w:val="004C4583"/>
    <w:rsid w:val="004C5823"/>
    <w:rsid w:val="004C589D"/>
    <w:rsid w:val="004C5FF1"/>
    <w:rsid w:val="004C75ED"/>
    <w:rsid w:val="004D03E5"/>
    <w:rsid w:val="004D0D9D"/>
    <w:rsid w:val="004D2AB1"/>
    <w:rsid w:val="004D3B98"/>
    <w:rsid w:val="004D3FE0"/>
    <w:rsid w:val="004D4447"/>
    <w:rsid w:val="004D4A72"/>
    <w:rsid w:val="004D4B30"/>
    <w:rsid w:val="004D5C54"/>
    <w:rsid w:val="004E129C"/>
    <w:rsid w:val="004E1985"/>
    <w:rsid w:val="004E3EF4"/>
    <w:rsid w:val="004E40D9"/>
    <w:rsid w:val="004E4420"/>
    <w:rsid w:val="004E448B"/>
    <w:rsid w:val="004E4AB7"/>
    <w:rsid w:val="004E512D"/>
    <w:rsid w:val="004E6B1F"/>
    <w:rsid w:val="004E6D1D"/>
    <w:rsid w:val="004E70B7"/>
    <w:rsid w:val="004E76C2"/>
    <w:rsid w:val="004E778F"/>
    <w:rsid w:val="004E77FB"/>
    <w:rsid w:val="004F0886"/>
    <w:rsid w:val="004F3848"/>
    <w:rsid w:val="004F3CC2"/>
    <w:rsid w:val="004F3FE9"/>
    <w:rsid w:val="004F4FB9"/>
    <w:rsid w:val="004F59B6"/>
    <w:rsid w:val="0050100F"/>
    <w:rsid w:val="00501251"/>
    <w:rsid w:val="005017DA"/>
    <w:rsid w:val="005019A9"/>
    <w:rsid w:val="005026C4"/>
    <w:rsid w:val="00502F92"/>
    <w:rsid w:val="005036AA"/>
    <w:rsid w:val="00503E51"/>
    <w:rsid w:val="00503FE0"/>
    <w:rsid w:val="0050445D"/>
    <w:rsid w:val="00504B76"/>
    <w:rsid w:val="0050521F"/>
    <w:rsid w:val="005059BD"/>
    <w:rsid w:val="00505DC6"/>
    <w:rsid w:val="00506886"/>
    <w:rsid w:val="005076CD"/>
    <w:rsid w:val="00507A81"/>
    <w:rsid w:val="00507E72"/>
    <w:rsid w:val="00512CDB"/>
    <w:rsid w:val="00514993"/>
    <w:rsid w:val="00515241"/>
    <w:rsid w:val="00515602"/>
    <w:rsid w:val="005162DB"/>
    <w:rsid w:val="005169DD"/>
    <w:rsid w:val="005174CF"/>
    <w:rsid w:val="00520217"/>
    <w:rsid w:val="0052024D"/>
    <w:rsid w:val="00520D7B"/>
    <w:rsid w:val="005221A3"/>
    <w:rsid w:val="00522ACB"/>
    <w:rsid w:val="005249B2"/>
    <w:rsid w:val="0052595D"/>
    <w:rsid w:val="00526D80"/>
    <w:rsid w:val="00527126"/>
    <w:rsid w:val="00527A40"/>
    <w:rsid w:val="00530621"/>
    <w:rsid w:val="005318FE"/>
    <w:rsid w:val="005320FA"/>
    <w:rsid w:val="0053217B"/>
    <w:rsid w:val="00532FA7"/>
    <w:rsid w:val="00534337"/>
    <w:rsid w:val="005347E7"/>
    <w:rsid w:val="0053581A"/>
    <w:rsid w:val="00535845"/>
    <w:rsid w:val="00535ED9"/>
    <w:rsid w:val="005401B1"/>
    <w:rsid w:val="005401CF"/>
    <w:rsid w:val="005412EF"/>
    <w:rsid w:val="00541ACE"/>
    <w:rsid w:val="005438AB"/>
    <w:rsid w:val="00543C99"/>
    <w:rsid w:val="0054404C"/>
    <w:rsid w:val="00544872"/>
    <w:rsid w:val="00544A83"/>
    <w:rsid w:val="00544D6C"/>
    <w:rsid w:val="00544D95"/>
    <w:rsid w:val="00547608"/>
    <w:rsid w:val="0054791E"/>
    <w:rsid w:val="00547D31"/>
    <w:rsid w:val="0055029A"/>
    <w:rsid w:val="005503A5"/>
    <w:rsid w:val="00550C6B"/>
    <w:rsid w:val="005517E2"/>
    <w:rsid w:val="0055209E"/>
    <w:rsid w:val="005520DD"/>
    <w:rsid w:val="0055307D"/>
    <w:rsid w:val="005561C1"/>
    <w:rsid w:val="005565CC"/>
    <w:rsid w:val="00557778"/>
    <w:rsid w:val="0055778C"/>
    <w:rsid w:val="00562835"/>
    <w:rsid w:val="00564969"/>
    <w:rsid w:val="00564A2A"/>
    <w:rsid w:val="00564E32"/>
    <w:rsid w:val="00564F80"/>
    <w:rsid w:val="00565B5A"/>
    <w:rsid w:val="0056602E"/>
    <w:rsid w:val="00566363"/>
    <w:rsid w:val="005675D5"/>
    <w:rsid w:val="0056762D"/>
    <w:rsid w:val="005701A8"/>
    <w:rsid w:val="00571088"/>
    <w:rsid w:val="005712CC"/>
    <w:rsid w:val="0057246F"/>
    <w:rsid w:val="00573942"/>
    <w:rsid w:val="00575491"/>
    <w:rsid w:val="00576578"/>
    <w:rsid w:val="00576718"/>
    <w:rsid w:val="00576C14"/>
    <w:rsid w:val="00580A29"/>
    <w:rsid w:val="00580C8F"/>
    <w:rsid w:val="0058181F"/>
    <w:rsid w:val="00581E09"/>
    <w:rsid w:val="00582789"/>
    <w:rsid w:val="0058556E"/>
    <w:rsid w:val="005865A8"/>
    <w:rsid w:val="00586B4D"/>
    <w:rsid w:val="00587441"/>
    <w:rsid w:val="005901BE"/>
    <w:rsid w:val="0059085F"/>
    <w:rsid w:val="0059211C"/>
    <w:rsid w:val="005931A3"/>
    <w:rsid w:val="005937D3"/>
    <w:rsid w:val="00594D28"/>
    <w:rsid w:val="00595322"/>
    <w:rsid w:val="00596EAC"/>
    <w:rsid w:val="00597E5C"/>
    <w:rsid w:val="005A03EA"/>
    <w:rsid w:val="005A06BA"/>
    <w:rsid w:val="005A0AEF"/>
    <w:rsid w:val="005A2C38"/>
    <w:rsid w:val="005A5113"/>
    <w:rsid w:val="005A6F7E"/>
    <w:rsid w:val="005A7420"/>
    <w:rsid w:val="005B04D4"/>
    <w:rsid w:val="005B1C21"/>
    <w:rsid w:val="005B2179"/>
    <w:rsid w:val="005B3781"/>
    <w:rsid w:val="005B3C86"/>
    <w:rsid w:val="005B58FB"/>
    <w:rsid w:val="005B5B1F"/>
    <w:rsid w:val="005B5DD7"/>
    <w:rsid w:val="005B60DE"/>
    <w:rsid w:val="005B67A4"/>
    <w:rsid w:val="005B7149"/>
    <w:rsid w:val="005C185D"/>
    <w:rsid w:val="005C1AC9"/>
    <w:rsid w:val="005C2A36"/>
    <w:rsid w:val="005C2CDB"/>
    <w:rsid w:val="005C419B"/>
    <w:rsid w:val="005C4C90"/>
    <w:rsid w:val="005C796E"/>
    <w:rsid w:val="005C7BFE"/>
    <w:rsid w:val="005D0EB1"/>
    <w:rsid w:val="005D24C2"/>
    <w:rsid w:val="005D2513"/>
    <w:rsid w:val="005D47CF"/>
    <w:rsid w:val="005D6558"/>
    <w:rsid w:val="005D712F"/>
    <w:rsid w:val="005D7D14"/>
    <w:rsid w:val="005E005E"/>
    <w:rsid w:val="005E0605"/>
    <w:rsid w:val="005E06F2"/>
    <w:rsid w:val="005E0F87"/>
    <w:rsid w:val="005E22D1"/>
    <w:rsid w:val="005E22DB"/>
    <w:rsid w:val="005E2655"/>
    <w:rsid w:val="005E305F"/>
    <w:rsid w:val="005E31CA"/>
    <w:rsid w:val="005E31F1"/>
    <w:rsid w:val="005E3A53"/>
    <w:rsid w:val="005E41AA"/>
    <w:rsid w:val="005E4F31"/>
    <w:rsid w:val="005E5B0C"/>
    <w:rsid w:val="005E5E37"/>
    <w:rsid w:val="005E5ECB"/>
    <w:rsid w:val="005E5F4A"/>
    <w:rsid w:val="005E6990"/>
    <w:rsid w:val="005E7F90"/>
    <w:rsid w:val="005F0C99"/>
    <w:rsid w:val="005F1389"/>
    <w:rsid w:val="005F3194"/>
    <w:rsid w:val="005F3576"/>
    <w:rsid w:val="005F4DDA"/>
    <w:rsid w:val="005F6056"/>
    <w:rsid w:val="005F639A"/>
    <w:rsid w:val="005F6BC3"/>
    <w:rsid w:val="005F6CDE"/>
    <w:rsid w:val="005F7378"/>
    <w:rsid w:val="006011F8"/>
    <w:rsid w:val="006030DB"/>
    <w:rsid w:val="00603EA5"/>
    <w:rsid w:val="0060420E"/>
    <w:rsid w:val="00604245"/>
    <w:rsid w:val="00604BBB"/>
    <w:rsid w:val="006058F5"/>
    <w:rsid w:val="00605AF1"/>
    <w:rsid w:val="00605F5A"/>
    <w:rsid w:val="00606E68"/>
    <w:rsid w:val="0060787F"/>
    <w:rsid w:val="0061014A"/>
    <w:rsid w:val="00610AA6"/>
    <w:rsid w:val="00611E44"/>
    <w:rsid w:val="006121FF"/>
    <w:rsid w:val="006138DF"/>
    <w:rsid w:val="006142B8"/>
    <w:rsid w:val="006144A0"/>
    <w:rsid w:val="00615511"/>
    <w:rsid w:val="0061581F"/>
    <w:rsid w:val="00617E6B"/>
    <w:rsid w:val="00622727"/>
    <w:rsid w:val="00622E8F"/>
    <w:rsid w:val="006231E1"/>
    <w:rsid w:val="00623382"/>
    <w:rsid w:val="006235FE"/>
    <w:rsid w:val="00623DAF"/>
    <w:rsid w:val="006249B4"/>
    <w:rsid w:val="00624F29"/>
    <w:rsid w:val="00625238"/>
    <w:rsid w:val="00625C09"/>
    <w:rsid w:val="0062625F"/>
    <w:rsid w:val="00626B19"/>
    <w:rsid w:val="00626CD8"/>
    <w:rsid w:val="00627360"/>
    <w:rsid w:val="00627A28"/>
    <w:rsid w:val="00627D1A"/>
    <w:rsid w:val="00631766"/>
    <w:rsid w:val="0063205F"/>
    <w:rsid w:val="006325AC"/>
    <w:rsid w:val="006327D4"/>
    <w:rsid w:val="0063354B"/>
    <w:rsid w:val="0063495E"/>
    <w:rsid w:val="00634EDA"/>
    <w:rsid w:val="006367BF"/>
    <w:rsid w:val="00637DCD"/>
    <w:rsid w:val="00641CA5"/>
    <w:rsid w:val="00641E7D"/>
    <w:rsid w:val="00643E6E"/>
    <w:rsid w:val="006447F0"/>
    <w:rsid w:val="0064779B"/>
    <w:rsid w:val="00650824"/>
    <w:rsid w:val="00652F15"/>
    <w:rsid w:val="006550B8"/>
    <w:rsid w:val="006559A7"/>
    <w:rsid w:val="0065629A"/>
    <w:rsid w:val="006564DA"/>
    <w:rsid w:val="00656CFF"/>
    <w:rsid w:val="0065782D"/>
    <w:rsid w:val="00657DFE"/>
    <w:rsid w:val="00657EA0"/>
    <w:rsid w:val="00661A7D"/>
    <w:rsid w:val="0066340E"/>
    <w:rsid w:val="006643E9"/>
    <w:rsid w:val="0066475D"/>
    <w:rsid w:val="006650AC"/>
    <w:rsid w:val="0066551A"/>
    <w:rsid w:val="00666060"/>
    <w:rsid w:val="00666307"/>
    <w:rsid w:val="0066642F"/>
    <w:rsid w:val="00667A7F"/>
    <w:rsid w:val="00670322"/>
    <w:rsid w:val="00672317"/>
    <w:rsid w:val="00673367"/>
    <w:rsid w:val="00674124"/>
    <w:rsid w:val="00675C28"/>
    <w:rsid w:val="00675D83"/>
    <w:rsid w:val="00677565"/>
    <w:rsid w:val="0068015D"/>
    <w:rsid w:val="00680F31"/>
    <w:rsid w:val="00681B0E"/>
    <w:rsid w:val="00681BC5"/>
    <w:rsid w:val="00684227"/>
    <w:rsid w:val="0068566B"/>
    <w:rsid w:val="006861D4"/>
    <w:rsid w:val="00686C7D"/>
    <w:rsid w:val="00690EC8"/>
    <w:rsid w:val="00691836"/>
    <w:rsid w:val="00692013"/>
    <w:rsid w:val="0069212A"/>
    <w:rsid w:val="0069226D"/>
    <w:rsid w:val="00692F65"/>
    <w:rsid w:val="0069357B"/>
    <w:rsid w:val="0069379B"/>
    <w:rsid w:val="006941C8"/>
    <w:rsid w:val="00694E4D"/>
    <w:rsid w:val="0069641F"/>
    <w:rsid w:val="00696CF0"/>
    <w:rsid w:val="006978E4"/>
    <w:rsid w:val="00697B7C"/>
    <w:rsid w:val="006A09A0"/>
    <w:rsid w:val="006A1B34"/>
    <w:rsid w:val="006A3759"/>
    <w:rsid w:val="006A42A3"/>
    <w:rsid w:val="006A4425"/>
    <w:rsid w:val="006A5A29"/>
    <w:rsid w:val="006A7928"/>
    <w:rsid w:val="006B01F0"/>
    <w:rsid w:val="006B10EB"/>
    <w:rsid w:val="006B12FD"/>
    <w:rsid w:val="006B158C"/>
    <w:rsid w:val="006B28C4"/>
    <w:rsid w:val="006B2C43"/>
    <w:rsid w:val="006B3CC4"/>
    <w:rsid w:val="006B3ECE"/>
    <w:rsid w:val="006B4B41"/>
    <w:rsid w:val="006B5A01"/>
    <w:rsid w:val="006B7539"/>
    <w:rsid w:val="006C0660"/>
    <w:rsid w:val="006C0CBD"/>
    <w:rsid w:val="006C2100"/>
    <w:rsid w:val="006C31FC"/>
    <w:rsid w:val="006C3B01"/>
    <w:rsid w:val="006C418A"/>
    <w:rsid w:val="006C51CE"/>
    <w:rsid w:val="006C58E9"/>
    <w:rsid w:val="006C617B"/>
    <w:rsid w:val="006C75ED"/>
    <w:rsid w:val="006C7E9E"/>
    <w:rsid w:val="006C7F18"/>
    <w:rsid w:val="006C7F4D"/>
    <w:rsid w:val="006D04C6"/>
    <w:rsid w:val="006D1B65"/>
    <w:rsid w:val="006D25A7"/>
    <w:rsid w:val="006D5C52"/>
    <w:rsid w:val="006D722E"/>
    <w:rsid w:val="006D758E"/>
    <w:rsid w:val="006D7A12"/>
    <w:rsid w:val="006D7B35"/>
    <w:rsid w:val="006D7EE3"/>
    <w:rsid w:val="006E1DA6"/>
    <w:rsid w:val="006E2487"/>
    <w:rsid w:val="006E4EE3"/>
    <w:rsid w:val="006E6303"/>
    <w:rsid w:val="006E7300"/>
    <w:rsid w:val="006E731F"/>
    <w:rsid w:val="006E7678"/>
    <w:rsid w:val="006F1C25"/>
    <w:rsid w:val="006F307B"/>
    <w:rsid w:val="006F387E"/>
    <w:rsid w:val="006F3B7F"/>
    <w:rsid w:val="006F4046"/>
    <w:rsid w:val="006F4322"/>
    <w:rsid w:val="006F698D"/>
    <w:rsid w:val="006F6A1A"/>
    <w:rsid w:val="006F7702"/>
    <w:rsid w:val="006F77E4"/>
    <w:rsid w:val="00700216"/>
    <w:rsid w:val="007002CC"/>
    <w:rsid w:val="00700409"/>
    <w:rsid w:val="0070078A"/>
    <w:rsid w:val="00700820"/>
    <w:rsid w:val="00701739"/>
    <w:rsid w:val="00702BC2"/>
    <w:rsid w:val="0070400B"/>
    <w:rsid w:val="00706414"/>
    <w:rsid w:val="00706659"/>
    <w:rsid w:val="00706912"/>
    <w:rsid w:val="00707951"/>
    <w:rsid w:val="00707EC0"/>
    <w:rsid w:val="00710DEA"/>
    <w:rsid w:val="0071112D"/>
    <w:rsid w:val="0071194F"/>
    <w:rsid w:val="00712E07"/>
    <w:rsid w:val="0071399E"/>
    <w:rsid w:val="0071484F"/>
    <w:rsid w:val="007178E1"/>
    <w:rsid w:val="00717A6D"/>
    <w:rsid w:val="00717E0C"/>
    <w:rsid w:val="00720204"/>
    <w:rsid w:val="0072182F"/>
    <w:rsid w:val="00721C86"/>
    <w:rsid w:val="00721D29"/>
    <w:rsid w:val="00723559"/>
    <w:rsid w:val="007237EE"/>
    <w:rsid w:val="00724215"/>
    <w:rsid w:val="007244BA"/>
    <w:rsid w:val="0072518B"/>
    <w:rsid w:val="00725AA5"/>
    <w:rsid w:val="00731064"/>
    <w:rsid w:val="00732131"/>
    <w:rsid w:val="007321D0"/>
    <w:rsid w:val="00732EAA"/>
    <w:rsid w:val="007342B4"/>
    <w:rsid w:val="00734D2E"/>
    <w:rsid w:val="0073593B"/>
    <w:rsid w:val="00735D75"/>
    <w:rsid w:val="00735E9D"/>
    <w:rsid w:val="007360AB"/>
    <w:rsid w:val="007375F6"/>
    <w:rsid w:val="0073768E"/>
    <w:rsid w:val="00737DEA"/>
    <w:rsid w:val="00740575"/>
    <w:rsid w:val="00741176"/>
    <w:rsid w:val="0074178F"/>
    <w:rsid w:val="00742A86"/>
    <w:rsid w:val="00743555"/>
    <w:rsid w:val="00744046"/>
    <w:rsid w:val="007442AC"/>
    <w:rsid w:val="0074443A"/>
    <w:rsid w:val="007455E8"/>
    <w:rsid w:val="00745855"/>
    <w:rsid w:val="007458CC"/>
    <w:rsid w:val="00746D69"/>
    <w:rsid w:val="00746FC8"/>
    <w:rsid w:val="00747A1E"/>
    <w:rsid w:val="00750B87"/>
    <w:rsid w:val="00750BD5"/>
    <w:rsid w:val="00750CBA"/>
    <w:rsid w:val="00750FB6"/>
    <w:rsid w:val="007517D7"/>
    <w:rsid w:val="007518F5"/>
    <w:rsid w:val="00752182"/>
    <w:rsid w:val="007536E4"/>
    <w:rsid w:val="00753D57"/>
    <w:rsid w:val="00754409"/>
    <w:rsid w:val="00754589"/>
    <w:rsid w:val="0075579C"/>
    <w:rsid w:val="00755D03"/>
    <w:rsid w:val="007572E8"/>
    <w:rsid w:val="007578BE"/>
    <w:rsid w:val="00757CC9"/>
    <w:rsid w:val="00760F21"/>
    <w:rsid w:val="00761639"/>
    <w:rsid w:val="00761EA4"/>
    <w:rsid w:val="0076323F"/>
    <w:rsid w:val="007647FE"/>
    <w:rsid w:val="00765D7E"/>
    <w:rsid w:val="00765E04"/>
    <w:rsid w:val="00765E33"/>
    <w:rsid w:val="007664CD"/>
    <w:rsid w:val="0076782E"/>
    <w:rsid w:val="00770F16"/>
    <w:rsid w:val="00771174"/>
    <w:rsid w:val="00771DC5"/>
    <w:rsid w:val="00771E77"/>
    <w:rsid w:val="00772241"/>
    <w:rsid w:val="007733AB"/>
    <w:rsid w:val="007735FC"/>
    <w:rsid w:val="007738AB"/>
    <w:rsid w:val="00774D0A"/>
    <w:rsid w:val="00775277"/>
    <w:rsid w:val="0077575B"/>
    <w:rsid w:val="007759E6"/>
    <w:rsid w:val="00776DC7"/>
    <w:rsid w:val="00780293"/>
    <w:rsid w:val="007807BF"/>
    <w:rsid w:val="00780F61"/>
    <w:rsid w:val="00781407"/>
    <w:rsid w:val="0078165A"/>
    <w:rsid w:val="007816E2"/>
    <w:rsid w:val="0078245F"/>
    <w:rsid w:val="00783D10"/>
    <w:rsid w:val="00783DD1"/>
    <w:rsid w:val="00784A2C"/>
    <w:rsid w:val="0078529B"/>
    <w:rsid w:val="00786265"/>
    <w:rsid w:val="00790EDE"/>
    <w:rsid w:val="00791517"/>
    <w:rsid w:val="00791C8B"/>
    <w:rsid w:val="00794387"/>
    <w:rsid w:val="007968CC"/>
    <w:rsid w:val="007977FC"/>
    <w:rsid w:val="007A0358"/>
    <w:rsid w:val="007A155E"/>
    <w:rsid w:val="007A184A"/>
    <w:rsid w:val="007A34D1"/>
    <w:rsid w:val="007A3D6A"/>
    <w:rsid w:val="007A3D80"/>
    <w:rsid w:val="007A437D"/>
    <w:rsid w:val="007A4634"/>
    <w:rsid w:val="007A5960"/>
    <w:rsid w:val="007A6887"/>
    <w:rsid w:val="007A6F3D"/>
    <w:rsid w:val="007A70AC"/>
    <w:rsid w:val="007B0DA5"/>
    <w:rsid w:val="007B19CF"/>
    <w:rsid w:val="007B2074"/>
    <w:rsid w:val="007B2B48"/>
    <w:rsid w:val="007B3374"/>
    <w:rsid w:val="007B37E5"/>
    <w:rsid w:val="007B3A9A"/>
    <w:rsid w:val="007C0B0C"/>
    <w:rsid w:val="007C12EF"/>
    <w:rsid w:val="007C3241"/>
    <w:rsid w:val="007C36BB"/>
    <w:rsid w:val="007C397F"/>
    <w:rsid w:val="007C3AE1"/>
    <w:rsid w:val="007C3C71"/>
    <w:rsid w:val="007C4155"/>
    <w:rsid w:val="007C6767"/>
    <w:rsid w:val="007D00B8"/>
    <w:rsid w:val="007D06C3"/>
    <w:rsid w:val="007D106E"/>
    <w:rsid w:val="007D22EC"/>
    <w:rsid w:val="007D26FB"/>
    <w:rsid w:val="007D2742"/>
    <w:rsid w:val="007D29C9"/>
    <w:rsid w:val="007D3C80"/>
    <w:rsid w:val="007D4CE3"/>
    <w:rsid w:val="007D52D4"/>
    <w:rsid w:val="007D5F8E"/>
    <w:rsid w:val="007D6019"/>
    <w:rsid w:val="007D609D"/>
    <w:rsid w:val="007D667A"/>
    <w:rsid w:val="007D6F79"/>
    <w:rsid w:val="007D7318"/>
    <w:rsid w:val="007E1F83"/>
    <w:rsid w:val="007E4891"/>
    <w:rsid w:val="007E4E85"/>
    <w:rsid w:val="007E5D16"/>
    <w:rsid w:val="007E621F"/>
    <w:rsid w:val="007E6B2B"/>
    <w:rsid w:val="007E7D7D"/>
    <w:rsid w:val="007E7F96"/>
    <w:rsid w:val="007F1547"/>
    <w:rsid w:val="007F1AF0"/>
    <w:rsid w:val="007F1F63"/>
    <w:rsid w:val="007F2D26"/>
    <w:rsid w:val="007F3E30"/>
    <w:rsid w:val="007F5B95"/>
    <w:rsid w:val="007F70E3"/>
    <w:rsid w:val="008000E7"/>
    <w:rsid w:val="008025C5"/>
    <w:rsid w:val="00803366"/>
    <w:rsid w:val="00803EF3"/>
    <w:rsid w:val="0080569A"/>
    <w:rsid w:val="00807174"/>
    <w:rsid w:val="008072A8"/>
    <w:rsid w:val="0080744C"/>
    <w:rsid w:val="00807A5B"/>
    <w:rsid w:val="00807E63"/>
    <w:rsid w:val="00810361"/>
    <w:rsid w:val="0081080B"/>
    <w:rsid w:val="008113B1"/>
    <w:rsid w:val="008115DE"/>
    <w:rsid w:val="00811B94"/>
    <w:rsid w:val="008121D3"/>
    <w:rsid w:val="008125B5"/>
    <w:rsid w:val="00814AB6"/>
    <w:rsid w:val="008151DB"/>
    <w:rsid w:val="00815438"/>
    <w:rsid w:val="008156C6"/>
    <w:rsid w:val="00817D7C"/>
    <w:rsid w:val="00823363"/>
    <w:rsid w:val="008240AD"/>
    <w:rsid w:val="00824BB7"/>
    <w:rsid w:val="00826F81"/>
    <w:rsid w:val="008275DC"/>
    <w:rsid w:val="0082788F"/>
    <w:rsid w:val="00827CE1"/>
    <w:rsid w:val="0083080F"/>
    <w:rsid w:val="008309E3"/>
    <w:rsid w:val="008312C9"/>
    <w:rsid w:val="008318D2"/>
    <w:rsid w:val="00832446"/>
    <w:rsid w:val="00833796"/>
    <w:rsid w:val="008354F9"/>
    <w:rsid w:val="00835D96"/>
    <w:rsid w:val="00837DC5"/>
    <w:rsid w:val="00841807"/>
    <w:rsid w:val="008422BD"/>
    <w:rsid w:val="00842B21"/>
    <w:rsid w:val="00842E29"/>
    <w:rsid w:val="0084418C"/>
    <w:rsid w:val="00844623"/>
    <w:rsid w:val="00844B08"/>
    <w:rsid w:val="00844CD9"/>
    <w:rsid w:val="00847A91"/>
    <w:rsid w:val="0085050B"/>
    <w:rsid w:val="0085050E"/>
    <w:rsid w:val="00851637"/>
    <w:rsid w:val="0085281B"/>
    <w:rsid w:val="00853351"/>
    <w:rsid w:val="008539FA"/>
    <w:rsid w:val="00855959"/>
    <w:rsid w:val="00855E70"/>
    <w:rsid w:val="00855F49"/>
    <w:rsid w:val="00857016"/>
    <w:rsid w:val="00857719"/>
    <w:rsid w:val="00857984"/>
    <w:rsid w:val="00861AF1"/>
    <w:rsid w:val="0086215B"/>
    <w:rsid w:val="0086391E"/>
    <w:rsid w:val="00864AF5"/>
    <w:rsid w:val="008651ED"/>
    <w:rsid w:val="0086595B"/>
    <w:rsid w:val="008674CD"/>
    <w:rsid w:val="00870B91"/>
    <w:rsid w:val="008718F3"/>
    <w:rsid w:val="008722BC"/>
    <w:rsid w:val="00873D36"/>
    <w:rsid w:val="00875A59"/>
    <w:rsid w:val="00877A8F"/>
    <w:rsid w:val="0088073C"/>
    <w:rsid w:val="00880EEE"/>
    <w:rsid w:val="008812E4"/>
    <w:rsid w:val="00882288"/>
    <w:rsid w:val="00882299"/>
    <w:rsid w:val="00882AE5"/>
    <w:rsid w:val="00882CE6"/>
    <w:rsid w:val="00883563"/>
    <w:rsid w:val="00883C4B"/>
    <w:rsid w:val="00884D3F"/>
    <w:rsid w:val="00885427"/>
    <w:rsid w:val="00886734"/>
    <w:rsid w:val="00891B3E"/>
    <w:rsid w:val="008922B4"/>
    <w:rsid w:val="00893C3B"/>
    <w:rsid w:val="008943B6"/>
    <w:rsid w:val="0089558E"/>
    <w:rsid w:val="008959A3"/>
    <w:rsid w:val="00895B64"/>
    <w:rsid w:val="008966E2"/>
    <w:rsid w:val="008A03AF"/>
    <w:rsid w:val="008A04F6"/>
    <w:rsid w:val="008A23F3"/>
    <w:rsid w:val="008A3084"/>
    <w:rsid w:val="008A3206"/>
    <w:rsid w:val="008A377E"/>
    <w:rsid w:val="008A5F8E"/>
    <w:rsid w:val="008A5FBA"/>
    <w:rsid w:val="008A7873"/>
    <w:rsid w:val="008A78CB"/>
    <w:rsid w:val="008B24B4"/>
    <w:rsid w:val="008B2864"/>
    <w:rsid w:val="008B2987"/>
    <w:rsid w:val="008B2A32"/>
    <w:rsid w:val="008B311F"/>
    <w:rsid w:val="008B3464"/>
    <w:rsid w:val="008B50F0"/>
    <w:rsid w:val="008B56C3"/>
    <w:rsid w:val="008B65EF"/>
    <w:rsid w:val="008C036E"/>
    <w:rsid w:val="008C0F2D"/>
    <w:rsid w:val="008C32EC"/>
    <w:rsid w:val="008C3604"/>
    <w:rsid w:val="008C5110"/>
    <w:rsid w:val="008C5E44"/>
    <w:rsid w:val="008C7717"/>
    <w:rsid w:val="008D04BF"/>
    <w:rsid w:val="008D0932"/>
    <w:rsid w:val="008D162D"/>
    <w:rsid w:val="008D17A5"/>
    <w:rsid w:val="008D1909"/>
    <w:rsid w:val="008D212E"/>
    <w:rsid w:val="008D4678"/>
    <w:rsid w:val="008D4BA6"/>
    <w:rsid w:val="008D5545"/>
    <w:rsid w:val="008D5F11"/>
    <w:rsid w:val="008D791D"/>
    <w:rsid w:val="008D7FF1"/>
    <w:rsid w:val="008E0A6C"/>
    <w:rsid w:val="008E2738"/>
    <w:rsid w:val="008E2EA5"/>
    <w:rsid w:val="008E4C73"/>
    <w:rsid w:val="008E5269"/>
    <w:rsid w:val="008E5D06"/>
    <w:rsid w:val="008E7890"/>
    <w:rsid w:val="008E7D39"/>
    <w:rsid w:val="008E7F08"/>
    <w:rsid w:val="008F0510"/>
    <w:rsid w:val="008F123D"/>
    <w:rsid w:val="008F1962"/>
    <w:rsid w:val="008F2948"/>
    <w:rsid w:val="008F4257"/>
    <w:rsid w:val="008F5B0C"/>
    <w:rsid w:val="008F6FB3"/>
    <w:rsid w:val="008F7F64"/>
    <w:rsid w:val="0090097A"/>
    <w:rsid w:val="00901502"/>
    <w:rsid w:val="00901BF1"/>
    <w:rsid w:val="00901D2A"/>
    <w:rsid w:val="00903C89"/>
    <w:rsid w:val="0090672E"/>
    <w:rsid w:val="00910069"/>
    <w:rsid w:val="009109C9"/>
    <w:rsid w:val="009114B7"/>
    <w:rsid w:val="00911697"/>
    <w:rsid w:val="00911DBF"/>
    <w:rsid w:val="00912337"/>
    <w:rsid w:val="009136B8"/>
    <w:rsid w:val="009136E6"/>
    <w:rsid w:val="00913D77"/>
    <w:rsid w:val="009142CC"/>
    <w:rsid w:val="00916D4E"/>
    <w:rsid w:val="00920316"/>
    <w:rsid w:val="00920EEA"/>
    <w:rsid w:val="0092114D"/>
    <w:rsid w:val="009212FB"/>
    <w:rsid w:val="009213B5"/>
    <w:rsid w:val="00922438"/>
    <w:rsid w:val="009231C1"/>
    <w:rsid w:val="009244E4"/>
    <w:rsid w:val="009246B0"/>
    <w:rsid w:val="009248BC"/>
    <w:rsid w:val="00924E30"/>
    <w:rsid w:val="00925000"/>
    <w:rsid w:val="009257A3"/>
    <w:rsid w:val="00925AB3"/>
    <w:rsid w:val="009279D9"/>
    <w:rsid w:val="009329FB"/>
    <w:rsid w:val="00932C39"/>
    <w:rsid w:val="009334BD"/>
    <w:rsid w:val="00933BF1"/>
    <w:rsid w:val="009344EF"/>
    <w:rsid w:val="0093571A"/>
    <w:rsid w:val="00935A1A"/>
    <w:rsid w:val="00935F36"/>
    <w:rsid w:val="00940E10"/>
    <w:rsid w:val="00941B3C"/>
    <w:rsid w:val="00941D9F"/>
    <w:rsid w:val="0094336F"/>
    <w:rsid w:val="00944F80"/>
    <w:rsid w:val="00945F33"/>
    <w:rsid w:val="00951B6C"/>
    <w:rsid w:val="009528F7"/>
    <w:rsid w:val="00953A8C"/>
    <w:rsid w:val="00953F1C"/>
    <w:rsid w:val="00954854"/>
    <w:rsid w:val="009548A6"/>
    <w:rsid w:val="00955A76"/>
    <w:rsid w:val="00960772"/>
    <w:rsid w:val="0096127B"/>
    <w:rsid w:val="009618CC"/>
    <w:rsid w:val="00961B0C"/>
    <w:rsid w:val="009640A5"/>
    <w:rsid w:val="009641D0"/>
    <w:rsid w:val="00964817"/>
    <w:rsid w:val="00965353"/>
    <w:rsid w:val="00965499"/>
    <w:rsid w:val="00965B4B"/>
    <w:rsid w:val="00965F23"/>
    <w:rsid w:val="00966F33"/>
    <w:rsid w:val="00970402"/>
    <w:rsid w:val="00970626"/>
    <w:rsid w:val="009713CC"/>
    <w:rsid w:val="009729D2"/>
    <w:rsid w:val="00973888"/>
    <w:rsid w:val="009747E8"/>
    <w:rsid w:val="0097519D"/>
    <w:rsid w:val="0097551C"/>
    <w:rsid w:val="00975C11"/>
    <w:rsid w:val="00975D30"/>
    <w:rsid w:val="00975EAD"/>
    <w:rsid w:val="0098043F"/>
    <w:rsid w:val="009826CD"/>
    <w:rsid w:val="00983AFB"/>
    <w:rsid w:val="00984B52"/>
    <w:rsid w:val="00984F15"/>
    <w:rsid w:val="00985BE7"/>
    <w:rsid w:val="00985D5F"/>
    <w:rsid w:val="00990252"/>
    <w:rsid w:val="009947A2"/>
    <w:rsid w:val="009949A6"/>
    <w:rsid w:val="00994D74"/>
    <w:rsid w:val="00995C68"/>
    <w:rsid w:val="0099622A"/>
    <w:rsid w:val="009964ED"/>
    <w:rsid w:val="009A08BB"/>
    <w:rsid w:val="009A0FD7"/>
    <w:rsid w:val="009A1D6E"/>
    <w:rsid w:val="009A2108"/>
    <w:rsid w:val="009A336E"/>
    <w:rsid w:val="009A391C"/>
    <w:rsid w:val="009A6DA6"/>
    <w:rsid w:val="009A73C5"/>
    <w:rsid w:val="009B03A2"/>
    <w:rsid w:val="009B0A67"/>
    <w:rsid w:val="009B1A5A"/>
    <w:rsid w:val="009B281F"/>
    <w:rsid w:val="009B2ED1"/>
    <w:rsid w:val="009B2FA4"/>
    <w:rsid w:val="009B320E"/>
    <w:rsid w:val="009B3265"/>
    <w:rsid w:val="009B528D"/>
    <w:rsid w:val="009B55F2"/>
    <w:rsid w:val="009B5A95"/>
    <w:rsid w:val="009B614C"/>
    <w:rsid w:val="009B6FB2"/>
    <w:rsid w:val="009B78AA"/>
    <w:rsid w:val="009B798A"/>
    <w:rsid w:val="009B7AAD"/>
    <w:rsid w:val="009C02DA"/>
    <w:rsid w:val="009C18E8"/>
    <w:rsid w:val="009C1CC5"/>
    <w:rsid w:val="009C3080"/>
    <w:rsid w:val="009C5504"/>
    <w:rsid w:val="009C5C29"/>
    <w:rsid w:val="009C75AE"/>
    <w:rsid w:val="009C7BFC"/>
    <w:rsid w:val="009D056C"/>
    <w:rsid w:val="009D0CB4"/>
    <w:rsid w:val="009D233A"/>
    <w:rsid w:val="009D2575"/>
    <w:rsid w:val="009D312E"/>
    <w:rsid w:val="009D4445"/>
    <w:rsid w:val="009D491D"/>
    <w:rsid w:val="009D5680"/>
    <w:rsid w:val="009D5A92"/>
    <w:rsid w:val="009D5B6B"/>
    <w:rsid w:val="009D60E8"/>
    <w:rsid w:val="009D6156"/>
    <w:rsid w:val="009D6CAA"/>
    <w:rsid w:val="009D7E2F"/>
    <w:rsid w:val="009E11E0"/>
    <w:rsid w:val="009E13C2"/>
    <w:rsid w:val="009E1435"/>
    <w:rsid w:val="009E29BC"/>
    <w:rsid w:val="009E3B35"/>
    <w:rsid w:val="009E6256"/>
    <w:rsid w:val="009E63EA"/>
    <w:rsid w:val="009E7157"/>
    <w:rsid w:val="009F050F"/>
    <w:rsid w:val="009F180B"/>
    <w:rsid w:val="009F1C27"/>
    <w:rsid w:val="009F2790"/>
    <w:rsid w:val="009F2C82"/>
    <w:rsid w:val="009F3D60"/>
    <w:rsid w:val="009F47AF"/>
    <w:rsid w:val="009F5550"/>
    <w:rsid w:val="009F5584"/>
    <w:rsid w:val="009F71BE"/>
    <w:rsid w:val="009F7AE3"/>
    <w:rsid w:val="00A006A2"/>
    <w:rsid w:val="00A01AC2"/>
    <w:rsid w:val="00A02065"/>
    <w:rsid w:val="00A02FC7"/>
    <w:rsid w:val="00A0701D"/>
    <w:rsid w:val="00A10599"/>
    <w:rsid w:val="00A129DD"/>
    <w:rsid w:val="00A13102"/>
    <w:rsid w:val="00A13725"/>
    <w:rsid w:val="00A1447D"/>
    <w:rsid w:val="00A15970"/>
    <w:rsid w:val="00A15BDE"/>
    <w:rsid w:val="00A1643D"/>
    <w:rsid w:val="00A16D06"/>
    <w:rsid w:val="00A16D82"/>
    <w:rsid w:val="00A1765F"/>
    <w:rsid w:val="00A20CDE"/>
    <w:rsid w:val="00A20EF0"/>
    <w:rsid w:val="00A210C4"/>
    <w:rsid w:val="00A212FC"/>
    <w:rsid w:val="00A227D2"/>
    <w:rsid w:val="00A23D2D"/>
    <w:rsid w:val="00A2416F"/>
    <w:rsid w:val="00A2537C"/>
    <w:rsid w:val="00A255DE"/>
    <w:rsid w:val="00A257F8"/>
    <w:rsid w:val="00A25FBC"/>
    <w:rsid w:val="00A26215"/>
    <w:rsid w:val="00A26501"/>
    <w:rsid w:val="00A3000B"/>
    <w:rsid w:val="00A301AA"/>
    <w:rsid w:val="00A30324"/>
    <w:rsid w:val="00A30918"/>
    <w:rsid w:val="00A31E9B"/>
    <w:rsid w:val="00A3211D"/>
    <w:rsid w:val="00A32574"/>
    <w:rsid w:val="00A32BD7"/>
    <w:rsid w:val="00A333DC"/>
    <w:rsid w:val="00A362C3"/>
    <w:rsid w:val="00A364CA"/>
    <w:rsid w:val="00A36FFF"/>
    <w:rsid w:val="00A37A3D"/>
    <w:rsid w:val="00A37A65"/>
    <w:rsid w:val="00A406AC"/>
    <w:rsid w:val="00A407E3"/>
    <w:rsid w:val="00A40CAB"/>
    <w:rsid w:val="00A40FFF"/>
    <w:rsid w:val="00A41393"/>
    <w:rsid w:val="00A41F68"/>
    <w:rsid w:val="00A422B5"/>
    <w:rsid w:val="00A427C0"/>
    <w:rsid w:val="00A43186"/>
    <w:rsid w:val="00A446F4"/>
    <w:rsid w:val="00A44885"/>
    <w:rsid w:val="00A4499C"/>
    <w:rsid w:val="00A46AD7"/>
    <w:rsid w:val="00A47116"/>
    <w:rsid w:val="00A47EF8"/>
    <w:rsid w:val="00A518BC"/>
    <w:rsid w:val="00A52EF0"/>
    <w:rsid w:val="00A53D31"/>
    <w:rsid w:val="00A548FD"/>
    <w:rsid w:val="00A5578C"/>
    <w:rsid w:val="00A55CFE"/>
    <w:rsid w:val="00A572FE"/>
    <w:rsid w:val="00A60391"/>
    <w:rsid w:val="00A61191"/>
    <w:rsid w:val="00A61239"/>
    <w:rsid w:val="00A6216D"/>
    <w:rsid w:val="00A633B3"/>
    <w:rsid w:val="00A64981"/>
    <w:rsid w:val="00A67A78"/>
    <w:rsid w:val="00A70958"/>
    <w:rsid w:val="00A70991"/>
    <w:rsid w:val="00A71030"/>
    <w:rsid w:val="00A710B9"/>
    <w:rsid w:val="00A7198D"/>
    <w:rsid w:val="00A71F59"/>
    <w:rsid w:val="00A721AE"/>
    <w:rsid w:val="00A731D0"/>
    <w:rsid w:val="00A739A5"/>
    <w:rsid w:val="00A73F8A"/>
    <w:rsid w:val="00A74FD0"/>
    <w:rsid w:val="00A75C82"/>
    <w:rsid w:val="00A75F05"/>
    <w:rsid w:val="00A77506"/>
    <w:rsid w:val="00A77B0F"/>
    <w:rsid w:val="00A77E0F"/>
    <w:rsid w:val="00A81926"/>
    <w:rsid w:val="00A824AF"/>
    <w:rsid w:val="00A83417"/>
    <w:rsid w:val="00A83816"/>
    <w:rsid w:val="00A85FE2"/>
    <w:rsid w:val="00A87A51"/>
    <w:rsid w:val="00A9223D"/>
    <w:rsid w:val="00A93294"/>
    <w:rsid w:val="00A94139"/>
    <w:rsid w:val="00A94BE1"/>
    <w:rsid w:val="00A9505F"/>
    <w:rsid w:val="00A95A19"/>
    <w:rsid w:val="00A95D10"/>
    <w:rsid w:val="00A95FC1"/>
    <w:rsid w:val="00A960EF"/>
    <w:rsid w:val="00A96265"/>
    <w:rsid w:val="00A9661A"/>
    <w:rsid w:val="00A96DAB"/>
    <w:rsid w:val="00AA0D18"/>
    <w:rsid w:val="00AA27A7"/>
    <w:rsid w:val="00AA3E04"/>
    <w:rsid w:val="00AA3F22"/>
    <w:rsid w:val="00AA4367"/>
    <w:rsid w:val="00AA5717"/>
    <w:rsid w:val="00AA6A5F"/>
    <w:rsid w:val="00AA6F1E"/>
    <w:rsid w:val="00AB01EB"/>
    <w:rsid w:val="00AB0E7C"/>
    <w:rsid w:val="00AB1397"/>
    <w:rsid w:val="00AB153E"/>
    <w:rsid w:val="00AB1AA5"/>
    <w:rsid w:val="00AB1D51"/>
    <w:rsid w:val="00AB3826"/>
    <w:rsid w:val="00AB4260"/>
    <w:rsid w:val="00AB5F1E"/>
    <w:rsid w:val="00AC1108"/>
    <w:rsid w:val="00AC3AA4"/>
    <w:rsid w:val="00AC476C"/>
    <w:rsid w:val="00AC5B3A"/>
    <w:rsid w:val="00AC6616"/>
    <w:rsid w:val="00AD004D"/>
    <w:rsid w:val="00AD028B"/>
    <w:rsid w:val="00AD1BD6"/>
    <w:rsid w:val="00AD2061"/>
    <w:rsid w:val="00AD2367"/>
    <w:rsid w:val="00AD2559"/>
    <w:rsid w:val="00AD2DFB"/>
    <w:rsid w:val="00AD411D"/>
    <w:rsid w:val="00AD4DA7"/>
    <w:rsid w:val="00AD5273"/>
    <w:rsid w:val="00AD52B6"/>
    <w:rsid w:val="00AD5687"/>
    <w:rsid w:val="00AD5716"/>
    <w:rsid w:val="00AD59F3"/>
    <w:rsid w:val="00AE38A7"/>
    <w:rsid w:val="00AE44E2"/>
    <w:rsid w:val="00AE4C1B"/>
    <w:rsid w:val="00AE4CE6"/>
    <w:rsid w:val="00AE5D84"/>
    <w:rsid w:val="00AE6CB0"/>
    <w:rsid w:val="00AF0531"/>
    <w:rsid w:val="00AF11F1"/>
    <w:rsid w:val="00AF1266"/>
    <w:rsid w:val="00AF248F"/>
    <w:rsid w:val="00AF2B7C"/>
    <w:rsid w:val="00AF2E54"/>
    <w:rsid w:val="00AF70E6"/>
    <w:rsid w:val="00AF7B79"/>
    <w:rsid w:val="00B00632"/>
    <w:rsid w:val="00B00CD6"/>
    <w:rsid w:val="00B012CA"/>
    <w:rsid w:val="00B014F4"/>
    <w:rsid w:val="00B018F9"/>
    <w:rsid w:val="00B0205C"/>
    <w:rsid w:val="00B043A8"/>
    <w:rsid w:val="00B04C54"/>
    <w:rsid w:val="00B063F9"/>
    <w:rsid w:val="00B06E85"/>
    <w:rsid w:val="00B07D41"/>
    <w:rsid w:val="00B10976"/>
    <w:rsid w:val="00B10F52"/>
    <w:rsid w:val="00B11A8A"/>
    <w:rsid w:val="00B13815"/>
    <w:rsid w:val="00B13A66"/>
    <w:rsid w:val="00B13C63"/>
    <w:rsid w:val="00B13DBD"/>
    <w:rsid w:val="00B14795"/>
    <w:rsid w:val="00B14C29"/>
    <w:rsid w:val="00B1507C"/>
    <w:rsid w:val="00B154AE"/>
    <w:rsid w:val="00B16A40"/>
    <w:rsid w:val="00B16D34"/>
    <w:rsid w:val="00B170E8"/>
    <w:rsid w:val="00B1769D"/>
    <w:rsid w:val="00B20EEB"/>
    <w:rsid w:val="00B21569"/>
    <w:rsid w:val="00B22635"/>
    <w:rsid w:val="00B247B7"/>
    <w:rsid w:val="00B2526D"/>
    <w:rsid w:val="00B2667F"/>
    <w:rsid w:val="00B3104C"/>
    <w:rsid w:val="00B323C1"/>
    <w:rsid w:val="00B32558"/>
    <w:rsid w:val="00B325D2"/>
    <w:rsid w:val="00B3480A"/>
    <w:rsid w:val="00B34CAE"/>
    <w:rsid w:val="00B34EBE"/>
    <w:rsid w:val="00B34F1D"/>
    <w:rsid w:val="00B35951"/>
    <w:rsid w:val="00B3769E"/>
    <w:rsid w:val="00B379E7"/>
    <w:rsid w:val="00B406D9"/>
    <w:rsid w:val="00B4111B"/>
    <w:rsid w:val="00B413E4"/>
    <w:rsid w:val="00B41EA7"/>
    <w:rsid w:val="00B421D1"/>
    <w:rsid w:val="00B42B5D"/>
    <w:rsid w:val="00B42FDF"/>
    <w:rsid w:val="00B44A7A"/>
    <w:rsid w:val="00B453ED"/>
    <w:rsid w:val="00B46B1F"/>
    <w:rsid w:val="00B46B58"/>
    <w:rsid w:val="00B51F3C"/>
    <w:rsid w:val="00B522D2"/>
    <w:rsid w:val="00B53B1D"/>
    <w:rsid w:val="00B54C76"/>
    <w:rsid w:val="00B557CB"/>
    <w:rsid w:val="00B55B77"/>
    <w:rsid w:val="00B56030"/>
    <w:rsid w:val="00B561AF"/>
    <w:rsid w:val="00B56A90"/>
    <w:rsid w:val="00B60949"/>
    <w:rsid w:val="00B63531"/>
    <w:rsid w:val="00B6374A"/>
    <w:rsid w:val="00B645F2"/>
    <w:rsid w:val="00B649DE"/>
    <w:rsid w:val="00B651D6"/>
    <w:rsid w:val="00B66771"/>
    <w:rsid w:val="00B67B51"/>
    <w:rsid w:val="00B7040E"/>
    <w:rsid w:val="00B70968"/>
    <w:rsid w:val="00B717B3"/>
    <w:rsid w:val="00B74419"/>
    <w:rsid w:val="00B746A9"/>
    <w:rsid w:val="00B76F1F"/>
    <w:rsid w:val="00B802B6"/>
    <w:rsid w:val="00B80C8F"/>
    <w:rsid w:val="00B85159"/>
    <w:rsid w:val="00B86AB3"/>
    <w:rsid w:val="00B87695"/>
    <w:rsid w:val="00B907B5"/>
    <w:rsid w:val="00B90847"/>
    <w:rsid w:val="00B92AA1"/>
    <w:rsid w:val="00B950AB"/>
    <w:rsid w:val="00B95DAA"/>
    <w:rsid w:val="00BA048A"/>
    <w:rsid w:val="00BA0970"/>
    <w:rsid w:val="00BA0D09"/>
    <w:rsid w:val="00BA0D96"/>
    <w:rsid w:val="00BA1462"/>
    <w:rsid w:val="00BA16D4"/>
    <w:rsid w:val="00BA24EC"/>
    <w:rsid w:val="00BA2815"/>
    <w:rsid w:val="00BA35B3"/>
    <w:rsid w:val="00BA39A0"/>
    <w:rsid w:val="00BA40FA"/>
    <w:rsid w:val="00BA4391"/>
    <w:rsid w:val="00BA4F2C"/>
    <w:rsid w:val="00BA4F68"/>
    <w:rsid w:val="00BA5870"/>
    <w:rsid w:val="00BA7211"/>
    <w:rsid w:val="00BB0225"/>
    <w:rsid w:val="00BB05F1"/>
    <w:rsid w:val="00BB0C7D"/>
    <w:rsid w:val="00BB2723"/>
    <w:rsid w:val="00BB408B"/>
    <w:rsid w:val="00BB58D9"/>
    <w:rsid w:val="00BB5D0E"/>
    <w:rsid w:val="00BB62EF"/>
    <w:rsid w:val="00BC0634"/>
    <w:rsid w:val="00BC07BD"/>
    <w:rsid w:val="00BC0BC8"/>
    <w:rsid w:val="00BC0BF6"/>
    <w:rsid w:val="00BC0C58"/>
    <w:rsid w:val="00BC24C4"/>
    <w:rsid w:val="00BC571F"/>
    <w:rsid w:val="00BC5EB2"/>
    <w:rsid w:val="00BC6C47"/>
    <w:rsid w:val="00BD0D43"/>
    <w:rsid w:val="00BD1596"/>
    <w:rsid w:val="00BD15A3"/>
    <w:rsid w:val="00BD1FC9"/>
    <w:rsid w:val="00BD2382"/>
    <w:rsid w:val="00BD3375"/>
    <w:rsid w:val="00BD33E4"/>
    <w:rsid w:val="00BD4091"/>
    <w:rsid w:val="00BD4A84"/>
    <w:rsid w:val="00BD4EBD"/>
    <w:rsid w:val="00BD5294"/>
    <w:rsid w:val="00BD5489"/>
    <w:rsid w:val="00BD58F3"/>
    <w:rsid w:val="00BD7618"/>
    <w:rsid w:val="00BD7775"/>
    <w:rsid w:val="00BD78DC"/>
    <w:rsid w:val="00BE00A7"/>
    <w:rsid w:val="00BE1357"/>
    <w:rsid w:val="00BE13D6"/>
    <w:rsid w:val="00BE2E40"/>
    <w:rsid w:val="00BE336E"/>
    <w:rsid w:val="00BE37FE"/>
    <w:rsid w:val="00BE4DDF"/>
    <w:rsid w:val="00BE6532"/>
    <w:rsid w:val="00BF06F5"/>
    <w:rsid w:val="00BF091C"/>
    <w:rsid w:val="00BF0C5E"/>
    <w:rsid w:val="00BF1B29"/>
    <w:rsid w:val="00BF279C"/>
    <w:rsid w:val="00BF2A97"/>
    <w:rsid w:val="00BF324E"/>
    <w:rsid w:val="00BF32EC"/>
    <w:rsid w:val="00BF47D7"/>
    <w:rsid w:val="00BF5713"/>
    <w:rsid w:val="00BF725E"/>
    <w:rsid w:val="00BF7CC8"/>
    <w:rsid w:val="00C009A4"/>
    <w:rsid w:val="00C011AE"/>
    <w:rsid w:val="00C0261A"/>
    <w:rsid w:val="00C02DFC"/>
    <w:rsid w:val="00C045FA"/>
    <w:rsid w:val="00C047EE"/>
    <w:rsid w:val="00C04CAC"/>
    <w:rsid w:val="00C05BEE"/>
    <w:rsid w:val="00C0609E"/>
    <w:rsid w:val="00C06D33"/>
    <w:rsid w:val="00C07498"/>
    <w:rsid w:val="00C12841"/>
    <w:rsid w:val="00C13504"/>
    <w:rsid w:val="00C153A2"/>
    <w:rsid w:val="00C16EB0"/>
    <w:rsid w:val="00C1763D"/>
    <w:rsid w:val="00C20238"/>
    <w:rsid w:val="00C20D81"/>
    <w:rsid w:val="00C224E4"/>
    <w:rsid w:val="00C25458"/>
    <w:rsid w:val="00C258E4"/>
    <w:rsid w:val="00C25BCA"/>
    <w:rsid w:val="00C30763"/>
    <w:rsid w:val="00C31E8B"/>
    <w:rsid w:val="00C33BCD"/>
    <w:rsid w:val="00C34659"/>
    <w:rsid w:val="00C3678A"/>
    <w:rsid w:val="00C404A2"/>
    <w:rsid w:val="00C41008"/>
    <w:rsid w:val="00C4459C"/>
    <w:rsid w:val="00C501B2"/>
    <w:rsid w:val="00C50AA8"/>
    <w:rsid w:val="00C50DDC"/>
    <w:rsid w:val="00C52473"/>
    <w:rsid w:val="00C52C07"/>
    <w:rsid w:val="00C535AB"/>
    <w:rsid w:val="00C550F2"/>
    <w:rsid w:val="00C55755"/>
    <w:rsid w:val="00C5647B"/>
    <w:rsid w:val="00C56605"/>
    <w:rsid w:val="00C571C0"/>
    <w:rsid w:val="00C612A4"/>
    <w:rsid w:val="00C6189F"/>
    <w:rsid w:val="00C61A43"/>
    <w:rsid w:val="00C62733"/>
    <w:rsid w:val="00C62DC0"/>
    <w:rsid w:val="00C63A02"/>
    <w:rsid w:val="00C63A99"/>
    <w:rsid w:val="00C64C89"/>
    <w:rsid w:val="00C66041"/>
    <w:rsid w:val="00C678FF"/>
    <w:rsid w:val="00C7009E"/>
    <w:rsid w:val="00C71445"/>
    <w:rsid w:val="00C71AF1"/>
    <w:rsid w:val="00C73441"/>
    <w:rsid w:val="00C739CE"/>
    <w:rsid w:val="00C743AC"/>
    <w:rsid w:val="00C7508A"/>
    <w:rsid w:val="00C767D7"/>
    <w:rsid w:val="00C7775C"/>
    <w:rsid w:val="00C7776C"/>
    <w:rsid w:val="00C77CBF"/>
    <w:rsid w:val="00C80474"/>
    <w:rsid w:val="00C8075B"/>
    <w:rsid w:val="00C808C4"/>
    <w:rsid w:val="00C80906"/>
    <w:rsid w:val="00C80D2A"/>
    <w:rsid w:val="00C8154E"/>
    <w:rsid w:val="00C81A73"/>
    <w:rsid w:val="00C81A7E"/>
    <w:rsid w:val="00C82324"/>
    <w:rsid w:val="00C825E3"/>
    <w:rsid w:val="00C83120"/>
    <w:rsid w:val="00C831FB"/>
    <w:rsid w:val="00C84274"/>
    <w:rsid w:val="00C8535C"/>
    <w:rsid w:val="00C855FE"/>
    <w:rsid w:val="00C85958"/>
    <w:rsid w:val="00C86E55"/>
    <w:rsid w:val="00C90579"/>
    <w:rsid w:val="00C90EE8"/>
    <w:rsid w:val="00C90F72"/>
    <w:rsid w:val="00C91B3F"/>
    <w:rsid w:val="00C92BAB"/>
    <w:rsid w:val="00C935A4"/>
    <w:rsid w:val="00C95DC6"/>
    <w:rsid w:val="00C95F80"/>
    <w:rsid w:val="00C96E45"/>
    <w:rsid w:val="00C97EBD"/>
    <w:rsid w:val="00CA2FDC"/>
    <w:rsid w:val="00CA34B1"/>
    <w:rsid w:val="00CA3760"/>
    <w:rsid w:val="00CA3BBA"/>
    <w:rsid w:val="00CA4403"/>
    <w:rsid w:val="00CA5578"/>
    <w:rsid w:val="00CA5769"/>
    <w:rsid w:val="00CA5985"/>
    <w:rsid w:val="00CA7185"/>
    <w:rsid w:val="00CA75B0"/>
    <w:rsid w:val="00CB03EA"/>
    <w:rsid w:val="00CB075C"/>
    <w:rsid w:val="00CB190C"/>
    <w:rsid w:val="00CB2155"/>
    <w:rsid w:val="00CB21BA"/>
    <w:rsid w:val="00CB28B2"/>
    <w:rsid w:val="00CB41D2"/>
    <w:rsid w:val="00CB4711"/>
    <w:rsid w:val="00CB54AA"/>
    <w:rsid w:val="00CB5505"/>
    <w:rsid w:val="00CB5DD0"/>
    <w:rsid w:val="00CB6312"/>
    <w:rsid w:val="00CB68D6"/>
    <w:rsid w:val="00CB6C0B"/>
    <w:rsid w:val="00CB6D24"/>
    <w:rsid w:val="00CB6D4F"/>
    <w:rsid w:val="00CB7886"/>
    <w:rsid w:val="00CB7B1C"/>
    <w:rsid w:val="00CC0602"/>
    <w:rsid w:val="00CC0666"/>
    <w:rsid w:val="00CC31AB"/>
    <w:rsid w:val="00CC39C1"/>
    <w:rsid w:val="00CC3DAA"/>
    <w:rsid w:val="00CC3DDF"/>
    <w:rsid w:val="00CC518F"/>
    <w:rsid w:val="00CC5BF1"/>
    <w:rsid w:val="00CC5D41"/>
    <w:rsid w:val="00CC5D58"/>
    <w:rsid w:val="00CC60AF"/>
    <w:rsid w:val="00CC6EEB"/>
    <w:rsid w:val="00CC71C5"/>
    <w:rsid w:val="00CC7965"/>
    <w:rsid w:val="00CD0964"/>
    <w:rsid w:val="00CD13A7"/>
    <w:rsid w:val="00CD20D3"/>
    <w:rsid w:val="00CD3BF5"/>
    <w:rsid w:val="00CD54C1"/>
    <w:rsid w:val="00CD6326"/>
    <w:rsid w:val="00CD6EB9"/>
    <w:rsid w:val="00CD7105"/>
    <w:rsid w:val="00CD73D5"/>
    <w:rsid w:val="00CD77CB"/>
    <w:rsid w:val="00CD7D2F"/>
    <w:rsid w:val="00CE10DB"/>
    <w:rsid w:val="00CE1E7F"/>
    <w:rsid w:val="00CE272D"/>
    <w:rsid w:val="00CE3F96"/>
    <w:rsid w:val="00CE505D"/>
    <w:rsid w:val="00CE522A"/>
    <w:rsid w:val="00CE571C"/>
    <w:rsid w:val="00CE649F"/>
    <w:rsid w:val="00CE78BD"/>
    <w:rsid w:val="00CF03F4"/>
    <w:rsid w:val="00CF0E11"/>
    <w:rsid w:val="00CF1DC4"/>
    <w:rsid w:val="00CF2AB9"/>
    <w:rsid w:val="00CF39C0"/>
    <w:rsid w:val="00CF4261"/>
    <w:rsid w:val="00CF5EF8"/>
    <w:rsid w:val="00CF6193"/>
    <w:rsid w:val="00D01169"/>
    <w:rsid w:val="00D01288"/>
    <w:rsid w:val="00D01429"/>
    <w:rsid w:val="00D0270D"/>
    <w:rsid w:val="00D02B2B"/>
    <w:rsid w:val="00D03D69"/>
    <w:rsid w:val="00D04785"/>
    <w:rsid w:val="00D0539D"/>
    <w:rsid w:val="00D057BD"/>
    <w:rsid w:val="00D05834"/>
    <w:rsid w:val="00D05F9D"/>
    <w:rsid w:val="00D07577"/>
    <w:rsid w:val="00D10560"/>
    <w:rsid w:val="00D10939"/>
    <w:rsid w:val="00D11BE3"/>
    <w:rsid w:val="00D1220F"/>
    <w:rsid w:val="00D12773"/>
    <w:rsid w:val="00D1323B"/>
    <w:rsid w:val="00D13355"/>
    <w:rsid w:val="00D14053"/>
    <w:rsid w:val="00D149D9"/>
    <w:rsid w:val="00D15BF8"/>
    <w:rsid w:val="00D1625F"/>
    <w:rsid w:val="00D16351"/>
    <w:rsid w:val="00D20839"/>
    <w:rsid w:val="00D20EF3"/>
    <w:rsid w:val="00D21011"/>
    <w:rsid w:val="00D2112A"/>
    <w:rsid w:val="00D21E57"/>
    <w:rsid w:val="00D221BE"/>
    <w:rsid w:val="00D22AFB"/>
    <w:rsid w:val="00D23253"/>
    <w:rsid w:val="00D239C8"/>
    <w:rsid w:val="00D24318"/>
    <w:rsid w:val="00D24560"/>
    <w:rsid w:val="00D263CC"/>
    <w:rsid w:val="00D268C0"/>
    <w:rsid w:val="00D26ADA"/>
    <w:rsid w:val="00D27B16"/>
    <w:rsid w:val="00D314DA"/>
    <w:rsid w:val="00D31A85"/>
    <w:rsid w:val="00D31D7D"/>
    <w:rsid w:val="00D321F3"/>
    <w:rsid w:val="00D32C7D"/>
    <w:rsid w:val="00D32E8D"/>
    <w:rsid w:val="00D33033"/>
    <w:rsid w:val="00D3321B"/>
    <w:rsid w:val="00D33803"/>
    <w:rsid w:val="00D33815"/>
    <w:rsid w:val="00D33A5D"/>
    <w:rsid w:val="00D33EAF"/>
    <w:rsid w:val="00D35677"/>
    <w:rsid w:val="00D35D4D"/>
    <w:rsid w:val="00D36292"/>
    <w:rsid w:val="00D36A90"/>
    <w:rsid w:val="00D36CA3"/>
    <w:rsid w:val="00D37D86"/>
    <w:rsid w:val="00D403DD"/>
    <w:rsid w:val="00D4220D"/>
    <w:rsid w:val="00D42232"/>
    <w:rsid w:val="00D4289F"/>
    <w:rsid w:val="00D42B56"/>
    <w:rsid w:val="00D42FD2"/>
    <w:rsid w:val="00D435C4"/>
    <w:rsid w:val="00D446A1"/>
    <w:rsid w:val="00D44E20"/>
    <w:rsid w:val="00D4576E"/>
    <w:rsid w:val="00D4739F"/>
    <w:rsid w:val="00D47429"/>
    <w:rsid w:val="00D514E6"/>
    <w:rsid w:val="00D517B3"/>
    <w:rsid w:val="00D52AEE"/>
    <w:rsid w:val="00D52F9C"/>
    <w:rsid w:val="00D5316D"/>
    <w:rsid w:val="00D53E2E"/>
    <w:rsid w:val="00D542CE"/>
    <w:rsid w:val="00D54C2F"/>
    <w:rsid w:val="00D55F47"/>
    <w:rsid w:val="00D56171"/>
    <w:rsid w:val="00D569C6"/>
    <w:rsid w:val="00D579A8"/>
    <w:rsid w:val="00D6045B"/>
    <w:rsid w:val="00D6068E"/>
    <w:rsid w:val="00D607AF"/>
    <w:rsid w:val="00D62067"/>
    <w:rsid w:val="00D625B5"/>
    <w:rsid w:val="00D6274C"/>
    <w:rsid w:val="00D6278B"/>
    <w:rsid w:val="00D6357B"/>
    <w:rsid w:val="00D64953"/>
    <w:rsid w:val="00D65C75"/>
    <w:rsid w:val="00D6662E"/>
    <w:rsid w:val="00D71CDB"/>
    <w:rsid w:val="00D72297"/>
    <w:rsid w:val="00D7257C"/>
    <w:rsid w:val="00D72958"/>
    <w:rsid w:val="00D732C2"/>
    <w:rsid w:val="00D742F3"/>
    <w:rsid w:val="00D74ED3"/>
    <w:rsid w:val="00D766E6"/>
    <w:rsid w:val="00D76996"/>
    <w:rsid w:val="00D77192"/>
    <w:rsid w:val="00D77402"/>
    <w:rsid w:val="00D801D1"/>
    <w:rsid w:val="00D807E1"/>
    <w:rsid w:val="00D81E0A"/>
    <w:rsid w:val="00D838EE"/>
    <w:rsid w:val="00D84BB8"/>
    <w:rsid w:val="00D84E42"/>
    <w:rsid w:val="00D85040"/>
    <w:rsid w:val="00D86C58"/>
    <w:rsid w:val="00D86C77"/>
    <w:rsid w:val="00D87572"/>
    <w:rsid w:val="00D90837"/>
    <w:rsid w:val="00D916D7"/>
    <w:rsid w:val="00D91AAD"/>
    <w:rsid w:val="00D9580A"/>
    <w:rsid w:val="00D96C18"/>
    <w:rsid w:val="00D973E1"/>
    <w:rsid w:val="00DA0C13"/>
    <w:rsid w:val="00DA0FB7"/>
    <w:rsid w:val="00DA12FA"/>
    <w:rsid w:val="00DA2233"/>
    <w:rsid w:val="00DA294A"/>
    <w:rsid w:val="00DA3A95"/>
    <w:rsid w:val="00DA3B56"/>
    <w:rsid w:val="00DA3BDC"/>
    <w:rsid w:val="00DA3DC8"/>
    <w:rsid w:val="00DA4268"/>
    <w:rsid w:val="00DA4B5C"/>
    <w:rsid w:val="00DA56CB"/>
    <w:rsid w:val="00DA59A2"/>
    <w:rsid w:val="00DA5B93"/>
    <w:rsid w:val="00DA5C47"/>
    <w:rsid w:val="00DA73B8"/>
    <w:rsid w:val="00DA797C"/>
    <w:rsid w:val="00DB2019"/>
    <w:rsid w:val="00DB2286"/>
    <w:rsid w:val="00DB2E63"/>
    <w:rsid w:val="00DB4CB0"/>
    <w:rsid w:val="00DB4DD3"/>
    <w:rsid w:val="00DB502B"/>
    <w:rsid w:val="00DB538F"/>
    <w:rsid w:val="00DB69B9"/>
    <w:rsid w:val="00DB6A72"/>
    <w:rsid w:val="00DB76F7"/>
    <w:rsid w:val="00DB76FC"/>
    <w:rsid w:val="00DC0B85"/>
    <w:rsid w:val="00DC1C8B"/>
    <w:rsid w:val="00DC1C9E"/>
    <w:rsid w:val="00DC2CE8"/>
    <w:rsid w:val="00DC44A7"/>
    <w:rsid w:val="00DC49D2"/>
    <w:rsid w:val="00DC6323"/>
    <w:rsid w:val="00DC6E20"/>
    <w:rsid w:val="00DD01AE"/>
    <w:rsid w:val="00DD0A05"/>
    <w:rsid w:val="00DD0FD4"/>
    <w:rsid w:val="00DD16DC"/>
    <w:rsid w:val="00DD2B79"/>
    <w:rsid w:val="00DD41C4"/>
    <w:rsid w:val="00DD4906"/>
    <w:rsid w:val="00DD57B8"/>
    <w:rsid w:val="00DD5DF8"/>
    <w:rsid w:val="00DD671E"/>
    <w:rsid w:val="00DE1E22"/>
    <w:rsid w:val="00DE235C"/>
    <w:rsid w:val="00DE36FA"/>
    <w:rsid w:val="00DE4C7A"/>
    <w:rsid w:val="00DE5B0C"/>
    <w:rsid w:val="00DE66CE"/>
    <w:rsid w:val="00DE6F03"/>
    <w:rsid w:val="00DE7990"/>
    <w:rsid w:val="00DF01CF"/>
    <w:rsid w:val="00DF086E"/>
    <w:rsid w:val="00DF2351"/>
    <w:rsid w:val="00DF27AA"/>
    <w:rsid w:val="00DF374A"/>
    <w:rsid w:val="00DF3ECA"/>
    <w:rsid w:val="00DF46C9"/>
    <w:rsid w:val="00DF4AD9"/>
    <w:rsid w:val="00DF50E9"/>
    <w:rsid w:val="00DF5CC1"/>
    <w:rsid w:val="00DF5FE6"/>
    <w:rsid w:val="00DF6036"/>
    <w:rsid w:val="00DF6BC3"/>
    <w:rsid w:val="00DF6D68"/>
    <w:rsid w:val="00E00E43"/>
    <w:rsid w:val="00E026A7"/>
    <w:rsid w:val="00E02DAF"/>
    <w:rsid w:val="00E02E02"/>
    <w:rsid w:val="00E037D5"/>
    <w:rsid w:val="00E04DA7"/>
    <w:rsid w:val="00E0688E"/>
    <w:rsid w:val="00E10280"/>
    <w:rsid w:val="00E11296"/>
    <w:rsid w:val="00E11704"/>
    <w:rsid w:val="00E1254F"/>
    <w:rsid w:val="00E12FD7"/>
    <w:rsid w:val="00E1388A"/>
    <w:rsid w:val="00E13C5B"/>
    <w:rsid w:val="00E13FC1"/>
    <w:rsid w:val="00E158BD"/>
    <w:rsid w:val="00E15E9E"/>
    <w:rsid w:val="00E166B2"/>
    <w:rsid w:val="00E16E64"/>
    <w:rsid w:val="00E20E2A"/>
    <w:rsid w:val="00E21D0A"/>
    <w:rsid w:val="00E21F6A"/>
    <w:rsid w:val="00E234C9"/>
    <w:rsid w:val="00E23551"/>
    <w:rsid w:val="00E24134"/>
    <w:rsid w:val="00E24306"/>
    <w:rsid w:val="00E25C50"/>
    <w:rsid w:val="00E30299"/>
    <w:rsid w:val="00E30B22"/>
    <w:rsid w:val="00E30C79"/>
    <w:rsid w:val="00E3102F"/>
    <w:rsid w:val="00E33854"/>
    <w:rsid w:val="00E341CA"/>
    <w:rsid w:val="00E34431"/>
    <w:rsid w:val="00E348D9"/>
    <w:rsid w:val="00E354A3"/>
    <w:rsid w:val="00E35548"/>
    <w:rsid w:val="00E35835"/>
    <w:rsid w:val="00E3798A"/>
    <w:rsid w:val="00E37DD2"/>
    <w:rsid w:val="00E40425"/>
    <w:rsid w:val="00E42453"/>
    <w:rsid w:val="00E460F3"/>
    <w:rsid w:val="00E47E55"/>
    <w:rsid w:val="00E500F4"/>
    <w:rsid w:val="00E50902"/>
    <w:rsid w:val="00E5237E"/>
    <w:rsid w:val="00E53007"/>
    <w:rsid w:val="00E54AF9"/>
    <w:rsid w:val="00E56172"/>
    <w:rsid w:val="00E5626A"/>
    <w:rsid w:val="00E5639F"/>
    <w:rsid w:val="00E57815"/>
    <w:rsid w:val="00E60325"/>
    <w:rsid w:val="00E604E5"/>
    <w:rsid w:val="00E63389"/>
    <w:rsid w:val="00E63C95"/>
    <w:rsid w:val="00E65B36"/>
    <w:rsid w:val="00E67EE7"/>
    <w:rsid w:val="00E70BFC"/>
    <w:rsid w:val="00E71A5D"/>
    <w:rsid w:val="00E720ED"/>
    <w:rsid w:val="00E74A64"/>
    <w:rsid w:val="00E74DC3"/>
    <w:rsid w:val="00E752E3"/>
    <w:rsid w:val="00E77184"/>
    <w:rsid w:val="00E77542"/>
    <w:rsid w:val="00E776A7"/>
    <w:rsid w:val="00E779E9"/>
    <w:rsid w:val="00E8202A"/>
    <w:rsid w:val="00E82523"/>
    <w:rsid w:val="00E82585"/>
    <w:rsid w:val="00E82B4E"/>
    <w:rsid w:val="00E83B7A"/>
    <w:rsid w:val="00E83D6D"/>
    <w:rsid w:val="00E84212"/>
    <w:rsid w:val="00E84A98"/>
    <w:rsid w:val="00E8567C"/>
    <w:rsid w:val="00E85E50"/>
    <w:rsid w:val="00E91228"/>
    <w:rsid w:val="00E91342"/>
    <w:rsid w:val="00E917BD"/>
    <w:rsid w:val="00E924BA"/>
    <w:rsid w:val="00E92586"/>
    <w:rsid w:val="00E92ABB"/>
    <w:rsid w:val="00E93301"/>
    <w:rsid w:val="00E9488A"/>
    <w:rsid w:val="00E953C4"/>
    <w:rsid w:val="00E964CF"/>
    <w:rsid w:val="00E96D77"/>
    <w:rsid w:val="00EA0ABD"/>
    <w:rsid w:val="00EA174C"/>
    <w:rsid w:val="00EA2644"/>
    <w:rsid w:val="00EA2CA1"/>
    <w:rsid w:val="00EA4094"/>
    <w:rsid w:val="00EA46E7"/>
    <w:rsid w:val="00EA4F7E"/>
    <w:rsid w:val="00EA75E7"/>
    <w:rsid w:val="00EA7907"/>
    <w:rsid w:val="00EB0615"/>
    <w:rsid w:val="00EB1A35"/>
    <w:rsid w:val="00EB1C8A"/>
    <w:rsid w:val="00EB1CF4"/>
    <w:rsid w:val="00EB1DEC"/>
    <w:rsid w:val="00EB2222"/>
    <w:rsid w:val="00EB25D1"/>
    <w:rsid w:val="00EB272C"/>
    <w:rsid w:val="00EB3014"/>
    <w:rsid w:val="00EB3125"/>
    <w:rsid w:val="00EB3A1D"/>
    <w:rsid w:val="00EB3D68"/>
    <w:rsid w:val="00EB45BB"/>
    <w:rsid w:val="00EB4E6F"/>
    <w:rsid w:val="00EB54D6"/>
    <w:rsid w:val="00EB5E45"/>
    <w:rsid w:val="00EB659E"/>
    <w:rsid w:val="00EB73FA"/>
    <w:rsid w:val="00EC00A0"/>
    <w:rsid w:val="00EC1C54"/>
    <w:rsid w:val="00EC1FD7"/>
    <w:rsid w:val="00EC3310"/>
    <w:rsid w:val="00EC4360"/>
    <w:rsid w:val="00EC46BB"/>
    <w:rsid w:val="00EC5865"/>
    <w:rsid w:val="00EC5B9F"/>
    <w:rsid w:val="00EC7AE8"/>
    <w:rsid w:val="00ED1068"/>
    <w:rsid w:val="00ED2177"/>
    <w:rsid w:val="00ED2BD0"/>
    <w:rsid w:val="00ED38C8"/>
    <w:rsid w:val="00ED4A17"/>
    <w:rsid w:val="00ED4BF6"/>
    <w:rsid w:val="00ED5E2A"/>
    <w:rsid w:val="00ED5EC1"/>
    <w:rsid w:val="00ED68F9"/>
    <w:rsid w:val="00EE0CF6"/>
    <w:rsid w:val="00EE0D13"/>
    <w:rsid w:val="00EE0F5F"/>
    <w:rsid w:val="00EE39F5"/>
    <w:rsid w:val="00EE4B51"/>
    <w:rsid w:val="00EE50B2"/>
    <w:rsid w:val="00EE6353"/>
    <w:rsid w:val="00EE72C3"/>
    <w:rsid w:val="00EF084D"/>
    <w:rsid w:val="00EF1638"/>
    <w:rsid w:val="00EF1962"/>
    <w:rsid w:val="00EF226B"/>
    <w:rsid w:val="00EF2B46"/>
    <w:rsid w:val="00EF3562"/>
    <w:rsid w:val="00EF3630"/>
    <w:rsid w:val="00EF4A3B"/>
    <w:rsid w:val="00EF4C5D"/>
    <w:rsid w:val="00EF7CD7"/>
    <w:rsid w:val="00F00937"/>
    <w:rsid w:val="00F00A54"/>
    <w:rsid w:val="00F02D47"/>
    <w:rsid w:val="00F03631"/>
    <w:rsid w:val="00F03C55"/>
    <w:rsid w:val="00F03FD2"/>
    <w:rsid w:val="00F05815"/>
    <w:rsid w:val="00F05BC1"/>
    <w:rsid w:val="00F07662"/>
    <w:rsid w:val="00F100E4"/>
    <w:rsid w:val="00F10702"/>
    <w:rsid w:val="00F11334"/>
    <w:rsid w:val="00F11E49"/>
    <w:rsid w:val="00F1307B"/>
    <w:rsid w:val="00F1375E"/>
    <w:rsid w:val="00F141E0"/>
    <w:rsid w:val="00F150EC"/>
    <w:rsid w:val="00F16B9A"/>
    <w:rsid w:val="00F16D2E"/>
    <w:rsid w:val="00F17896"/>
    <w:rsid w:val="00F17CE2"/>
    <w:rsid w:val="00F20760"/>
    <w:rsid w:val="00F20BB0"/>
    <w:rsid w:val="00F20CA4"/>
    <w:rsid w:val="00F22182"/>
    <w:rsid w:val="00F22528"/>
    <w:rsid w:val="00F22FA0"/>
    <w:rsid w:val="00F24852"/>
    <w:rsid w:val="00F25D6B"/>
    <w:rsid w:val="00F26495"/>
    <w:rsid w:val="00F26595"/>
    <w:rsid w:val="00F315C9"/>
    <w:rsid w:val="00F31E87"/>
    <w:rsid w:val="00F33327"/>
    <w:rsid w:val="00F33779"/>
    <w:rsid w:val="00F35BDA"/>
    <w:rsid w:val="00F368CC"/>
    <w:rsid w:val="00F36D4A"/>
    <w:rsid w:val="00F36F2D"/>
    <w:rsid w:val="00F37C88"/>
    <w:rsid w:val="00F434E6"/>
    <w:rsid w:val="00F44B66"/>
    <w:rsid w:val="00F453D7"/>
    <w:rsid w:val="00F46365"/>
    <w:rsid w:val="00F468C2"/>
    <w:rsid w:val="00F474DF"/>
    <w:rsid w:val="00F506A0"/>
    <w:rsid w:val="00F518A2"/>
    <w:rsid w:val="00F51E00"/>
    <w:rsid w:val="00F51E5E"/>
    <w:rsid w:val="00F527F4"/>
    <w:rsid w:val="00F535F2"/>
    <w:rsid w:val="00F53E03"/>
    <w:rsid w:val="00F53E35"/>
    <w:rsid w:val="00F54154"/>
    <w:rsid w:val="00F563A8"/>
    <w:rsid w:val="00F57F6B"/>
    <w:rsid w:val="00F60468"/>
    <w:rsid w:val="00F60E33"/>
    <w:rsid w:val="00F61040"/>
    <w:rsid w:val="00F62EAB"/>
    <w:rsid w:val="00F64438"/>
    <w:rsid w:val="00F64B32"/>
    <w:rsid w:val="00F65542"/>
    <w:rsid w:val="00F6657B"/>
    <w:rsid w:val="00F66606"/>
    <w:rsid w:val="00F67220"/>
    <w:rsid w:val="00F67582"/>
    <w:rsid w:val="00F678F2"/>
    <w:rsid w:val="00F6797E"/>
    <w:rsid w:val="00F710B5"/>
    <w:rsid w:val="00F73C16"/>
    <w:rsid w:val="00F743A1"/>
    <w:rsid w:val="00F74A8D"/>
    <w:rsid w:val="00F7525F"/>
    <w:rsid w:val="00F75BA3"/>
    <w:rsid w:val="00F75CA5"/>
    <w:rsid w:val="00F77428"/>
    <w:rsid w:val="00F77FE1"/>
    <w:rsid w:val="00F80241"/>
    <w:rsid w:val="00F808C0"/>
    <w:rsid w:val="00F80CEB"/>
    <w:rsid w:val="00F8194C"/>
    <w:rsid w:val="00F81F93"/>
    <w:rsid w:val="00F83712"/>
    <w:rsid w:val="00F84B58"/>
    <w:rsid w:val="00F852E0"/>
    <w:rsid w:val="00F85CA3"/>
    <w:rsid w:val="00F860D5"/>
    <w:rsid w:val="00F86AA8"/>
    <w:rsid w:val="00F87133"/>
    <w:rsid w:val="00F8772E"/>
    <w:rsid w:val="00F87FC0"/>
    <w:rsid w:val="00F90A0A"/>
    <w:rsid w:val="00F91A45"/>
    <w:rsid w:val="00F9300C"/>
    <w:rsid w:val="00F93741"/>
    <w:rsid w:val="00F93DB8"/>
    <w:rsid w:val="00F95878"/>
    <w:rsid w:val="00F96837"/>
    <w:rsid w:val="00F968C1"/>
    <w:rsid w:val="00FA0555"/>
    <w:rsid w:val="00FA0766"/>
    <w:rsid w:val="00FA0832"/>
    <w:rsid w:val="00FA32C6"/>
    <w:rsid w:val="00FA4810"/>
    <w:rsid w:val="00FA4ACC"/>
    <w:rsid w:val="00FA65C1"/>
    <w:rsid w:val="00FA66E5"/>
    <w:rsid w:val="00FA69E9"/>
    <w:rsid w:val="00FB027A"/>
    <w:rsid w:val="00FB0ADA"/>
    <w:rsid w:val="00FB21A3"/>
    <w:rsid w:val="00FB3967"/>
    <w:rsid w:val="00FB5165"/>
    <w:rsid w:val="00FB5812"/>
    <w:rsid w:val="00FB5FA5"/>
    <w:rsid w:val="00FB6554"/>
    <w:rsid w:val="00FC03A2"/>
    <w:rsid w:val="00FC15E4"/>
    <w:rsid w:val="00FC2A1E"/>
    <w:rsid w:val="00FC2CC2"/>
    <w:rsid w:val="00FC3358"/>
    <w:rsid w:val="00FC3931"/>
    <w:rsid w:val="00FC55F1"/>
    <w:rsid w:val="00FC5931"/>
    <w:rsid w:val="00FC5DD1"/>
    <w:rsid w:val="00FC627E"/>
    <w:rsid w:val="00FC636D"/>
    <w:rsid w:val="00FC71DB"/>
    <w:rsid w:val="00FC7F86"/>
    <w:rsid w:val="00FD0BCC"/>
    <w:rsid w:val="00FD0D2C"/>
    <w:rsid w:val="00FD1673"/>
    <w:rsid w:val="00FD1909"/>
    <w:rsid w:val="00FD247B"/>
    <w:rsid w:val="00FD3373"/>
    <w:rsid w:val="00FD44E8"/>
    <w:rsid w:val="00FD4E23"/>
    <w:rsid w:val="00FD56C3"/>
    <w:rsid w:val="00FD58DA"/>
    <w:rsid w:val="00FD6C75"/>
    <w:rsid w:val="00FD7097"/>
    <w:rsid w:val="00FD70B7"/>
    <w:rsid w:val="00FD7200"/>
    <w:rsid w:val="00FE0853"/>
    <w:rsid w:val="00FE0AFE"/>
    <w:rsid w:val="00FE22F4"/>
    <w:rsid w:val="00FE23A1"/>
    <w:rsid w:val="00FE5029"/>
    <w:rsid w:val="00FE5F30"/>
    <w:rsid w:val="00FE6000"/>
    <w:rsid w:val="00FE69FF"/>
    <w:rsid w:val="00FE6ACA"/>
    <w:rsid w:val="00FE6C48"/>
    <w:rsid w:val="00FE6E0B"/>
    <w:rsid w:val="00FE73FA"/>
    <w:rsid w:val="00FF1A03"/>
    <w:rsid w:val="00FF24FA"/>
    <w:rsid w:val="00FF46D2"/>
    <w:rsid w:val="00FF4973"/>
    <w:rsid w:val="00FF5046"/>
    <w:rsid w:val="00FF558F"/>
    <w:rsid w:val="00FF66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28EC07C"/>
  <w15:chartTrackingRefBased/>
  <w15:docId w15:val="{8395F09A-60BA-4C4C-879F-6D84C9E3DC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iPriority="99"/>
    <w:lsdException w:name="annotation text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92F82"/>
    <w:rPr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qFormat/>
    <w:rsid w:val="00B170E8"/>
    <w:pPr>
      <w:pBdr>
        <w:bottom w:val="single" w:sz="12" w:space="1" w:color="auto"/>
        <w:between w:val="single" w:sz="12" w:space="1" w:color="auto"/>
      </w:pBdr>
      <w:spacing w:before="120"/>
      <w:jc w:val="both"/>
      <w:outlineLvl w:val="0"/>
    </w:pPr>
    <w:rPr>
      <w:rFonts w:cs="CG Palacio (WN)"/>
      <w:b/>
      <w:sz w:val="18"/>
    </w:rPr>
  </w:style>
  <w:style w:type="paragraph" w:styleId="Ttulo2">
    <w:name w:val="heading 2"/>
    <w:basedOn w:val="Normal"/>
    <w:next w:val="Normal"/>
    <w:link w:val="Ttulo2Car"/>
    <w:qFormat/>
    <w:rsid w:val="0089558E"/>
    <w:pPr>
      <w:pBdr>
        <w:top w:val="double" w:sz="6" w:space="1" w:color="auto"/>
        <w:between w:val="double" w:sz="6" w:space="1" w:color="auto"/>
      </w:pBdr>
      <w:spacing w:after="101" w:line="216" w:lineRule="atLeast"/>
      <w:jc w:val="both"/>
      <w:outlineLvl w:val="1"/>
    </w:pPr>
    <w:rPr>
      <w:rFonts w:ascii="Arial" w:hAnsi="Arial" w:cs="Helv"/>
      <w:sz w:val="18"/>
      <w:szCs w:val="20"/>
      <w:lang w:val="es-ES_tradnl" w:eastAsia="es-MX"/>
    </w:rPr>
  </w:style>
  <w:style w:type="paragraph" w:styleId="Ttulo3">
    <w:name w:val="heading 3"/>
    <w:basedOn w:val="Normal"/>
    <w:next w:val="Normal"/>
    <w:link w:val="Ttulo3Car"/>
    <w:autoRedefine/>
    <w:qFormat/>
    <w:rsid w:val="004007C6"/>
    <w:pPr>
      <w:keepNext/>
      <w:tabs>
        <w:tab w:val="num" w:pos="851"/>
      </w:tabs>
      <w:ind w:left="993" w:hanging="993"/>
      <w:outlineLvl w:val="2"/>
    </w:pPr>
    <w:rPr>
      <w:rFonts w:ascii="Calibri" w:hAnsi="Calibri" w:cs="Calibri"/>
      <w:b/>
      <w:bCs/>
      <w:sz w:val="22"/>
      <w:szCs w:val="22"/>
      <w:lang w:val="es-MX"/>
    </w:rPr>
  </w:style>
  <w:style w:type="paragraph" w:styleId="Ttulo4">
    <w:name w:val="heading 4"/>
    <w:basedOn w:val="Normal"/>
    <w:next w:val="Normal"/>
    <w:link w:val="Ttulo4Car"/>
    <w:qFormat/>
    <w:rsid w:val="004007C6"/>
    <w:pPr>
      <w:keepNext/>
      <w:tabs>
        <w:tab w:val="num" w:pos="864"/>
        <w:tab w:val="left" w:pos="1021"/>
        <w:tab w:val="left" w:pos="1134"/>
        <w:tab w:val="left" w:pos="1560"/>
      </w:tabs>
      <w:spacing w:before="240" w:after="60"/>
      <w:ind w:left="864" w:hanging="864"/>
      <w:jc w:val="both"/>
      <w:outlineLvl w:val="3"/>
    </w:pPr>
    <w:rPr>
      <w:rFonts w:ascii="Arial" w:hAnsi="Arial"/>
      <w:b/>
      <w:bCs/>
      <w:szCs w:val="28"/>
    </w:rPr>
  </w:style>
  <w:style w:type="paragraph" w:styleId="Ttulo5">
    <w:name w:val="heading 5"/>
    <w:basedOn w:val="Normal"/>
    <w:next w:val="Normal"/>
    <w:link w:val="Ttulo5Car"/>
    <w:autoRedefine/>
    <w:qFormat/>
    <w:rsid w:val="004007C6"/>
    <w:pPr>
      <w:tabs>
        <w:tab w:val="left" w:pos="851"/>
      </w:tabs>
      <w:jc w:val="both"/>
      <w:outlineLvl w:val="4"/>
    </w:pPr>
    <w:rPr>
      <w:rFonts w:ascii="Calibri" w:hAnsi="Calibri" w:cs="Calibri"/>
      <w:bCs/>
      <w:iCs/>
      <w:sz w:val="20"/>
      <w:szCs w:val="20"/>
      <w:lang w:val="es-MX"/>
    </w:rPr>
  </w:style>
  <w:style w:type="paragraph" w:styleId="Ttulo6">
    <w:name w:val="heading 6"/>
    <w:basedOn w:val="Normal"/>
    <w:next w:val="Normal"/>
    <w:link w:val="Ttulo6Car"/>
    <w:qFormat/>
    <w:rsid w:val="004007C6"/>
    <w:pPr>
      <w:tabs>
        <w:tab w:val="num" w:pos="1152"/>
      </w:tabs>
      <w:spacing w:before="240" w:after="60"/>
      <w:ind w:left="1152" w:hanging="1152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qFormat/>
    <w:rsid w:val="004007C6"/>
    <w:pPr>
      <w:tabs>
        <w:tab w:val="num" w:pos="1296"/>
      </w:tabs>
      <w:spacing w:before="240" w:after="60"/>
      <w:ind w:left="1296" w:hanging="1296"/>
      <w:outlineLvl w:val="6"/>
    </w:pPr>
  </w:style>
  <w:style w:type="paragraph" w:styleId="Ttulo8">
    <w:name w:val="heading 8"/>
    <w:basedOn w:val="Normal"/>
    <w:next w:val="Normal"/>
    <w:link w:val="Ttulo8Car"/>
    <w:qFormat/>
    <w:rsid w:val="004007C6"/>
    <w:pPr>
      <w:tabs>
        <w:tab w:val="num" w:pos="1440"/>
      </w:tabs>
      <w:spacing w:before="240" w:after="60"/>
      <w:ind w:left="1440" w:hanging="1440"/>
      <w:outlineLvl w:val="7"/>
    </w:pPr>
    <w:rPr>
      <w:i/>
      <w:iCs/>
    </w:rPr>
  </w:style>
  <w:style w:type="paragraph" w:styleId="Ttulo9">
    <w:name w:val="heading 9"/>
    <w:basedOn w:val="Normal"/>
    <w:next w:val="Normal"/>
    <w:link w:val="Ttulo9Car"/>
    <w:qFormat/>
    <w:rsid w:val="004007C6"/>
    <w:pPr>
      <w:tabs>
        <w:tab w:val="num" w:pos="1584"/>
      </w:tabs>
      <w:spacing w:before="240" w:after="60"/>
      <w:ind w:left="1584" w:hanging="1584"/>
      <w:outlineLvl w:val="8"/>
    </w:pPr>
    <w:rPr>
      <w:rFonts w:ascii="Arial" w:hAnsi="Arial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locked/>
    <w:rsid w:val="004007C6"/>
    <w:rPr>
      <w:rFonts w:cs="CG Palacio (WN)"/>
      <w:b/>
      <w:sz w:val="18"/>
      <w:szCs w:val="24"/>
      <w:lang w:val="es-ES" w:eastAsia="es-ES" w:bidi="ar-SA"/>
    </w:rPr>
  </w:style>
  <w:style w:type="character" w:customStyle="1" w:styleId="Ttulo2Car">
    <w:name w:val="Título 2 Car"/>
    <w:link w:val="Ttulo2"/>
    <w:locked/>
    <w:rsid w:val="004007C6"/>
    <w:rPr>
      <w:rFonts w:ascii="Arial" w:hAnsi="Arial" w:cs="Helv"/>
      <w:sz w:val="18"/>
      <w:lang w:val="es-ES_tradnl" w:eastAsia="es-MX" w:bidi="ar-SA"/>
    </w:rPr>
  </w:style>
  <w:style w:type="character" w:customStyle="1" w:styleId="Ttulo3Car">
    <w:name w:val="Título 3 Car"/>
    <w:link w:val="Ttulo3"/>
    <w:locked/>
    <w:rsid w:val="004007C6"/>
    <w:rPr>
      <w:rFonts w:ascii="Calibri" w:hAnsi="Calibri" w:cs="Calibri"/>
      <w:b/>
      <w:bCs/>
      <w:sz w:val="22"/>
      <w:szCs w:val="22"/>
      <w:lang w:val="es-MX" w:eastAsia="es-ES" w:bidi="ar-SA"/>
    </w:rPr>
  </w:style>
  <w:style w:type="character" w:customStyle="1" w:styleId="Ttulo4Car">
    <w:name w:val="Título 4 Car"/>
    <w:link w:val="Ttulo4"/>
    <w:locked/>
    <w:rsid w:val="004007C6"/>
    <w:rPr>
      <w:rFonts w:ascii="Arial" w:hAnsi="Arial"/>
      <w:b/>
      <w:bCs/>
      <w:sz w:val="24"/>
      <w:szCs w:val="28"/>
      <w:lang w:val="es-ES" w:eastAsia="es-ES" w:bidi="ar-SA"/>
    </w:rPr>
  </w:style>
  <w:style w:type="character" w:customStyle="1" w:styleId="Ttulo5Car">
    <w:name w:val="Título 5 Car"/>
    <w:link w:val="Ttulo5"/>
    <w:locked/>
    <w:rsid w:val="004007C6"/>
    <w:rPr>
      <w:rFonts w:ascii="Calibri" w:hAnsi="Calibri" w:cs="Calibri"/>
      <w:bCs/>
      <w:iCs/>
      <w:lang w:val="es-MX" w:eastAsia="es-ES" w:bidi="ar-SA"/>
    </w:rPr>
  </w:style>
  <w:style w:type="character" w:customStyle="1" w:styleId="Ttulo6Car">
    <w:name w:val="Título 6 Car"/>
    <w:link w:val="Ttulo6"/>
    <w:locked/>
    <w:rsid w:val="004007C6"/>
    <w:rPr>
      <w:b/>
      <w:bCs/>
      <w:sz w:val="22"/>
      <w:szCs w:val="22"/>
      <w:lang w:val="es-ES" w:eastAsia="es-ES" w:bidi="ar-SA"/>
    </w:rPr>
  </w:style>
  <w:style w:type="character" w:customStyle="1" w:styleId="Ttulo7Car">
    <w:name w:val="Título 7 Car"/>
    <w:link w:val="Ttulo7"/>
    <w:locked/>
    <w:rsid w:val="004007C6"/>
    <w:rPr>
      <w:sz w:val="24"/>
      <w:szCs w:val="24"/>
      <w:lang w:val="es-ES" w:eastAsia="es-ES" w:bidi="ar-SA"/>
    </w:rPr>
  </w:style>
  <w:style w:type="character" w:customStyle="1" w:styleId="Ttulo8Car">
    <w:name w:val="Título 8 Car"/>
    <w:link w:val="Ttulo8"/>
    <w:locked/>
    <w:rsid w:val="004007C6"/>
    <w:rPr>
      <w:i/>
      <w:iCs/>
      <w:sz w:val="24"/>
      <w:szCs w:val="24"/>
      <w:lang w:val="es-ES" w:eastAsia="es-ES" w:bidi="ar-SA"/>
    </w:rPr>
  </w:style>
  <w:style w:type="character" w:customStyle="1" w:styleId="Ttulo9Car">
    <w:name w:val="Título 9 Car"/>
    <w:link w:val="Ttulo9"/>
    <w:locked/>
    <w:rsid w:val="004007C6"/>
    <w:rPr>
      <w:rFonts w:ascii="Arial" w:hAnsi="Arial"/>
      <w:sz w:val="22"/>
      <w:szCs w:val="22"/>
      <w:lang w:val="es-ES" w:eastAsia="es-ES" w:bidi="ar-SA"/>
    </w:rPr>
  </w:style>
  <w:style w:type="paragraph" w:customStyle="1" w:styleId="Texto">
    <w:name w:val="Texto"/>
    <w:basedOn w:val="Normal"/>
    <w:link w:val="TextoCar"/>
    <w:qFormat/>
    <w:rsid w:val="00A333DC"/>
    <w:pPr>
      <w:spacing w:after="101" w:line="216" w:lineRule="exact"/>
      <w:ind w:firstLine="288"/>
      <w:jc w:val="both"/>
    </w:pPr>
    <w:rPr>
      <w:rFonts w:ascii="Arial" w:hAnsi="Arial" w:cs="Arial"/>
      <w:sz w:val="18"/>
      <w:szCs w:val="20"/>
    </w:rPr>
  </w:style>
  <w:style w:type="paragraph" w:customStyle="1" w:styleId="CABEZA">
    <w:name w:val="CABEZA"/>
    <w:basedOn w:val="Normal"/>
    <w:rsid w:val="00514993"/>
    <w:pPr>
      <w:jc w:val="center"/>
    </w:pPr>
    <w:rPr>
      <w:rFonts w:cs="Arial"/>
      <w:b/>
      <w:sz w:val="28"/>
      <w:szCs w:val="28"/>
      <w:lang w:val="es-ES_tradnl" w:eastAsia="es-MX"/>
    </w:rPr>
  </w:style>
  <w:style w:type="paragraph" w:customStyle="1" w:styleId="ROMANOS">
    <w:name w:val="ROMANOS"/>
    <w:basedOn w:val="Normal"/>
    <w:link w:val="ROMANOSCar"/>
    <w:rsid w:val="00F51E5E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hAnsi="Arial" w:cs="Arial"/>
      <w:sz w:val="18"/>
      <w:szCs w:val="18"/>
    </w:rPr>
  </w:style>
  <w:style w:type="paragraph" w:customStyle="1" w:styleId="INCISO">
    <w:name w:val="INCISO"/>
    <w:basedOn w:val="Normal"/>
    <w:rsid w:val="00255299"/>
    <w:pPr>
      <w:spacing w:after="101" w:line="216" w:lineRule="exact"/>
      <w:ind w:left="1080" w:hanging="360"/>
      <w:jc w:val="both"/>
    </w:pPr>
    <w:rPr>
      <w:rFonts w:ascii="Arial" w:hAnsi="Arial" w:cs="Arial"/>
      <w:sz w:val="18"/>
      <w:szCs w:val="18"/>
    </w:rPr>
  </w:style>
  <w:style w:type="paragraph" w:customStyle="1" w:styleId="Fechas">
    <w:name w:val="Fechas"/>
    <w:basedOn w:val="Texto"/>
    <w:autoRedefine/>
    <w:rsid w:val="00B14C29"/>
    <w:pPr>
      <w:widowControl w:val="0"/>
      <w:pBdr>
        <w:bottom w:val="double" w:sz="6" w:space="1" w:color="auto"/>
      </w:pBdr>
      <w:tabs>
        <w:tab w:val="center" w:pos="4464"/>
        <w:tab w:val="right" w:pos="8582"/>
      </w:tabs>
      <w:spacing w:after="0" w:line="240" w:lineRule="auto"/>
      <w:ind w:left="288" w:right="288" w:firstLine="0"/>
    </w:pPr>
    <w:rPr>
      <w:rFonts w:ascii="Times New Roman" w:hAnsi="Times New Roman"/>
      <w:snapToGrid w:val="0"/>
      <w:lang w:val="es-MX" w:eastAsia="es-MX"/>
    </w:rPr>
  </w:style>
  <w:style w:type="paragraph" w:customStyle="1" w:styleId="ANOTACION">
    <w:name w:val="ANOTACION"/>
    <w:basedOn w:val="Normal"/>
    <w:link w:val="ANOTACIONCar"/>
    <w:rsid w:val="009C02DA"/>
    <w:pPr>
      <w:spacing w:before="101" w:after="101" w:line="216" w:lineRule="atLeast"/>
      <w:jc w:val="center"/>
    </w:pPr>
    <w:rPr>
      <w:b/>
      <w:sz w:val="18"/>
      <w:szCs w:val="20"/>
      <w:lang w:val="es-ES_tradnl"/>
    </w:rPr>
  </w:style>
  <w:style w:type="paragraph" w:customStyle="1" w:styleId="SUBIN">
    <w:name w:val="SUBIN"/>
    <w:basedOn w:val="Texto"/>
    <w:rsid w:val="00535845"/>
    <w:pPr>
      <w:ind w:left="1987" w:hanging="720"/>
    </w:pPr>
    <w:rPr>
      <w:lang w:val="es-MX"/>
    </w:rPr>
  </w:style>
  <w:style w:type="paragraph" w:customStyle="1" w:styleId="Titulo1">
    <w:name w:val="Titulo 1"/>
    <w:basedOn w:val="Texto"/>
    <w:rsid w:val="00875A59"/>
    <w:pPr>
      <w:pBdr>
        <w:bottom w:val="single" w:sz="12" w:space="1" w:color="auto"/>
      </w:pBdr>
      <w:spacing w:before="120" w:after="0" w:line="240" w:lineRule="auto"/>
      <w:ind w:firstLine="0"/>
      <w:outlineLvl w:val="0"/>
    </w:pPr>
    <w:rPr>
      <w:rFonts w:ascii="Times New Roman" w:hAnsi="Times New Roman"/>
      <w:b/>
      <w:szCs w:val="18"/>
      <w:lang w:val="es-MX" w:eastAsia="es-MX"/>
    </w:rPr>
  </w:style>
  <w:style w:type="paragraph" w:customStyle="1" w:styleId="Titulo2">
    <w:name w:val="Titulo 2"/>
    <w:basedOn w:val="Texto"/>
    <w:rsid w:val="00FE5F30"/>
    <w:pPr>
      <w:pBdr>
        <w:top w:val="double" w:sz="6" w:space="1" w:color="auto"/>
      </w:pBdr>
      <w:spacing w:line="240" w:lineRule="auto"/>
      <w:ind w:firstLine="0"/>
      <w:outlineLvl w:val="1"/>
    </w:pPr>
    <w:rPr>
      <w:lang w:val="es-MX"/>
    </w:rPr>
  </w:style>
  <w:style w:type="paragraph" w:customStyle="1" w:styleId="tt">
    <w:name w:val="tt"/>
    <w:basedOn w:val="Texto"/>
    <w:rsid w:val="00F64B32"/>
    <w:pPr>
      <w:tabs>
        <w:tab w:val="left" w:pos="1320"/>
        <w:tab w:val="left" w:pos="1629"/>
      </w:tabs>
      <w:ind w:left="1647" w:hanging="1440"/>
    </w:pPr>
    <w:rPr>
      <w:lang w:val="es-ES_tradnl"/>
    </w:rPr>
  </w:style>
  <w:style w:type="paragraph" w:customStyle="1" w:styleId="sum">
    <w:name w:val="sum"/>
    <w:basedOn w:val="Texto"/>
    <w:rsid w:val="007578BE"/>
    <w:pPr>
      <w:tabs>
        <w:tab w:val="right" w:leader="dot" w:pos="8100"/>
        <w:tab w:val="right" w:pos="8640"/>
      </w:tabs>
      <w:spacing w:after="0" w:line="266" w:lineRule="exact"/>
      <w:ind w:left="274" w:right="749" w:firstLine="0"/>
    </w:pPr>
    <w:rPr>
      <w:rFonts w:ascii="Times New Roman" w:hAnsi="Times New Roman"/>
      <w:b/>
      <w:sz w:val="20"/>
      <w:u w:val="single"/>
      <w:lang w:val="es-ES_tradnl"/>
    </w:rPr>
  </w:style>
  <w:style w:type="paragraph" w:customStyle="1" w:styleId="texto0">
    <w:name w:val="texto"/>
    <w:basedOn w:val="Normal"/>
    <w:rsid w:val="00E82585"/>
    <w:pPr>
      <w:spacing w:after="101" w:line="216" w:lineRule="exact"/>
      <w:ind w:firstLine="288"/>
      <w:jc w:val="both"/>
    </w:pPr>
    <w:rPr>
      <w:rFonts w:ascii="Arial" w:hAnsi="Arial" w:cs="Arial"/>
      <w:sz w:val="18"/>
      <w:szCs w:val="18"/>
      <w:lang w:val="es-MX" w:eastAsia="es-MX"/>
    </w:rPr>
  </w:style>
  <w:style w:type="paragraph" w:customStyle="1" w:styleId="EstilotextoPrimeralnea0">
    <w:name w:val="Estilo texto + Primera línea:  0&quot;"/>
    <w:basedOn w:val="texto0"/>
    <w:rsid w:val="00E82585"/>
    <w:pPr>
      <w:ind w:firstLine="0"/>
    </w:pPr>
    <w:rPr>
      <w:rFonts w:cs="Times New Roman"/>
      <w:szCs w:val="20"/>
    </w:rPr>
  </w:style>
  <w:style w:type="paragraph" w:styleId="Piedepgina">
    <w:name w:val="footer"/>
    <w:basedOn w:val="Normal"/>
    <w:link w:val="PiedepginaCar"/>
    <w:uiPriority w:val="99"/>
    <w:rsid w:val="00672317"/>
    <w:pPr>
      <w:tabs>
        <w:tab w:val="center" w:pos="4419"/>
        <w:tab w:val="right" w:pos="8838"/>
      </w:tabs>
    </w:pPr>
    <w:rPr>
      <w:sz w:val="20"/>
      <w:szCs w:val="20"/>
    </w:rPr>
  </w:style>
  <w:style w:type="character" w:customStyle="1" w:styleId="PiedepginaCar">
    <w:name w:val="Pie de página Car"/>
    <w:link w:val="Piedepgina"/>
    <w:uiPriority w:val="99"/>
    <w:locked/>
    <w:rsid w:val="004007C6"/>
    <w:rPr>
      <w:lang w:val="es-ES" w:eastAsia="es-ES" w:bidi="ar-SA"/>
    </w:rPr>
  </w:style>
  <w:style w:type="paragraph" w:styleId="NormalWeb">
    <w:name w:val="Normal (Web)"/>
    <w:basedOn w:val="Normal"/>
    <w:uiPriority w:val="99"/>
    <w:rsid w:val="00672317"/>
    <w:pPr>
      <w:spacing w:before="100" w:after="100"/>
    </w:pPr>
    <w:rPr>
      <w:szCs w:val="20"/>
    </w:rPr>
  </w:style>
  <w:style w:type="paragraph" w:customStyle="1" w:styleId="Prrafodelista1">
    <w:name w:val="Párrafo de lista1"/>
    <w:basedOn w:val="Normal"/>
    <w:rsid w:val="00672317"/>
    <w:pPr>
      <w:spacing w:after="200" w:line="276" w:lineRule="atLeast"/>
      <w:ind w:left="720"/>
    </w:pPr>
    <w:rPr>
      <w:rFonts w:ascii="Calibri" w:hAnsi="Calibri" w:cs="Calibri"/>
      <w:sz w:val="22"/>
      <w:szCs w:val="20"/>
      <w:lang w:val="es-MX"/>
    </w:rPr>
  </w:style>
  <w:style w:type="paragraph" w:styleId="Encabezado">
    <w:name w:val="header"/>
    <w:basedOn w:val="Normal"/>
    <w:link w:val="EncabezadoCar"/>
    <w:rsid w:val="00672317"/>
    <w:pPr>
      <w:tabs>
        <w:tab w:val="center" w:pos="4252"/>
        <w:tab w:val="right" w:pos="8504"/>
      </w:tabs>
    </w:pPr>
    <w:rPr>
      <w:rFonts w:ascii="Verdana" w:hAnsi="Verdana" w:cs="Verdana"/>
      <w:sz w:val="22"/>
      <w:szCs w:val="20"/>
    </w:rPr>
  </w:style>
  <w:style w:type="character" w:customStyle="1" w:styleId="EncabezadoCar">
    <w:name w:val="Encabezado Car"/>
    <w:link w:val="Encabezado"/>
    <w:locked/>
    <w:rsid w:val="004007C6"/>
    <w:rPr>
      <w:rFonts w:ascii="Verdana" w:hAnsi="Verdana" w:cs="Verdana"/>
      <w:sz w:val="22"/>
      <w:lang w:val="es-ES" w:eastAsia="es-ES" w:bidi="ar-SA"/>
    </w:rPr>
  </w:style>
  <w:style w:type="paragraph" w:styleId="Textonotapie">
    <w:name w:val="footnote text"/>
    <w:basedOn w:val="Normal"/>
    <w:link w:val="TextonotapieCar"/>
    <w:uiPriority w:val="99"/>
    <w:rsid w:val="00672317"/>
    <w:pPr>
      <w:spacing w:before="360" w:after="200"/>
    </w:pPr>
    <w:rPr>
      <w:rFonts w:ascii="Calibri" w:hAnsi="Calibri" w:cs="Calibri"/>
      <w:sz w:val="20"/>
      <w:szCs w:val="20"/>
      <w:lang w:val="es-AR"/>
    </w:rPr>
  </w:style>
  <w:style w:type="character" w:customStyle="1" w:styleId="TextonotapieCar">
    <w:name w:val="Texto nota pie Car"/>
    <w:link w:val="Textonotapie"/>
    <w:uiPriority w:val="99"/>
    <w:locked/>
    <w:rsid w:val="00E16E64"/>
    <w:rPr>
      <w:rFonts w:ascii="Calibri" w:hAnsi="Calibri" w:cs="Calibri"/>
      <w:lang w:val="es-AR" w:eastAsia="es-ES" w:bidi="ar-SA"/>
    </w:rPr>
  </w:style>
  <w:style w:type="paragraph" w:customStyle="1" w:styleId="Textonormal">
    <w:name w:val="Texto normal"/>
    <w:basedOn w:val="Normal"/>
    <w:rsid w:val="00672317"/>
    <w:pPr>
      <w:jc w:val="both"/>
    </w:pPr>
    <w:rPr>
      <w:rFonts w:ascii="Arial" w:hAnsi="Arial" w:cs="Arial"/>
      <w:sz w:val="22"/>
      <w:szCs w:val="20"/>
    </w:rPr>
  </w:style>
  <w:style w:type="paragraph" w:styleId="Sangradetextonormal">
    <w:name w:val="Body Text Indent"/>
    <w:basedOn w:val="Normal"/>
    <w:link w:val="SangradetextonormalCar"/>
    <w:rsid w:val="00672317"/>
    <w:pPr>
      <w:spacing w:before="360" w:after="200"/>
      <w:ind w:firstLine="708"/>
      <w:jc w:val="both"/>
    </w:pPr>
    <w:rPr>
      <w:rFonts w:ascii="Arial" w:hAnsi="Arial" w:cs="Arial"/>
      <w:sz w:val="22"/>
      <w:szCs w:val="20"/>
      <w:lang w:val="es-AR"/>
    </w:rPr>
  </w:style>
  <w:style w:type="paragraph" w:customStyle="1" w:styleId="arial">
    <w:name w:val="arial"/>
    <w:basedOn w:val="Normal"/>
    <w:rsid w:val="00672317"/>
    <w:rPr>
      <w:b/>
      <w:szCs w:val="20"/>
    </w:rPr>
  </w:style>
  <w:style w:type="paragraph" w:customStyle="1" w:styleId="Modelo1">
    <w:name w:val="Modelo 1"/>
    <w:basedOn w:val="Normal"/>
    <w:rsid w:val="00672317"/>
    <w:pPr>
      <w:tabs>
        <w:tab w:val="left" w:pos="792"/>
      </w:tabs>
      <w:spacing w:before="60" w:after="60"/>
      <w:ind w:left="792" w:hanging="432"/>
      <w:jc w:val="both"/>
    </w:pPr>
    <w:rPr>
      <w:rFonts w:ascii="Arial" w:hAnsi="Arial" w:cs="Arial"/>
      <w:b/>
      <w:sz w:val="22"/>
      <w:szCs w:val="20"/>
      <w:lang w:val="es-MX"/>
    </w:rPr>
  </w:style>
  <w:style w:type="paragraph" w:styleId="Mapadeldocumento">
    <w:name w:val="Document Map"/>
    <w:basedOn w:val="Normal"/>
    <w:link w:val="MapadeldocumentoCar"/>
    <w:rsid w:val="00765E04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MapadeldocumentoCar">
    <w:name w:val="Mapa del documento Car"/>
    <w:link w:val="Mapadeldocumento"/>
    <w:locked/>
    <w:rsid w:val="004007C6"/>
    <w:rPr>
      <w:rFonts w:ascii="Tahoma" w:hAnsi="Tahoma" w:cs="Tahoma"/>
      <w:lang w:val="es-ES" w:eastAsia="es-ES" w:bidi="ar-SA"/>
    </w:rPr>
  </w:style>
  <w:style w:type="table" w:styleId="Tablaconcuadrcula">
    <w:name w:val="Table Grid"/>
    <w:basedOn w:val="Tablanormal"/>
    <w:uiPriority w:val="39"/>
    <w:rsid w:val="00CF1D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notaalpie">
    <w:name w:val="footnote reference"/>
    <w:uiPriority w:val="99"/>
    <w:rsid w:val="00E16E64"/>
    <w:rPr>
      <w:vertAlign w:val="superscript"/>
    </w:rPr>
  </w:style>
  <w:style w:type="paragraph" w:styleId="Textodeglobo">
    <w:name w:val="Balloon Text"/>
    <w:basedOn w:val="Normal"/>
    <w:link w:val="TextodegloboCar"/>
    <w:rsid w:val="008E2EA5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locked/>
    <w:rsid w:val="004007C6"/>
    <w:rPr>
      <w:rFonts w:ascii="Tahoma" w:hAnsi="Tahoma" w:cs="Tahoma"/>
      <w:sz w:val="16"/>
      <w:szCs w:val="16"/>
      <w:lang w:val="es-ES" w:eastAsia="es-ES" w:bidi="ar-SA"/>
    </w:rPr>
  </w:style>
  <w:style w:type="character" w:customStyle="1" w:styleId="apartados">
    <w:name w:val="apartados"/>
    <w:rsid w:val="004007C6"/>
    <w:rPr>
      <w:rFonts w:ascii="Maiandra GD" w:hAnsi="Maiandra GD"/>
      <w:b/>
      <w:sz w:val="24"/>
    </w:rPr>
  </w:style>
  <w:style w:type="character" w:styleId="Hipervnculo">
    <w:name w:val="Hyperlink"/>
    <w:rsid w:val="004007C6"/>
    <w:rPr>
      <w:rFonts w:cs="Times New Roman"/>
      <w:color w:val="0000FF"/>
      <w:u w:val="single"/>
    </w:rPr>
  </w:style>
  <w:style w:type="paragraph" w:customStyle="1" w:styleId="EstiloTtulo1Verdana">
    <w:name w:val="Estilo Título 1 + Verdana"/>
    <w:basedOn w:val="Ttulo1"/>
    <w:rsid w:val="004007C6"/>
    <w:pPr>
      <w:keepNext/>
      <w:pBdr>
        <w:bottom w:val="none" w:sz="0" w:space="0" w:color="auto"/>
        <w:between w:val="none" w:sz="0" w:space="0" w:color="auto"/>
      </w:pBdr>
      <w:tabs>
        <w:tab w:val="left" w:pos="993"/>
      </w:tabs>
      <w:spacing w:before="0"/>
      <w:ind w:left="993" w:hanging="993"/>
    </w:pPr>
    <w:rPr>
      <w:rFonts w:ascii="Calibri" w:hAnsi="Calibri" w:cs="Calibri"/>
      <w:bCs/>
      <w:smallCaps/>
      <w:kern w:val="32"/>
      <w:sz w:val="24"/>
      <w:szCs w:val="20"/>
      <w:lang w:val="es-MX"/>
    </w:rPr>
  </w:style>
  <w:style w:type="paragraph" w:customStyle="1" w:styleId="paper">
    <w:name w:val="paper"/>
    <w:basedOn w:val="Normal"/>
    <w:rsid w:val="004007C6"/>
    <w:pPr>
      <w:spacing w:before="120"/>
      <w:ind w:firstLine="720"/>
      <w:jc w:val="both"/>
    </w:pPr>
    <w:rPr>
      <w:rFonts w:ascii="Garamond" w:hAnsi="Garamond" w:cs="Arial"/>
      <w:sz w:val="22"/>
      <w:szCs w:val="20"/>
      <w:lang w:val="en-US" w:eastAsia="en-US"/>
    </w:rPr>
  </w:style>
  <w:style w:type="paragraph" w:styleId="Textocomentario">
    <w:name w:val="annotation text"/>
    <w:basedOn w:val="Normal"/>
    <w:link w:val="TextocomentarioCar"/>
    <w:uiPriority w:val="99"/>
    <w:rsid w:val="004007C6"/>
    <w:rPr>
      <w:rFonts w:ascii="Verdana" w:hAnsi="Verdana"/>
      <w:sz w:val="20"/>
      <w:szCs w:val="20"/>
    </w:rPr>
  </w:style>
  <w:style w:type="character" w:customStyle="1" w:styleId="TextocomentarioCar">
    <w:name w:val="Texto comentario Car"/>
    <w:link w:val="Textocomentario"/>
    <w:uiPriority w:val="99"/>
    <w:locked/>
    <w:rsid w:val="004007C6"/>
    <w:rPr>
      <w:rFonts w:ascii="Verdana" w:hAnsi="Verdana"/>
      <w:lang w:val="es-ES" w:eastAsia="es-ES" w:bidi="ar-SA"/>
    </w:rPr>
  </w:style>
  <w:style w:type="paragraph" w:styleId="Asuntodelcomentario">
    <w:name w:val="annotation subject"/>
    <w:basedOn w:val="Textocomentario"/>
    <w:next w:val="Textocomentario"/>
    <w:link w:val="AsuntodelcomentarioCar"/>
    <w:rsid w:val="004007C6"/>
    <w:rPr>
      <w:b/>
      <w:bCs/>
    </w:rPr>
  </w:style>
  <w:style w:type="character" w:customStyle="1" w:styleId="AsuntodelcomentarioCar">
    <w:name w:val="Asunto del comentario Car"/>
    <w:link w:val="Asuntodelcomentario"/>
    <w:locked/>
    <w:rsid w:val="004007C6"/>
    <w:rPr>
      <w:rFonts w:ascii="Verdana" w:hAnsi="Verdana"/>
      <w:b/>
      <w:bCs/>
      <w:lang w:val="es-ES" w:eastAsia="es-ES" w:bidi="ar-SA"/>
    </w:rPr>
  </w:style>
  <w:style w:type="character" w:styleId="Hipervnculovisitado">
    <w:name w:val="FollowedHyperlink"/>
    <w:rsid w:val="004007C6"/>
    <w:rPr>
      <w:rFonts w:cs="Times New Roman"/>
      <w:color w:val="800080"/>
      <w:u w:val="single"/>
    </w:rPr>
  </w:style>
  <w:style w:type="paragraph" w:customStyle="1" w:styleId="font5">
    <w:name w:val="font5"/>
    <w:basedOn w:val="Normal"/>
    <w:rsid w:val="004007C6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font6">
    <w:name w:val="font6"/>
    <w:basedOn w:val="Normal"/>
    <w:rsid w:val="004007C6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xl65">
    <w:name w:val="xl65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66">
    <w:name w:val="xl66"/>
    <w:basedOn w:val="Normal"/>
    <w:rsid w:val="004007C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67">
    <w:name w:val="xl67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68">
    <w:name w:val="xl68"/>
    <w:basedOn w:val="Normal"/>
    <w:rsid w:val="004007C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69">
    <w:name w:val="xl69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0">
    <w:name w:val="xl70"/>
    <w:basedOn w:val="Normal"/>
    <w:rsid w:val="004007C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1">
    <w:name w:val="xl71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2">
    <w:name w:val="xl72"/>
    <w:basedOn w:val="Normal"/>
    <w:rsid w:val="004007C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3">
    <w:name w:val="xl73"/>
    <w:basedOn w:val="Normal"/>
    <w:rsid w:val="004007C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4">
    <w:name w:val="xl74"/>
    <w:basedOn w:val="Normal"/>
    <w:rsid w:val="004007C6"/>
    <w:pPr>
      <w:pBdr>
        <w:top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5">
    <w:name w:val="xl75"/>
    <w:basedOn w:val="Normal"/>
    <w:rsid w:val="004007C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6">
    <w:name w:val="xl76"/>
    <w:basedOn w:val="Normal"/>
    <w:rsid w:val="004007C6"/>
    <w:pPr>
      <w:pBdr>
        <w:top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77">
    <w:name w:val="xl77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character" w:styleId="Nmerodepgina">
    <w:name w:val="page number"/>
    <w:rsid w:val="004007C6"/>
    <w:rPr>
      <w:rFonts w:cs="Times New Roman"/>
    </w:rPr>
  </w:style>
  <w:style w:type="character" w:styleId="nfasis">
    <w:name w:val="Emphasis"/>
    <w:qFormat/>
    <w:rsid w:val="004007C6"/>
    <w:rPr>
      <w:rFonts w:cs="Times New Roman"/>
      <w:i/>
    </w:rPr>
  </w:style>
  <w:style w:type="paragraph" w:styleId="Subttulo">
    <w:name w:val="Subtitle"/>
    <w:basedOn w:val="Normal"/>
    <w:next w:val="Normal"/>
    <w:link w:val="SubttuloCar"/>
    <w:qFormat/>
    <w:rsid w:val="004007C6"/>
    <w:pPr>
      <w:spacing w:after="60"/>
      <w:jc w:val="center"/>
      <w:outlineLvl w:val="1"/>
    </w:pPr>
    <w:rPr>
      <w:rFonts w:ascii="Cambria" w:hAnsi="Cambria"/>
    </w:rPr>
  </w:style>
  <w:style w:type="character" w:customStyle="1" w:styleId="SubttuloCar">
    <w:name w:val="Subtítulo Car"/>
    <w:link w:val="Subttulo"/>
    <w:locked/>
    <w:rsid w:val="004007C6"/>
    <w:rPr>
      <w:rFonts w:ascii="Cambria" w:hAnsi="Cambria"/>
      <w:sz w:val="24"/>
      <w:szCs w:val="24"/>
      <w:lang w:val="es-ES" w:eastAsia="es-ES" w:bidi="ar-SA"/>
    </w:rPr>
  </w:style>
  <w:style w:type="character" w:styleId="Textoennegrita">
    <w:name w:val="Strong"/>
    <w:qFormat/>
    <w:rsid w:val="004007C6"/>
    <w:rPr>
      <w:rFonts w:cs="Times New Roman"/>
      <w:b/>
    </w:rPr>
  </w:style>
  <w:style w:type="paragraph" w:styleId="Ttulo">
    <w:name w:val="Title"/>
    <w:basedOn w:val="Normal"/>
    <w:next w:val="Normal"/>
    <w:link w:val="TtuloCar"/>
    <w:qFormat/>
    <w:rsid w:val="004007C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tuloCar">
    <w:name w:val="Título Car"/>
    <w:link w:val="Ttulo"/>
    <w:locked/>
    <w:rsid w:val="004007C6"/>
    <w:rPr>
      <w:rFonts w:ascii="Cambria" w:hAnsi="Cambria"/>
      <w:b/>
      <w:bCs/>
      <w:kern w:val="28"/>
      <w:sz w:val="32"/>
      <w:szCs w:val="32"/>
      <w:lang w:val="es-ES" w:eastAsia="es-ES" w:bidi="ar-SA"/>
    </w:rPr>
  </w:style>
  <w:style w:type="paragraph" w:customStyle="1" w:styleId="Prrafodelista10">
    <w:name w:val="Párrafo de lista1"/>
    <w:basedOn w:val="Normal"/>
    <w:rsid w:val="004007C6"/>
    <w:pPr>
      <w:ind w:left="720"/>
    </w:pPr>
    <w:rPr>
      <w:rFonts w:ascii="Verdana" w:hAnsi="Verdana" w:cs="Arial"/>
      <w:sz w:val="22"/>
      <w:szCs w:val="20"/>
    </w:rPr>
  </w:style>
  <w:style w:type="paragraph" w:customStyle="1" w:styleId="rom">
    <w:name w:val="rom"/>
    <w:basedOn w:val="Texto"/>
    <w:rsid w:val="002D7706"/>
    <w:pPr>
      <w:ind w:left="1080" w:hanging="792"/>
    </w:pPr>
    <w:rPr>
      <w:b/>
    </w:rPr>
  </w:style>
  <w:style w:type="paragraph" w:customStyle="1" w:styleId="Sumario">
    <w:name w:val="Sumario"/>
    <w:basedOn w:val="Normal"/>
    <w:rsid w:val="002D454D"/>
    <w:pPr>
      <w:tabs>
        <w:tab w:val="right" w:leader="dot" w:pos="8107"/>
        <w:tab w:val="right" w:pos="8640"/>
      </w:tabs>
      <w:spacing w:line="260" w:lineRule="exact"/>
      <w:ind w:left="274" w:right="749"/>
      <w:jc w:val="both"/>
    </w:pPr>
    <w:rPr>
      <w:rFonts w:ascii="Arial" w:hAnsi="Arial"/>
      <w:sz w:val="18"/>
      <w:szCs w:val="18"/>
    </w:rPr>
  </w:style>
  <w:style w:type="paragraph" w:customStyle="1" w:styleId="Secreta">
    <w:name w:val="Secreta"/>
    <w:basedOn w:val="Normal"/>
    <w:autoRedefine/>
    <w:rsid w:val="002D454D"/>
    <w:pPr>
      <w:tabs>
        <w:tab w:val="right" w:leader="dot" w:pos="8100"/>
        <w:tab w:val="right" w:pos="8640"/>
      </w:tabs>
      <w:spacing w:line="334" w:lineRule="exact"/>
      <w:ind w:left="274" w:right="749"/>
      <w:jc w:val="both"/>
    </w:pPr>
    <w:rPr>
      <w:b/>
      <w:sz w:val="20"/>
      <w:szCs w:val="20"/>
      <w:u w:val="single"/>
      <w:lang w:val="es-ES_tradnl"/>
    </w:rPr>
  </w:style>
  <w:style w:type="character" w:customStyle="1" w:styleId="TextoCar">
    <w:name w:val="Texto Car"/>
    <w:link w:val="Texto"/>
    <w:locked/>
    <w:rsid w:val="009B528D"/>
    <w:rPr>
      <w:rFonts w:ascii="Arial" w:hAnsi="Arial" w:cs="Arial"/>
      <w:sz w:val="18"/>
      <w:lang w:val="es-ES" w:eastAsia="es-ES"/>
    </w:rPr>
  </w:style>
  <w:style w:type="character" w:customStyle="1" w:styleId="ANOTACIONCar">
    <w:name w:val="ANOTACION Car"/>
    <w:link w:val="ANOTACION"/>
    <w:locked/>
    <w:rsid w:val="002F25C9"/>
    <w:rPr>
      <w:b/>
      <w:sz w:val="18"/>
      <w:lang w:val="es-ES_tradnl" w:eastAsia="es-ES"/>
    </w:rPr>
  </w:style>
  <w:style w:type="paragraph" w:styleId="Textonotaalfinal">
    <w:name w:val="endnote text"/>
    <w:basedOn w:val="Normal"/>
    <w:link w:val="TextonotaalfinalCar"/>
    <w:rsid w:val="0068015D"/>
    <w:rPr>
      <w:sz w:val="20"/>
      <w:szCs w:val="20"/>
    </w:rPr>
  </w:style>
  <w:style w:type="character" w:customStyle="1" w:styleId="TextonotaalfinalCar">
    <w:name w:val="Texto nota al final Car"/>
    <w:link w:val="Textonotaalfinal"/>
    <w:rsid w:val="0068015D"/>
    <w:rPr>
      <w:lang w:val="es-ES" w:eastAsia="es-ES"/>
    </w:rPr>
  </w:style>
  <w:style w:type="character" w:styleId="Refdenotaalfinal">
    <w:name w:val="endnote reference"/>
    <w:rsid w:val="0068015D"/>
    <w:rPr>
      <w:vertAlign w:val="superscript"/>
    </w:rPr>
  </w:style>
  <w:style w:type="paragraph" w:styleId="Prrafodelista">
    <w:name w:val="List Paragraph"/>
    <w:basedOn w:val="Normal"/>
    <w:uiPriority w:val="34"/>
    <w:qFormat/>
    <w:rsid w:val="004670E4"/>
    <w:pPr>
      <w:ind w:left="720"/>
      <w:contextualSpacing/>
    </w:pPr>
  </w:style>
  <w:style w:type="character" w:customStyle="1" w:styleId="ROMANOSCar">
    <w:name w:val="ROMANOS Car"/>
    <w:link w:val="ROMANOS"/>
    <w:locked/>
    <w:rsid w:val="00CB6D24"/>
    <w:rPr>
      <w:rFonts w:ascii="Arial" w:hAnsi="Arial" w:cs="Arial"/>
      <w:sz w:val="18"/>
      <w:szCs w:val="18"/>
      <w:lang w:val="es-ES" w:eastAsia="es-ES"/>
    </w:rPr>
  </w:style>
  <w:style w:type="character" w:customStyle="1" w:styleId="SangradetextonormalCar">
    <w:name w:val="Sangría de texto normal Car"/>
    <w:link w:val="Sangradetextonormal"/>
    <w:rsid w:val="00CB6D24"/>
    <w:rPr>
      <w:rFonts w:ascii="Arial" w:hAnsi="Arial" w:cs="Arial"/>
      <w:sz w:val="22"/>
      <w:lang w:val="es-AR" w:eastAsia="es-ES"/>
    </w:rPr>
  </w:style>
  <w:style w:type="character" w:styleId="Refdecomentario">
    <w:name w:val="annotation reference"/>
    <w:uiPriority w:val="99"/>
    <w:rsid w:val="00CB6D24"/>
    <w:rPr>
      <w:sz w:val="16"/>
      <w:szCs w:val="16"/>
    </w:rPr>
  </w:style>
  <w:style w:type="paragraph" w:styleId="Revisin">
    <w:name w:val="Revision"/>
    <w:hidden/>
    <w:uiPriority w:val="99"/>
    <w:semiHidden/>
    <w:rsid w:val="00CB6D24"/>
    <w:rPr>
      <w:sz w:val="24"/>
      <w:szCs w:val="24"/>
      <w:lang w:val="es-ES" w:eastAsia="es-ES"/>
    </w:rPr>
  </w:style>
  <w:style w:type="paragraph" w:customStyle="1" w:styleId="Default">
    <w:name w:val="Default"/>
    <w:rsid w:val="00334DF9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Prrafodelista11">
    <w:name w:val="Párrafo de lista11"/>
    <w:basedOn w:val="Normal"/>
    <w:rsid w:val="00334DF9"/>
    <w:pPr>
      <w:ind w:left="720"/>
    </w:pPr>
    <w:rPr>
      <w:rFonts w:ascii="Verdana" w:hAnsi="Verdana" w:cs="Arial"/>
      <w:sz w:val="22"/>
      <w:szCs w:val="20"/>
    </w:rPr>
  </w:style>
  <w:style w:type="paragraph" w:customStyle="1" w:styleId="Prrafodelista12">
    <w:name w:val="Párrafo de lista12"/>
    <w:basedOn w:val="Normal"/>
    <w:rsid w:val="00334DF9"/>
    <w:pPr>
      <w:ind w:left="720"/>
    </w:pPr>
    <w:rPr>
      <w:rFonts w:ascii="Verdana" w:hAnsi="Verdana" w:cs="Arial"/>
      <w:sz w:val="22"/>
      <w:szCs w:val="20"/>
    </w:rPr>
  </w:style>
  <w:style w:type="character" w:customStyle="1" w:styleId="PuestoCar">
    <w:name w:val="Puesto Car"/>
    <w:uiPriority w:val="10"/>
    <w:rsid w:val="00E96D77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paragraph" w:customStyle="1" w:styleId="Prrafobsico">
    <w:name w:val="[Párrafo básico]"/>
    <w:basedOn w:val="Normal"/>
    <w:uiPriority w:val="99"/>
    <w:rsid w:val="009E6256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s-ES_tradnl" w:eastAsia="es-MX"/>
    </w:rPr>
  </w:style>
  <w:style w:type="character" w:styleId="Mencinsinresolver">
    <w:name w:val="Unresolved Mention"/>
    <w:basedOn w:val="Fuentedeprrafopredeter"/>
    <w:uiPriority w:val="99"/>
    <w:semiHidden/>
    <w:unhideWhenUsed/>
    <w:rsid w:val="00186A25"/>
    <w:rPr>
      <w:color w:val="605E5C"/>
      <w:shd w:val="clear" w:color="auto" w:fill="E1DFDD"/>
    </w:rPr>
  </w:style>
  <w:style w:type="paragraph" w:styleId="Sinespaciado">
    <w:name w:val="No Spacing"/>
    <w:link w:val="SinespaciadoCar"/>
    <w:uiPriority w:val="1"/>
    <w:qFormat/>
    <w:rsid w:val="00186A25"/>
    <w:rPr>
      <w:rFonts w:asciiTheme="minorHAnsi" w:eastAsiaTheme="minorEastAsia" w:hAnsiTheme="minorHAnsi" w:cstheme="minorBidi"/>
      <w:sz w:val="22"/>
      <w:szCs w:val="22"/>
      <w:lang w:val="es-ES" w:eastAsia="es-E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791C8B"/>
    <w:rPr>
      <w:rFonts w:asciiTheme="minorHAnsi" w:eastAsiaTheme="minorEastAsia" w:hAnsiTheme="minorHAnsi" w:cstheme="minorBidi"/>
      <w:sz w:val="22"/>
      <w:szCs w:val="22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25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4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0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75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54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1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94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12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7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0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43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1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6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99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7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24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60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6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5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81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8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9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2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4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45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8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6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1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42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4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8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9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Jalacingo.gob.mx" TargetMode="External"/><Relationship Id="rId2" Type="http://schemas.openxmlformats.org/officeDocument/2006/relationships/hyperlink" Target="http://www.Jalacingo.gob.mx" TargetMode="External"/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7" Type="http://schemas.openxmlformats.org/officeDocument/2006/relationships/image" Target="media/image4.jpg"/><Relationship Id="rId2" Type="http://schemas.openxmlformats.org/officeDocument/2006/relationships/image" Target="media/image2.emf"/><Relationship Id="rId1" Type="http://schemas.openxmlformats.org/officeDocument/2006/relationships/image" Target="media/image1.emf"/><Relationship Id="rId6" Type="http://schemas.openxmlformats.org/officeDocument/2006/relationships/image" Target="media/image6.png"/><Relationship Id="rId5" Type="http://schemas.openxmlformats.org/officeDocument/2006/relationships/image" Target="media/image5.emf"/><Relationship Id="rId4" Type="http://schemas.openxmlformats.org/officeDocument/2006/relationships/image" Target="media/image4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cgutierrez\Datos%20de%20programa\Microsoft\Plantillas\modelo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DD8AD1-44B0-42D7-944A-23E92EF804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modelo</Template>
  <TotalTime>28</TotalTime>
  <Pages>1</Pages>
  <Words>176</Words>
  <Characters>973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ACUERDO POR EL QUE SE EMITE EL MANUAL DE CONTABILIDAD GUBERNAMENTAL</vt:lpstr>
    </vt:vector>
  </TitlesOfParts>
  <Company>Diario Oficial de la Federación</Company>
  <LinksUpToDate>false</LinksUpToDate>
  <CharactersWithSpaces>1147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ACUERDO POR EL QUE SE EMITE EL MANUAL DE CONTABILIDAD GUBERNAMENTAL</dc:title>
  <dc:subject/>
  <dc:creator>DOF</dc:creator>
  <cp:keywords/>
  <cp:lastModifiedBy>USUARIO</cp:lastModifiedBy>
  <cp:revision>12</cp:revision>
  <cp:lastPrinted>2022-12-30T01:23:00Z</cp:lastPrinted>
  <dcterms:created xsi:type="dcterms:W3CDTF">2022-11-24T22:19:00Z</dcterms:created>
  <dcterms:modified xsi:type="dcterms:W3CDTF">2023-02-09T19:27:00Z</dcterms:modified>
</cp:coreProperties>
</file>