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4FDCD5" w14:textId="77777777" w:rsidR="005466EE" w:rsidRDefault="005466EE" w:rsidP="005466EE">
      <w:pPr>
        <w:pStyle w:val="Texto"/>
        <w:ind w:firstLine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H. AYUNTAMIENTO DE JALACINGO</w:t>
      </w:r>
      <w:r w:rsidRPr="003B136B">
        <w:rPr>
          <w:b/>
          <w:sz w:val="22"/>
          <w:szCs w:val="22"/>
        </w:rPr>
        <w:t>, VERACRUZ</w:t>
      </w:r>
    </w:p>
    <w:p w14:paraId="02D79726" w14:textId="77777777" w:rsidR="005466EE" w:rsidRPr="009727A3" w:rsidRDefault="005466EE" w:rsidP="005466EE">
      <w:pPr>
        <w:pStyle w:val="Texto"/>
        <w:ind w:firstLine="0"/>
        <w:jc w:val="center"/>
        <w:rPr>
          <w:b/>
          <w:sz w:val="22"/>
          <w:szCs w:val="22"/>
        </w:rPr>
      </w:pPr>
      <w:r w:rsidRPr="009727A3">
        <w:rPr>
          <w:b/>
          <w:smallCaps/>
          <w:sz w:val="24"/>
          <w:szCs w:val="24"/>
        </w:rPr>
        <w:t>Tesorería Municipal</w:t>
      </w:r>
    </w:p>
    <w:p w14:paraId="23CE3006" w14:textId="77777777" w:rsidR="005466EE" w:rsidRPr="00F56C1C" w:rsidRDefault="005466EE" w:rsidP="005466EE">
      <w:pPr>
        <w:pStyle w:val="Texto"/>
        <w:ind w:firstLine="0"/>
        <w:jc w:val="center"/>
        <w:rPr>
          <w:b/>
          <w:smallCaps/>
          <w:sz w:val="24"/>
          <w:szCs w:val="24"/>
        </w:rPr>
      </w:pPr>
      <w:r w:rsidRPr="00F56C1C">
        <w:rPr>
          <w:b/>
          <w:smallCaps/>
          <w:sz w:val="24"/>
          <w:szCs w:val="24"/>
        </w:rPr>
        <w:t>Registro de Fondo Revolvente</w:t>
      </w:r>
    </w:p>
    <w:p w14:paraId="55728585" w14:textId="2484622E" w:rsidR="005466EE" w:rsidRDefault="005466EE" w:rsidP="005466EE">
      <w:pPr>
        <w:pStyle w:val="Texto"/>
        <w:ind w:firstLine="0"/>
        <w:jc w:val="right"/>
      </w:pPr>
      <w:r w:rsidRPr="00EC431B">
        <w:rPr>
          <w:b/>
          <w:smallCaps/>
          <w:color w:val="C00000"/>
          <w:sz w:val="16"/>
          <w:szCs w:val="16"/>
        </w:rPr>
        <w:t>Formato Teso_00</w:t>
      </w:r>
      <w:r>
        <w:rPr>
          <w:b/>
          <w:smallCaps/>
          <w:color w:val="C00000"/>
          <w:sz w:val="16"/>
          <w:szCs w:val="16"/>
        </w:rPr>
        <w:t>1</w:t>
      </w:r>
      <w:r w:rsidR="00F27AD2">
        <w:rPr>
          <w:b/>
          <w:smallCaps/>
          <w:color w:val="C00000"/>
          <w:sz w:val="16"/>
          <w:szCs w:val="16"/>
        </w:rPr>
        <w:t>a</w:t>
      </w:r>
    </w:p>
    <w:p w14:paraId="448B724A" w14:textId="77777777" w:rsidR="0032506B" w:rsidRDefault="0032506B" w:rsidP="0032506B">
      <w:pPr>
        <w:pStyle w:val="Texto"/>
        <w:spacing w:line="400" w:lineRule="exact"/>
        <w:ind w:firstLine="0"/>
        <w:jc w:val="right"/>
        <w:rPr>
          <w:b/>
          <w:sz w:val="24"/>
          <w:szCs w:val="24"/>
          <w:lang w:val="es-MX"/>
        </w:rPr>
      </w:pPr>
    </w:p>
    <w:p w14:paraId="6FE4DE2A" w14:textId="05C48711" w:rsidR="005466EE" w:rsidRPr="00F27AD2" w:rsidRDefault="005466EE" w:rsidP="005466EE">
      <w:pPr>
        <w:pStyle w:val="Texto"/>
        <w:spacing w:line="400" w:lineRule="exact"/>
        <w:ind w:firstLine="0"/>
        <w:jc w:val="right"/>
        <w:rPr>
          <w:b/>
          <w:sz w:val="24"/>
          <w:szCs w:val="24"/>
          <w:lang w:val="es-MX"/>
        </w:rPr>
      </w:pPr>
      <w:r w:rsidRPr="00372752">
        <w:rPr>
          <w:b/>
          <w:sz w:val="24"/>
          <w:szCs w:val="24"/>
          <w:lang w:val="es-MX"/>
        </w:rPr>
        <w:t xml:space="preserve">BUENO POR: </w:t>
      </w:r>
      <w:r w:rsidR="00F27AD2">
        <w:rPr>
          <w:b/>
          <w:sz w:val="24"/>
          <w:szCs w:val="24"/>
          <w:lang w:val="es-MX"/>
        </w:rPr>
        <w:t>$</w:t>
      </w:r>
      <w:r w:rsidR="003C4EE2">
        <w:rPr>
          <w:b/>
          <w:sz w:val="24"/>
          <w:szCs w:val="24"/>
          <w:lang w:val="es-MX"/>
        </w:rPr>
        <w:t>__________</w:t>
      </w:r>
    </w:p>
    <w:p w14:paraId="3A2BE71F" w14:textId="77777777" w:rsidR="005466EE" w:rsidRDefault="005466EE" w:rsidP="005466EE">
      <w:pPr>
        <w:pStyle w:val="Texto"/>
        <w:spacing w:line="400" w:lineRule="exact"/>
        <w:jc w:val="right"/>
        <w:rPr>
          <w:b/>
          <w:bCs/>
          <w:sz w:val="24"/>
          <w:szCs w:val="24"/>
          <w:lang w:val="es-MX"/>
        </w:rPr>
      </w:pPr>
    </w:p>
    <w:p w14:paraId="414E5F76" w14:textId="5BB32EF7" w:rsidR="005466EE" w:rsidRPr="00372752" w:rsidRDefault="005466EE" w:rsidP="005466EE">
      <w:pPr>
        <w:pStyle w:val="Texto"/>
        <w:spacing w:line="400" w:lineRule="exact"/>
        <w:jc w:val="right"/>
        <w:rPr>
          <w:b/>
          <w:bCs/>
          <w:sz w:val="24"/>
          <w:szCs w:val="24"/>
          <w:lang w:val="es-MX"/>
        </w:rPr>
      </w:pPr>
      <w:r>
        <w:rPr>
          <w:b/>
          <w:bCs/>
          <w:sz w:val="24"/>
          <w:szCs w:val="24"/>
          <w:lang w:val="es-MX"/>
        </w:rPr>
        <w:t>Jalacingo</w:t>
      </w:r>
      <w:r w:rsidRPr="00372752">
        <w:rPr>
          <w:b/>
          <w:bCs/>
          <w:sz w:val="24"/>
          <w:szCs w:val="24"/>
          <w:lang w:val="es-MX"/>
        </w:rPr>
        <w:t xml:space="preserve">, Veracruz, a </w:t>
      </w:r>
      <w:r w:rsidR="003C4EE2">
        <w:rPr>
          <w:b/>
          <w:bCs/>
          <w:sz w:val="24"/>
          <w:szCs w:val="24"/>
          <w:lang w:val="es-MX"/>
        </w:rPr>
        <w:t>___</w:t>
      </w:r>
      <w:r w:rsidRPr="00372752">
        <w:rPr>
          <w:b/>
          <w:bCs/>
          <w:sz w:val="24"/>
          <w:szCs w:val="24"/>
          <w:lang w:val="es-MX"/>
        </w:rPr>
        <w:t xml:space="preserve"> </w:t>
      </w:r>
      <w:proofErr w:type="spellStart"/>
      <w:r w:rsidRPr="00372752">
        <w:rPr>
          <w:b/>
          <w:bCs/>
          <w:sz w:val="24"/>
          <w:szCs w:val="24"/>
          <w:lang w:val="es-MX"/>
        </w:rPr>
        <w:t>de</w:t>
      </w:r>
      <w:proofErr w:type="spellEnd"/>
      <w:r w:rsidRPr="00372752">
        <w:rPr>
          <w:b/>
          <w:bCs/>
          <w:sz w:val="24"/>
          <w:szCs w:val="24"/>
          <w:lang w:val="es-MX"/>
        </w:rPr>
        <w:t xml:space="preserve"> </w:t>
      </w:r>
      <w:r w:rsidR="003C4EE2">
        <w:rPr>
          <w:b/>
          <w:bCs/>
          <w:sz w:val="24"/>
          <w:szCs w:val="24"/>
          <w:lang w:val="es-MX"/>
        </w:rPr>
        <w:t>__________</w:t>
      </w:r>
      <w:r w:rsidRPr="00372752">
        <w:rPr>
          <w:b/>
          <w:bCs/>
          <w:sz w:val="24"/>
          <w:szCs w:val="24"/>
          <w:lang w:val="es-MX"/>
        </w:rPr>
        <w:t xml:space="preserve"> </w:t>
      </w:r>
      <w:proofErr w:type="spellStart"/>
      <w:r w:rsidRPr="00372752">
        <w:rPr>
          <w:b/>
          <w:bCs/>
          <w:sz w:val="24"/>
          <w:szCs w:val="24"/>
          <w:lang w:val="es-MX"/>
        </w:rPr>
        <w:t>de</w:t>
      </w:r>
      <w:proofErr w:type="spellEnd"/>
      <w:r w:rsidRPr="00372752">
        <w:rPr>
          <w:b/>
          <w:bCs/>
          <w:sz w:val="24"/>
          <w:szCs w:val="24"/>
          <w:lang w:val="es-MX"/>
        </w:rPr>
        <w:t xml:space="preserve"> </w:t>
      </w:r>
      <w:r w:rsidR="00396217">
        <w:rPr>
          <w:b/>
          <w:bCs/>
          <w:sz w:val="24"/>
          <w:szCs w:val="24"/>
          <w:lang w:val="es-MX"/>
        </w:rPr>
        <w:t>202</w:t>
      </w:r>
      <w:r w:rsidR="003C4EE2">
        <w:rPr>
          <w:b/>
          <w:bCs/>
          <w:sz w:val="24"/>
          <w:szCs w:val="24"/>
          <w:lang w:val="es-MX"/>
        </w:rPr>
        <w:t>__</w:t>
      </w:r>
      <w:r w:rsidRPr="00372752">
        <w:rPr>
          <w:b/>
          <w:bCs/>
          <w:sz w:val="24"/>
          <w:szCs w:val="24"/>
          <w:lang w:val="es-MX"/>
        </w:rPr>
        <w:t>.</w:t>
      </w:r>
    </w:p>
    <w:p w14:paraId="76B10B7A" w14:textId="77777777" w:rsidR="005466EE" w:rsidRPr="00396217" w:rsidRDefault="005466EE" w:rsidP="005466EE">
      <w:pPr>
        <w:pStyle w:val="Texto"/>
        <w:spacing w:line="400" w:lineRule="exact"/>
        <w:ind w:firstLine="0"/>
        <w:rPr>
          <w:b/>
          <w:sz w:val="24"/>
          <w:szCs w:val="24"/>
          <w:lang w:val="es-MX"/>
        </w:rPr>
      </w:pPr>
    </w:p>
    <w:p w14:paraId="011250D1" w14:textId="54C6111D" w:rsidR="005466EE" w:rsidRPr="002440B0" w:rsidRDefault="005466EE" w:rsidP="00211E36">
      <w:pPr>
        <w:pStyle w:val="Texto"/>
        <w:spacing w:line="400" w:lineRule="exact"/>
        <w:rPr>
          <w:b/>
          <w:bCs/>
          <w:sz w:val="24"/>
          <w:szCs w:val="24"/>
        </w:rPr>
      </w:pPr>
      <w:r w:rsidRPr="00372752">
        <w:rPr>
          <w:b/>
          <w:sz w:val="24"/>
          <w:szCs w:val="24"/>
        </w:rPr>
        <w:t xml:space="preserve">RECIBÍ DEL H. AYUNTAMIENTO DE </w:t>
      </w:r>
      <w:r>
        <w:rPr>
          <w:b/>
          <w:sz w:val="24"/>
          <w:szCs w:val="24"/>
        </w:rPr>
        <w:t xml:space="preserve">JALACINGO, </w:t>
      </w:r>
      <w:r w:rsidRPr="00372752">
        <w:rPr>
          <w:b/>
          <w:sz w:val="24"/>
          <w:szCs w:val="24"/>
        </w:rPr>
        <w:t>VERACRUZ</w:t>
      </w:r>
      <w:r w:rsidRPr="00372752">
        <w:rPr>
          <w:sz w:val="24"/>
          <w:szCs w:val="24"/>
        </w:rPr>
        <w:t xml:space="preserve">, la cantidad de </w:t>
      </w:r>
      <w:r w:rsidRPr="00372752">
        <w:rPr>
          <w:b/>
          <w:bCs/>
          <w:sz w:val="24"/>
          <w:szCs w:val="24"/>
        </w:rPr>
        <w:t>$</w:t>
      </w:r>
      <w:r w:rsidR="003C4EE2">
        <w:rPr>
          <w:b/>
          <w:bCs/>
          <w:sz w:val="24"/>
          <w:szCs w:val="24"/>
        </w:rPr>
        <w:t>_____________</w:t>
      </w:r>
      <w:r w:rsidR="00E0792E">
        <w:rPr>
          <w:b/>
          <w:bCs/>
          <w:sz w:val="24"/>
          <w:szCs w:val="24"/>
        </w:rPr>
        <w:t xml:space="preserve"> (</w:t>
      </w:r>
      <w:r w:rsidR="003C4EE2">
        <w:rPr>
          <w:b/>
          <w:bCs/>
          <w:sz w:val="24"/>
          <w:szCs w:val="24"/>
        </w:rPr>
        <w:t>_____________________________________________</w:t>
      </w:r>
      <w:r w:rsidRPr="00372752">
        <w:rPr>
          <w:b/>
          <w:bCs/>
          <w:sz w:val="24"/>
          <w:szCs w:val="24"/>
        </w:rPr>
        <w:t xml:space="preserve"> M.N.)</w:t>
      </w:r>
      <w:r w:rsidR="003C4EE2">
        <w:rPr>
          <w:b/>
          <w:bCs/>
          <w:sz w:val="24"/>
          <w:szCs w:val="24"/>
        </w:rPr>
        <w:t xml:space="preserve"> </w:t>
      </w:r>
      <w:r w:rsidRPr="00372752">
        <w:rPr>
          <w:sz w:val="24"/>
          <w:szCs w:val="24"/>
        </w:rPr>
        <w:t xml:space="preserve">para </w:t>
      </w:r>
      <w:r w:rsidR="003C4EE2"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</w:t>
      </w:r>
      <w:r w:rsidRPr="00372752">
        <w:rPr>
          <w:sz w:val="24"/>
          <w:szCs w:val="24"/>
        </w:rPr>
        <w:t xml:space="preserve">, que será utilizado de </w:t>
      </w:r>
      <w:r w:rsidR="00211E36" w:rsidRPr="00372752">
        <w:rPr>
          <w:sz w:val="24"/>
          <w:szCs w:val="24"/>
        </w:rPr>
        <w:t>acuerdo</w:t>
      </w:r>
      <w:r w:rsidR="00211E36">
        <w:rPr>
          <w:sz w:val="24"/>
          <w:szCs w:val="24"/>
        </w:rPr>
        <w:t xml:space="preserve"> los </w:t>
      </w:r>
      <w:r w:rsidR="00211E36" w:rsidRPr="00963E30">
        <w:rPr>
          <w:b/>
          <w:bCs/>
          <w:sz w:val="24"/>
          <w:szCs w:val="24"/>
        </w:rPr>
        <w:t>Lineamientos para la autorización Presupuestal y Ejercicio del Gasto Público del H. Ayuntamiento de Jalacingo, Veracruz</w:t>
      </w:r>
      <w:r w:rsidR="00211E36">
        <w:rPr>
          <w:sz w:val="24"/>
          <w:szCs w:val="24"/>
        </w:rPr>
        <w:t xml:space="preserve"> </w:t>
      </w:r>
      <w:r w:rsidRPr="00372752">
        <w:rPr>
          <w:sz w:val="24"/>
          <w:szCs w:val="24"/>
        </w:rPr>
        <w:t xml:space="preserve"> </w:t>
      </w:r>
      <w:r>
        <w:rPr>
          <w:sz w:val="24"/>
          <w:szCs w:val="24"/>
        </w:rPr>
        <w:t>y demás normatividad aplicable</w:t>
      </w:r>
      <w:r w:rsidRPr="00372752">
        <w:rPr>
          <w:sz w:val="24"/>
          <w:szCs w:val="24"/>
        </w:rPr>
        <w:t>, cantidad que de no comprobarse, mediante los documentos que acrediten el gasto efectuado o bien si no se reintegra el efectivo sobrante; acepto se proceda a efectuar el descuento de las percepciones que deban recibirse quincenalmente y/o al cierre del ejercicio, hasta por el importe que se adeude, comprometiéndome a no efectuar acción alguna en perjuic</w:t>
      </w:r>
      <w:r>
        <w:rPr>
          <w:sz w:val="24"/>
          <w:szCs w:val="24"/>
        </w:rPr>
        <w:t>io del H. Ayuntamiento de Jalacingo</w:t>
      </w:r>
      <w:r w:rsidRPr="00372752">
        <w:rPr>
          <w:sz w:val="24"/>
          <w:szCs w:val="24"/>
        </w:rPr>
        <w:t>, Veracruz.</w:t>
      </w:r>
    </w:p>
    <w:p w14:paraId="36B32164" w14:textId="77777777" w:rsidR="005466EE" w:rsidRDefault="005466EE" w:rsidP="005466EE">
      <w:pPr>
        <w:pStyle w:val="Texto"/>
        <w:spacing w:line="400" w:lineRule="exact"/>
        <w:ind w:firstLine="0"/>
        <w:rPr>
          <w:sz w:val="24"/>
          <w:szCs w:val="24"/>
        </w:rPr>
      </w:pPr>
    </w:p>
    <w:p w14:paraId="1114CD67" w14:textId="77777777" w:rsidR="005466EE" w:rsidRPr="00372752" w:rsidRDefault="005466EE" w:rsidP="005466EE">
      <w:pPr>
        <w:pStyle w:val="Texto"/>
        <w:spacing w:line="400" w:lineRule="exact"/>
        <w:ind w:firstLine="0"/>
        <w:rPr>
          <w:sz w:val="24"/>
          <w:szCs w:val="24"/>
        </w:rPr>
      </w:pPr>
    </w:p>
    <w:p w14:paraId="66189FB7" w14:textId="77777777" w:rsidR="005466EE" w:rsidRDefault="005466EE" w:rsidP="005466EE">
      <w:pPr>
        <w:pStyle w:val="Texto"/>
        <w:spacing w:line="400" w:lineRule="exact"/>
        <w:ind w:firstLine="0"/>
        <w:jc w:val="center"/>
        <w:rPr>
          <w:b/>
          <w:sz w:val="24"/>
          <w:szCs w:val="24"/>
          <w:lang w:val="es-MX"/>
        </w:rPr>
      </w:pPr>
      <w:r w:rsidRPr="00372752">
        <w:rPr>
          <w:b/>
          <w:sz w:val="24"/>
          <w:szCs w:val="24"/>
          <w:lang w:val="es-MX"/>
        </w:rPr>
        <w:t>R E C I B Í</w:t>
      </w:r>
    </w:p>
    <w:p w14:paraId="59B40B44" w14:textId="77777777" w:rsidR="005466EE" w:rsidRDefault="005466EE" w:rsidP="00963E30">
      <w:pPr>
        <w:pStyle w:val="Texto"/>
        <w:spacing w:after="0" w:line="400" w:lineRule="exact"/>
        <w:ind w:firstLine="0"/>
        <w:jc w:val="center"/>
        <w:rPr>
          <w:b/>
          <w:sz w:val="24"/>
          <w:szCs w:val="24"/>
          <w:lang w:val="es-MX"/>
        </w:rPr>
      </w:pPr>
    </w:p>
    <w:p w14:paraId="2CC5189B" w14:textId="5C844845" w:rsidR="00963E30" w:rsidRDefault="003C4EE2" w:rsidP="00E0792E">
      <w:pPr>
        <w:pStyle w:val="Texto"/>
        <w:spacing w:after="0" w:line="400" w:lineRule="exact"/>
        <w:ind w:firstLine="0"/>
        <w:jc w:val="center"/>
        <w:rPr>
          <w:b/>
          <w:sz w:val="24"/>
          <w:szCs w:val="24"/>
          <w:lang w:val="es-MX"/>
        </w:rPr>
      </w:pPr>
      <w:r>
        <w:rPr>
          <w:b/>
          <w:sz w:val="24"/>
          <w:szCs w:val="24"/>
          <w:lang w:val="es-MX"/>
        </w:rPr>
        <w:t>(Nombre y firma)</w:t>
      </w:r>
    </w:p>
    <w:p w14:paraId="07A741F1" w14:textId="58DFD5B6" w:rsidR="00E0792E" w:rsidRPr="00372752" w:rsidRDefault="003C4EE2" w:rsidP="00E0792E">
      <w:pPr>
        <w:pStyle w:val="Texto"/>
        <w:spacing w:after="0" w:line="400" w:lineRule="exact"/>
        <w:ind w:firstLine="0"/>
        <w:jc w:val="center"/>
        <w:rPr>
          <w:b/>
          <w:sz w:val="24"/>
          <w:szCs w:val="24"/>
          <w:lang w:val="es-MX"/>
        </w:rPr>
      </w:pPr>
      <w:r>
        <w:rPr>
          <w:b/>
          <w:sz w:val="24"/>
          <w:szCs w:val="24"/>
          <w:lang w:val="es-MX"/>
        </w:rPr>
        <w:t>Cargo del Servidor Público Municipal</w:t>
      </w:r>
    </w:p>
    <w:p w14:paraId="1A4F9F8D" w14:textId="77777777" w:rsidR="005466EE" w:rsidRDefault="005466EE" w:rsidP="00963E30"/>
    <w:p w14:paraId="3F5E8F6D" w14:textId="6D00BF03" w:rsidR="00A362C3" w:rsidRPr="009279D9" w:rsidRDefault="00A362C3" w:rsidP="005466EE">
      <w:pPr>
        <w:pStyle w:val="Texto"/>
        <w:spacing w:line="400" w:lineRule="exact"/>
        <w:ind w:firstLine="0"/>
        <w:jc w:val="right"/>
      </w:pPr>
    </w:p>
    <w:sectPr w:rsidR="00A362C3" w:rsidRPr="009279D9" w:rsidSect="00016493">
      <w:headerReference w:type="default" r:id="rId8"/>
      <w:footerReference w:type="default" r:id="rId9"/>
      <w:pgSz w:w="12240" w:h="15840" w:code="1"/>
      <w:pgMar w:top="1135" w:right="1608" w:bottom="1296" w:left="1418" w:header="42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9BEF1A0" w14:textId="77777777" w:rsidR="008B7184" w:rsidRDefault="008B7184">
      <w:r>
        <w:separator/>
      </w:r>
    </w:p>
  </w:endnote>
  <w:endnote w:type="continuationSeparator" w:id="0">
    <w:p w14:paraId="5689FCCA" w14:textId="77777777" w:rsidR="008B7184" w:rsidRDefault="008B71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G Palacio (WN)">
    <w:altName w:val="Calibri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">
    <w:altName w:val="Arial"/>
    <w:panose1 w:val="020B0604020202030204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inionPro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CF03CB" w14:textId="30D4851C" w:rsidR="000A201A" w:rsidRDefault="00710DEA">
    <w:pPr>
      <w:pStyle w:val="Piedepgina"/>
    </w:pPr>
    <w:r>
      <w:rPr>
        <w:noProof/>
      </w:rPr>
      <w:drawing>
        <wp:anchor distT="0" distB="0" distL="114300" distR="114300" simplePos="0" relativeHeight="251670528" behindDoc="1" locked="0" layoutInCell="1" allowOverlap="1" wp14:anchorId="640345A2" wp14:editId="7DD34C51">
          <wp:simplePos x="0" y="0"/>
          <wp:positionH relativeFrom="column">
            <wp:posOffset>1402715</wp:posOffset>
          </wp:positionH>
          <wp:positionV relativeFrom="paragraph">
            <wp:posOffset>-201386</wp:posOffset>
          </wp:positionV>
          <wp:extent cx="3102429" cy="472750"/>
          <wp:effectExtent l="12700" t="0" r="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n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02429" cy="472750"/>
                  </a:xfrm>
                  <a:prstGeom prst="rect">
                    <a:avLst/>
                  </a:prstGeom>
                  <a:effectLst>
                    <a:outerShdw blurRad="38100" dist="25400" dir="3000000" algn="tl" rotWithShape="0">
                      <a:prstClr val="black">
                        <a:alpha val="17000"/>
                      </a:prst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633B3"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AB0A4CE" wp14:editId="3B546C89">
              <wp:simplePos x="0" y="0"/>
              <wp:positionH relativeFrom="column">
                <wp:posOffset>-918845</wp:posOffset>
              </wp:positionH>
              <wp:positionV relativeFrom="paragraph">
                <wp:posOffset>233136</wp:posOffset>
              </wp:positionV>
              <wp:extent cx="7779385" cy="1828800"/>
              <wp:effectExtent l="0" t="0" r="0" b="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9385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09AF2BD" w14:textId="3795ACD5" w:rsidR="00186A25" w:rsidRPr="00186A25" w:rsidRDefault="008B7184" w:rsidP="00186A25">
                          <w:pPr>
                            <w:pStyle w:val="Encabezado"/>
                            <w:tabs>
                              <w:tab w:val="left" w:pos="720"/>
                              <w:tab w:val="left" w:pos="5730"/>
                            </w:tabs>
                            <w:jc w:val="center"/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hyperlink r:id="rId2" w:history="1">
                            <w:r w:rsidR="00186A25" w:rsidRPr="00186A25">
                              <w:rPr>
                                <w:rStyle w:val="Hipervnculo"/>
                                <w:rFonts w:ascii="Montserrat" w:hAnsi="Montserrat" w:cs="Verdana"/>
                                <w:b/>
                                <w:i/>
                                <w:iCs/>
                                <w:color w:val="FFFFFF" w:themeColor="background1"/>
                                <w:sz w:val="21"/>
                                <w:szCs w:val="22"/>
                                <w:lang w:val="es-ES_tradnl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rnd" w14:cmpd="sng" w14:algn="ctr">
                                  <w14:solidFill>
                                    <w14:srgbClr w14:val="02063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www.Jalacingo.gob.mx</w:t>
                            </w:r>
                          </w:hyperlink>
                          <w:r w:rsidR="00186A25"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– Úrsulo Galván s/n, Col. Centro, Jalacingo, Ver. C.P. 93660 – 226 318 2109 / 318 5452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1AB0A4CE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-72.35pt;margin-top:18.35pt;width:612.55pt;height:2in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" filled="f" stroked="f" strokeweight=".5pt">
              <v:textbox style="mso-fit-shape-to-text:t">
                <w:txbxContent>
                  <w:p w14:paraId="409AF2BD" w14:textId="3795ACD5" w:rsidR="00186A25" w:rsidRPr="00186A25" w:rsidRDefault="0042384A" w:rsidP="00186A25">
                    <w:pPr>
                      <w:pStyle w:val="Encabezado"/>
                      <w:tabs>
                        <w:tab w:val="left" w:pos="720"/>
                        <w:tab w:val="left" w:pos="5730"/>
                      </w:tabs>
                      <w:jc w:val="center"/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</w:pPr>
                    <w:hyperlink r:id="rId3" w:history="1">
                      <w:r w:rsidR="00186A25" w:rsidRPr="00186A25">
                        <w:rPr>
                          <w:rStyle w:val="Hipervnculo"/>
                          <w:rFonts w:ascii="Montserrat" w:hAnsi="Montserrat" w:cs="Verdana"/>
                          <w:b/>
                          <w:i/>
                          <w:iCs/>
                          <w:color w:val="FFFFFF" w:themeColor="background1"/>
                          <w:sz w:val="21"/>
                          <w:szCs w:val="22"/>
                          <w:lang w:val="es-ES_tradnl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rnd" w14:cmpd="sng" w14:algn="ctr">
                            <w14:solidFill>
                              <w14:srgbClr w14:val="020635"/>
                            </w14:solidFill>
                            <w14:prstDash w14:val="solid"/>
                            <w14:bevel/>
                          </w14:textOutline>
                        </w:rPr>
                        <w:t>www.Jalacingo.gob.mx</w:t>
                      </w:r>
                    </w:hyperlink>
                    <w:r w:rsidR="00186A25"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  <w:t xml:space="preserve"> – Úrsulo Galván s/n, Col. Centro, Jalacingo, Ver. C.P. 93660 – 226 318 2109 / 318 5452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4834BAA" w14:textId="77777777" w:rsidR="008B7184" w:rsidRDefault="008B7184">
      <w:r>
        <w:separator/>
      </w:r>
    </w:p>
  </w:footnote>
  <w:footnote w:type="continuationSeparator" w:id="0">
    <w:p w14:paraId="47C83E64" w14:textId="77777777" w:rsidR="008B7184" w:rsidRDefault="008B718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A32544" w14:textId="29F47B39" w:rsidR="000A201A" w:rsidRDefault="00A633B3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  <w:r w:rsidRPr="00A633B3">
      <w:rPr>
        <w:b/>
        <w:noProof/>
        <w:color w:val="C00000"/>
        <w:sz w:val="18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09F44B18" wp14:editId="032C06F4">
              <wp:simplePos x="0" y="0"/>
              <wp:positionH relativeFrom="column">
                <wp:posOffset>1974306</wp:posOffset>
              </wp:positionH>
              <wp:positionV relativeFrom="paragraph">
                <wp:posOffset>-236946</wp:posOffset>
              </wp:positionV>
              <wp:extent cx="2636156" cy="665090"/>
              <wp:effectExtent l="25400" t="25400" r="94615" b="71755"/>
              <wp:wrapNone/>
              <wp:docPr id="3" name="Grupo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636156" cy="665090"/>
                        <a:chOff x="-88824" y="10"/>
                        <a:chExt cx="5736241" cy="1447401"/>
                      </a:xfrm>
                    </wpg:grpSpPr>
                    <pic:pic xmlns:pic="http://schemas.openxmlformats.org/drawingml/2006/picture">
                      <pic:nvPicPr>
                        <pic:cNvPr id="4" name="Imagen 4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070892" y="325918"/>
                          <a:ext cx="2576525" cy="1048155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34938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5" name="Imagen 5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-88824" y="153864"/>
                          <a:ext cx="855859" cy="1220212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6" name="Imagen 6"/>
                        <pic:cNvPicPr>
                          <a:picLocks/>
                        </pic:cNvPicPr>
                      </pic:nvPicPr>
                      <pic:blipFill rotWithShape="1"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96511" b="176"/>
                        <a:stretch/>
                      </pic:blipFill>
                      <pic:spPr bwMode="auto">
                        <a:xfrm rot="5400000">
                          <a:off x="1381689" y="700851"/>
                          <a:ext cx="1447401" cy="4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24814"/>
                            </a:prstClr>
                          </a:outerShdw>
                        </a:effec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dh="http://schemas.microsoft.com/office/word/2020/wordml/sdtdatahash" xmlns:oel="http://schemas.microsoft.com/office/2019/extlst">
          <w:pict>
            <v:group w14:anchorId="7B2A30A7" id="Grupo 9" o:spid="_x0000_s1026" style="position:absolute;margin-left:155.45pt;margin-top:-18.65pt;width:207.55pt;height:52.35pt;z-index:251668480;mso-width-relative:margin;mso-height-relative:margin" coordorigin="-888" coordsize="57362,1447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">
              <o:lock v:ext="edit" aspectratio="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4" o:spid="_x0000_s1027" type="#_x0000_t75" style="position:absolute;left:30708;top:3259;width:25766;height:10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">
                <v:imagedata r:id="rId4" o:title=""/>
                <v:shadow on="t" color="black" opacity="22896f" origin="-.5,-.5" offset=".74836mm,.74836mm"/>
              </v:shape>
              <v:shape id="Imagen 5" o:spid="_x0000_s1028" type="#_x0000_t75" style="position:absolute;left:-888;top:1538;width:8558;height:1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">
                <v:imagedata r:id="rId5" o:title=""/>
                <v:shadow on="t" color="black" opacity="26214f" origin="-.5,-.5" offset=".74836mm,.74836mm"/>
              </v:shape>
              <v:shape id="Imagen 6" o:spid="_x0000_s1029" type="#_x0000_t75" style="position:absolute;left:13817;top:7008;width:14474;height:45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">
                <v:imagedata r:id="rId6" o:title="" croptop="63249f" cropbottom="115f"/>
                <v:shadow on="t" color="black" opacity="16262f" origin="-.5,-.5" offset=".74836mm,.74836mm"/>
                <o:lock v:ext="edit" aspectratio="f"/>
              </v:shape>
            </v:group>
          </w:pict>
        </mc:Fallback>
      </mc:AlternateContent>
    </w:r>
    <w:r w:rsidR="000A201A" w:rsidRPr="00016493">
      <w:rPr>
        <w:b/>
        <w:noProof/>
        <w:color w:val="C00000"/>
        <w:sz w:val="18"/>
      </w:rPr>
      <w:drawing>
        <wp:anchor distT="0" distB="0" distL="114300" distR="114300" simplePos="0" relativeHeight="251662336" behindDoc="1" locked="0" layoutInCell="1" allowOverlap="1" wp14:anchorId="6C20E54B" wp14:editId="23280D41">
          <wp:simplePos x="0" y="0"/>
          <wp:positionH relativeFrom="page">
            <wp:posOffset>-16329</wp:posOffset>
          </wp:positionH>
          <wp:positionV relativeFrom="paragraph">
            <wp:posOffset>-286232</wp:posOffset>
          </wp:positionV>
          <wp:extent cx="7780020" cy="10067345"/>
          <wp:effectExtent l="0" t="0" r="5080" b="3810"/>
          <wp:wrapNone/>
          <wp:docPr id="7" name="Imagen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n 16"/>
                  <pic:cNvPicPr>
                    <a:picLocks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80020" cy="10067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A201A">
      <w:rPr>
        <w:b/>
        <w:color w:val="C00000"/>
        <w:sz w:val="18"/>
      </w:rPr>
      <w:t xml:space="preserve"> </w:t>
    </w:r>
  </w:p>
  <w:p w14:paraId="37D979F8" w14:textId="76EC3A51" w:rsidR="000A201A" w:rsidRDefault="000A201A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8008D"/>
    <w:multiLevelType w:val="multilevel"/>
    <w:tmpl w:val="0CCAF49A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" w15:restartNumberingAfterBreak="0">
    <w:nsid w:val="01566108"/>
    <w:multiLevelType w:val="hybridMultilevel"/>
    <w:tmpl w:val="DAEE9486"/>
    <w:lvl w:ilvl="0" w:tplc="FE98C9F2">
      <w:start w:val="1"/>
      <w:numFmt w:val="upperLetter"/>
      <w:lvlText w:val="%1)"/>
      <w:lvlJc w:val="left"/>
      <w:pPr>
        <w:ind w:left="18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540" w:hanging="360"/>
      </w:pPr>
    </w:lvl>
    <w:lvl w:ilvl="2" w:tplc="080A001B" w:tentative="1">
      <w:start w:val="1"/>
      <w:numFmt w:val="lowerRoman"/>
      <w:lvlText w:val="%3."/>
      <w:lvlJc w:val="right"/>
      <w:pPr>
        <w:ind w:left="3260" w:hanging="180"/>
      </w:pPr>
    </w:lvl>
    <w:lvl w:ilvl="3" w:tplc="080A000F" w:tentative="1">
      <w:start w:val="1"/>
      <w:numFmt w:val="decimal"/>
      <w:lvlText w:val="%4."/>
      <w:lvlJc w:val="left"/>
      <w:pPr>
        <w:ind w:left="3980" w:hanging="360"/>
      </w:pPr>
    </w:lvl>
    <w:lvl w:ilvl="4" w:tplc="080A0019" w:tentative="1">
      <w:start w:val="1"/>
      <w:numFmt w:val="lowerLetter"/>
      <w:lvlText w:val="%5."/>
      <w:lvlJc w:val="left"/>
      <w:pPr>
        <w:ind w:left="4700" w:hanging="360"/>
      </w:pPr>
    </w:lvl>
    <w:lvl w:ilvl="5" w:tplc="080A001B" w:tentative="1">
      <w:start w:val="1"/>
      <w:numFmt w:val="lowerRoman"/>
      <w:lvlText w:val="%6."/>
      <w:lvlJc w:val="right"/>
      <w:pPr>
        <w:ind w:left="5420" w:hanging="180"/>
      </w:pPr>
    </w:lvl>
    <w:lvl w:ilvl="6" w:tplc="080A000F" w:tentative="1">
      <w:start w:val="1"/>
      <w:numFmt w:val="decimal"/>
      <w:lvlText w:val="%7."/>
      <w:lvlJc w:val="left"/>
      <w:pPr>
        <w:ind w:left="6140" w:hanging="360"/>
      </w:pPr>
    </w:lvl>
    <w:lvl w:ilvl="7" w:tplc="080A0019" w:tentative="1">
      <w:start w:val="1"/>
      <w:numFmt w:val="lowerLetter"/>
      <w:lvlText w:val="%8."/>
      <w:lvlJc w:val="left"/>
      <w:pPr>
        <w:ind w:left="6860" w:hanging="360"/>
      </w:pPr>
    </w:lvl>
    <w:lvl w:ilvl="8" w:tplc="080A001B" w:tentative="1">
      <w:start w:val="1"/>
      <w:numFmt w:val="lowerRoman"/>
      <w:lvlText w:val="%9."/>
      <w:lvlJc w:val="right"/>
      <w:pPr>
        <w:ind w:left="7580" w:hanging="180"/>
      </w:pPr>
    </w:lvl>
  </w:abstractNum>
  <w:abstractNum w:abstractNumId="2" w15:restartNumberingAfterBreak="0">
    <w:nsid w:val="02854454"/>
    <w:multiLevelType w:val="multilevel"/>
    <w:tmpl w:val="02305E96"/>
    <w:lvl w:ilvl="0">
      <w:start w:val="1"/>
      <w:numFmt w:val="upperRoman"/>
      <w:lvlText w:val="%1)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175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8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87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5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10" w:hanging="1440"/>
      </w:pPr>
      <w:rPr>
        <w:rFonts w:hint="default"/>
      </w:rPr>
    </w:lvl>
  </w:abstractNum>
  <w:abstractNum w:abstractNumId="3" w15:restartNumberingAfterBreak="0">
    <w:nsid w:val="03D54046"/>
    <w:multiLevelType w:val="hybridMultilevel"/>
    <w:tmpl w:val="09346C50"/>
    <w:lvl w:ilvl="0" w:tplc="080A0001">
      <w:start w:val="1"/>
      <w:numFmt w:val="bullet"/>
      <w:lvlText w:val=""/>
      <w:lvlJc w:val="left"/>
      <w:pPr>
        <w:ind w:left="106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abstractNum w:abstractNumId="4" w15:restartNumberingAfterBreak="0">
    <w:nsid w:val="0C6C317E"/>
    <w:multiLevelType w:val="hybridMultilevel"/>
    <w:tmpl w:val="155EF964"/>
    <w:lvl w:ilvl="0" w:tplc="080A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D496A89"/>
    <w:multiLevelType w:val="hybridMultilevel"/>
    <w:tmpl w:val="1770A54A"/>
    <w:lvl w:ilvl="0" w:tplc="9A0C4C88">
      <w:start w:val="1"/>
      <w:numFmt w:val="decimal"/>
      <w:lvlText w:val="%1."/>
      <w:lvlJc w:val="left"/>
      <w:pPr>
        <w:ind w:left="1426" w:hanging="360"/>
      </w:pPr>
      <w:rPr>
        <w:rFonts w:hint="default"/>
        <w:b/>
        <w:bCs/>
        <w:color w:val="385623" w:themeColor="accent6" w:themeShade="80"/>
      </w:rPr>
    </w:lvl>
    <w:lvl w:ilvl="1" w:tplc="080A0019" w:tentative="1">
      <w:start w:val="1"/>
      <w:numFmt w:val="lowerLetter"/>
      <w:lvlText w:val="%2."/>
      <w:lvlJc w:val="left"/>
      <w:pPr>
        <w:ind w:left="2146" w:hanging="360"/>
      </w:pPr>
    </w:lvl>
    <w:lvl w:ilvl="2" w:tplc="080A001B" w:tentative="1">
      <w:start w:val="1"/>
      <w:numFmt w:val="lowerRoman"/>
      <w:lvlText w:val="%3."/>
      <w:lvlJc w:val="right"/>
      <w:pPr>
        <w:ind w:left="2866" w:hanging="180"/>
      </w:pPr>
    </w:lvl>
    <w:lvl w:ilvl="3" w:tplc="080A000F" w:tentative="1">
      <w:start w:val="1"/>
      <w:numFmt w:val="decimal"/>
      <w:lvlText w:val="%4."/>
      <w:lvlJc w:val="left"/>
      <w:pPr>
        <w:ind w:left="3586" w:hanging="360"/>
      </w:pPr>
    </w:lvl>
    <w:lvl w:ilvl="4" w:tplc="080A0019" w:tentative="1">
      <w:start w:val="1"/>
      <w:numFmt w:val="lowerLetter"/>
      <w:lvlText w:val="%5."/>
      <w:lvlJc w:val="left"/>
      <w:pPr>
        <w:ind w:left="4306" w:hanging="360"/>
      </w:pPr>
    </w:lvl>
    <w:lvl w:ilvl="5" w:tplc="080A001B" w:tentative="1">
      <w:start w:val="1"/>
      <w:numFmt w:val="lowerRoman"/>
      <w:lvlText w:val="%6."/>
      <w:lvlJc w:val="right"/>
      <w:pPr>
        <w:ind w:left="5026" w:hanging="180"/>
      </w:pPr>
    </w:lvl>
    <w:lvl w:ilvl="6" w:tplc="080A000F" w:tentative="1">
      <w:start w:val="1"/>
      <w:numFmt w:val="decimal"/>
      <w:lvlText w:val="%7."/>
      <w:lvlJc w:val="left"/>
      <w:pPr>
        <w:ind w:left="5746" w:hanging="360"/>
      </w:pPr>
    </w:lvl>
    <w:lvl w:ilvl="7" w:tplc="080A0019" w:tentative="1">
      <w:start w:val="1"/>
      <w:numFmt w:val="lowerLetter"/>
      <w:lvlText w:val="%8."/>
      <w:lvlJc w:val="left"/>
      <w:pPr>
        <w:ind w:left="6466" w:hanging="360"/>
      </w:pPr>
    </w:lvl>
    <w:lvl w:ilvl="8" w:tplc="080A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6" w15:restartNumberingAfterBreak="0">
    <w:nsid w:val="0F4D35FF"/>
    <w:multiLevelType w:val="hybridMultilevel"/>
    <w:tmpl w:val="D3C84ECA"/>
    <w:lvl w:ilvl="0" w:tplc="B328814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2642E0"/>
    <w:multiLevelType w:val="hybridMultilevel"/>
    <w:tmpl w:val="5E2E769A"/>
    <w:lvl w:ilvl="0" w:tplc="8B4C713A">
      <w:start w:val="1"/>
      <w:numFmt w:val="upperLetter"/>
      <w:lvlText w:val="%1)"/>
      <w:lvlJc w:val="left"/>
      <w:pPr>
        <w:ind w:left="108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3" w:hanging="360"/>
      </w:pPr>
    </w:lvl>
    <w:lvl w:ilvl="2" w:tplc="080A001B" w:tentative="1">
      <w:start w:val="1"/>
      <w:numFmt w:val="lowerRoman"/>
      <w:lvlText w:val="%3."/>
      <w:lvlJc w:val="right"/>
      <w:pPr>
        <w:ind w:left="2523" w:hanging="180"/>
      </w:pPr>
    </w:lvl>
    <w:lvl w:ilvl="3" w:tplc="080A000F" w:tentative="1">
      <w:start w:val="1"/>
      <w:numFmt w:val="decimal"/>
      <w:lvlText w:val="%4."/>
      <w:lvlJc w:val="left"/>
      <w:pPr>
        <w:ind w:left="3243" w:hanging="360"/>
      </w:pPr>
    </w:lvl>
    <w:lvl w:ilvl="4" w:tplc="080A0019" w:tentative="1">
      <w:start w:val="1"/>
      <w:numFmt w:val="lowerLetter"/>
      <w:lvlText w:val="%5."/>
      <w:lvlJc w:val="left"/>
      <w:pPr>
        <w:ind w:left="3963" w:hanging="360"/>
      </w:pPr>
    </w:lvl>
    <w:lvl w:ilvl="5" w:tplc="080A001B" w:tentative="1">
      <w:start w:val="1"/>
      <w:numFmt w:val="lowerRoman"/>
      <w:lvlText w:val="%6."/>
      <w:lvlJc w:val="right"/>
      <w:pPr>
        <w:ind w:left="4683" w:hanging="180"/>
      </w:pPr>
    </w:lvl>
    <w:lvl w:ilvl="6" w:tplc="080A000F" w:tentative="1">
      <w:start w:val="1"/>
      <w:numFmt w:val="decimal"/>
      <w:lvlText w:val="%7."/>
      <w:lvlJc w:val="left"/>
      <w:pPr>
        <w:ind w:left="5403" w:hanging="360"/>
      </w:pPr>
    </w:lvl>
    <w:lvl w:ilvl="7" w:tplc="080A0019" w:tentative="1">
      <w:start w:val="1"/>
      <w:numFmt w:val="lowerLetter"/>
      <w:lvlText w:val="%8."/>
      <w:lvlJc w:val="left"/>
      <w:pPr>
        <w:ind w:left="6123" w:hanging="360"/>
      </w:pPr>
    </w:lvl>
    <w:lvl w:ilvl="8" w:tplc="080A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8" w15:restartNumberingAfterBreak="0">
    <w:nsid w:val="161F6081"/>
    <w:multiLevelType w:val="multilevel"/>
    <w:tmpl w:val="096A7288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none"/>
      <w:lvlText w:val="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9" w15:restartNumberingAfterBreak="0">
    <w:nsid w:val="16DB71D4"/>
    <w:multiLevelType w:val="hybridMultilevel"/>
    <w:tmpl w:val="C552575E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E15473F"/>
    <w:multiLevelType w:val="hybridMultilevel"/>
    <w:tmpl w:val="F3382BA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F5D5879"/>
    <w:multiLevelType w:val="hybridMultilevel"/>
    <w:tmpl w:val="FDF65C94"/>
    <w:lvl w:ilvl="0" w:tplc="169CB48C">
      <w:start w:val="1"/>
      <w:numFmt w:val="lowerLetter"/>
      <w:lvlText w:val="%1)"/>
      <w:lvlJc w:val="left"/>
      <w:pPr>
        <w:ind w:left="177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96" w:hanging="360"/>
      </w:pPr>
    </w:lvl>
    <w:lvl w:ilvl="2" w:tplc="080A001B" w:tentative="1">
      <w:start w:val="1"/>
      <w:numFmt w:val="lowerRoman"/>
      <w:lvlText w:val="%3."/>
      <w:lvlJc w:val="right"/>
      <w:pPr>
        <w:ind w:left="3216" w:hanging="180"/>
      </w:pPr>
    </w:lvl>
    <w:lvl w:ilvl="3" w:tplc="080A000F" w:tentative="1">
      <w:start w:val="1"/>
      <w:numFmt w:val="decimal"/>
      <w:lvlText w:val="%4."/>
      <w:lvlJc w:val="left"/>
      <w:pPr>
        <w:ind w:left="3936" w:hanging="360"/>
      </w:pPr>
    </w:lvl>
    <w:lvl w:ilvl="4" w:tplc="080A0019" w:tentative="1">
      <w:start w:val="1"/>
      <w:numFmt w:val="lowerLetter"/>
      <w:lvlText w:val="%5."/>
      <w:lvlJc w:val="left"/>
      <w:pPr>
        <w:ind w:left="4656" w:hanging="360"/>
      </w:pPr>
    </w:lvl>
    <w:lvl w:ilvl="5" w:tplc="080A001B" w:tentative="1">
      <w:start w:val="1"/>
      <w:numFmt w:val="lowerRoman"/>
      <w:lvlText w:val="%6."/>
      <w:lvlJc w:val="right"/>
      <w:pPr>
        <w:ind w:left="5376" w:hanging="180"/>
      </w:pPr>
    </w:lvl>
    <w:lvl w:ilvl="6" w:tplc="080A000F" w:tentative="1">
      <w:start w:val="1"/>
      <w:numFmt w:val="decimal"/>
      <w:lvlText w:val="%7."/>
      <w:lvlJc w:val="left"/>
      <w:pPr>
        <w:ind w:left="6096" w:hanging="360"/>
      </w:pPr>
    </w:lvl>
    <w:lvl w:ilvl="7" w:tplc="080A0019" w:tentative="1">
      <w:start w:val="1"/>
      <w:numFmt w:val="lowerLetter"/>
      <w:lvlText w:val="%8."/>
      <w:lvlJc w:val="left"/>
      <w:pPr>
        <w:ind w:left="6816" w:hanging="360"/>
      </w:pPr>
    </w:lvl>
    <w:lvl w:ilvl="8" w:tplc="08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 w15:restartNumberingAfterBreak="0">
    <w:nsid w:val="22E6108C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3" w15:restartNumberingAfterBreak="0">
    <w:nsid w:val="245874FD"/>
    <w:multiLevelType w:val="multilevel"/>
    <w:tmpl w:val="CDF2757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3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40" w:hanging="1440"/>
      </w:pPr>
      <w:rPr>
        <w:rFonts w:hint="default"/>
      </w:rPr>
    </w:lvl>
  </w:abstractNum>
  <w:abstractNum w:abstractNumId="14" w15:restartNumberingAfterBreak="0">
    <w:nsid w:val="25D065E2"/>
    <w:multiLevelType w:val="hybridMultilevel"/>
    <w:tmpl w:val="9A789546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6985C11"/>
    <w:multiLevelType w:val="multilevel"/>
    <w:tmpl w:val="E0CA4E10"/>
    <w:lvl w:ilvl="0">
      <w:start w:val="4"/>
      <w:numFmt w:val="decimal"/>
      <w:lvlText w:val="%1."/>
      <w:lvlJc w:val="left"/>
      <w:rPr>
        <w:rFonts w:hint="default"/>
        <w:i/>
        <w:color w:val="538135"/>
      </w:rPr>
    </w:lvl>
    <w:lvl w:ilvl="1">
      <w:start w:val="1"/>
      <w:numFmt w:val="decimal"/>
      <w:lvlText w:val="%1.%2."/>
      <w:lvlJc w:val="left"/>
      <w:rPr>
        <w:rFonts w:hint="default"/>
        <w:b/>
        <w:i/>
        <w:color w:val="538135"/>
      </w:rPr>
    </w:lvl>
    <w:lvl w:ilvl="2">
      <w:start w:val="1"/>
      <w:numFmt w:val="decimal"/>
      <w:lvlText w:val="%1.%2.%3."/>
      <w:lvlJc w:val="left"/>
      <w:rPr>
        <w:rFonts w:hint="default"/>
        <w:i/>
        <w:color w:val="538135"/>
      </w:rPr>
    </w:lvl>
    <w:lvl w:ilvl="3">
      <w:start w:val="1"/>
      <w:numFmt w:val="decimal"/>
      <w:lvlText w:val="%1.%2.%3.%4."/>
      <w:lvlJc w:val="left"/>
      <w:rPr>
        <w:rFonts w:hint="default"/>
        <w:i/>
        <w:color w:val="538135"/>
      </w:rPr>
    </w:lvl>
    <w:lvl w:ilvl="4">
      <w:start w:val="1"/>
      <w:numFmt w:val="decimal"/>
      <w:lvlText w:val="%1.%2.%3.%4.%5."/>
      <w:lvlJc w:val="left"/>
      <w:rPr>
        <w:rFonts w:hint="default"/>
        <w:i/>
        <w:color w:val="538135"/>
      </w:rPr>
    </w:lvl>
    <w:lvl w:ilvl="5">
      <w:start w:val="1"/>
      <w:numFmt w:val="decimal"/>
      <w:lvlText w:val="%1.%2.%3.%4.%5.%6."/>
      <w:lvlJc w:val="left"/>
      <w:rPr>
        <w:rFonts w:hint="default"/>
        <w:i/>
        <w:color w:val="538135"/>
      </w:rPr>
    </w:lvl>
    <w:lvl w:ilvl="6">
      <w:start w:val="1"/>
      <w:numFmt w:val="decimal"/>
      <w:lvlText w:val="%1.%2.%3.%4.%5.%6.%7."/>
      <w:lvlJc w:val="left"/>
      <w:rPr>
        <w:rFonts w:hint="default"/>
        <w:i/>
        <w:color w:val="538135"/>
      </w:rPr>
    </w:lvl>
    <w:lvl w:ilvl="7">
      <w:start w:val="1"/>
      <w:numFmt w:val="decimal"/>
      <w:lvlText w:val="%1.%2.%3.%4.%5.%6.%7.%8."/>
      <w:lvlJc w:val="left"/>
      <w:rPr>
        <w:rFonts w:hint="default"/>
        <w:i/>
        <w:color w:val="538135"/>
      </w:rPr>
    </w:lvl>
    <w:lvl w:ilvl="8">
      <w:start w:val="1"/>
      <w:numFmt w:val="decimal"/>
      <w:lvlText w:val="%1.%2.%3.%4.%5.%6.%7.%8.%9."/>
      <w:lvlJc w:val="left"/>
      <w:rPr>
        <w:rFonts w:hint="default"/>
        <w:i/>
        <w:color w:val="538135"/>
      </w:rPr>
    </w:lvl>
  </w:abstractNum>
  <w:abstractNum w:abstractNumId="16" w15:restartNumberingAfterBreak="0">
    <w:nsid w:val="2DBA7559"/>
    <w:multiLevelType w:val="hybridMultilevel"/>
    <w:tmpl w:val="28C0B92E"/>
    <w:lvl w:ilvl="0" w:tplc="A996587C">
      <w:start w:val="1"/>
      <w:numFmt w:val="lowerLetter"/>
      <w:lvlText w:val="%1)"/>
      <w:lvlJc w:val="left"/>
      <w:pPr>
        <w:ind w:left="162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343" w:hanging="360"/>
      </w:pPr>
    </w:lvl>
    <w:lvl w:ilvl="2" w:tplc="080A001B" w:tentative="1">
      <w:start w:val="1"/>
      <w:numFmt w:val="lowerRoman"/>
      <w:lvlText w:val="%3."/>
      <w:lvlJc w:val="right"/>
      <w:pPr>
        <w:ind w:left="3063" w:hanging="180"/>
      </w:pPr>
    </w:lvl>
    <w:lvl w:ilvl="3" w:tplc="080A000F" w:tentative="1">
      <w:start w:val="1"/>
      <w:numFmt w:val="decimal"/>
      <w:lvlText w:val="%4."/>
      <w:lvlJc w:val="left"/>
      <w:pPr>
        <w:ind w:left="3783" w:hanging="360"/>
      </w:pPr>
    </w:lvl>
    <w:lvl w:ilvl="4" w:tplc="080A0019" w:tentative="1">
      <w:start w:val="1"/>
      <w:numFmt w:val="lowerLetter"/>
      <w:lvlText w:val="%5."/>
      <w:lvlJc w:val="left"/>
      <w:pPr>
        <w:ind w:left="4503" w:hanging="360"/>
      </w:pPr>
    </w:lvl>
    <w:lvl w:ilvl="5" w:tplc="080A001B" w:tentative="1">
      <w:start w:val="1"/>
      <w:numFmt w:val="lowerRoman"/>
      <w:lvlText w:val="%6."/>
      <w:lvlJc w:val="right"/>
      <w:pPr>
        <w:ind w:left="5223" w:hanging="180"/>
      </w:pPr>
    </w:lvl>
    <w:lvl w:ilvl="6" w:tplc="080A000F" w:tentative="1">
      <w:start w:val="1"/>
      <w:numFmt w:val="decimal"/>
      <w:lvlText w:val="%7."/>
      <w:lvlJc w:val="left"/>
      <w:pPr>
        <w:ind w:left="5943" w:hanging="360"/>
      </w:pPr>
    </w:lvl>
    <w:lvl w:ilvl="7" w:tplc="080A0019" w:tentative="1">
      <w:start w:val="1"/>
      <w:numFmt w:val="lowerLetter"/>
      <w:lvlText w:val="%8."/>
      <w:lvlJc w:val="left"/>
      <w:pPr>
        <w:ind w:left="6663" w:hanging="360"/>
      </w:pPr>
    </w:lvl>
    <w:lvl w:ilvl="8" w:tplc="080A001B" w:tentative="1">
      <w:start w:val="1"/>
      <w:numFmt w:val="lowerRoman"/>
      <w:lvlText w:val="%9."/>
      <w:lvlJc w:val="right"/>
      <w:pPr>
        <w:ind w:left="7383" w:hanging="180"/>
      </w:pPr>
    </w:lvl>
  </w:abstractNum>
  <w:abstractNum w:abstractNumId="17" w15:restartNumberingAfterBreak="0">
    <w:nsid w:val="31235A57"/>
    <w:multiLevelType w:val="hybridMultilevel"/>
    <w:tmpl w:val="1BE2FB8C"/>
    <w:lvl w:ilvl="0" w:tplc="887C8538">
      <w:start w:val="1"/>
      <w:numFmt w:val="lowerLetter"/>
      <w:lvlText w:val="%1)"/>
      <w:lvlJc w:val="left"/>
      <w:pPr>
        <w:ind w:left="16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00" w:hanging="360"/>
      </w:pPr>
    </w:lvl>
    <w:lvl w:ilvl="2" w:tplc="080A001B" w:tentative="1">
      <w:start w:val="1"/>
      <w:numFmt w:val="lowerRoman"/>
      <w:lvlText w:val="%3."/>
      <w:lvlJc w:val="right"/>
      <w:pPr>
        <w:ind w:left="3120" w:hanging="180"/>
      </w:pPr>
    </w:lvl>
    <w:lvl w:ilvl="3" w:tplc="080A000F" w:tentative="1">
      <w:start w:val="1"/>
      <w:numFmt w:val="decimal"/>
      <w:lvlText w:val="%4."/>
      <w:lvlJc w:val="left"/>
      <w:pPr>
        <w:ind w:left="3840" w:hanging="360"/>
      </w:pPr>
    </w:lvl>
    <w:lvl w:ilvl="4" w:tplc="080A0019" w:tentative="1">
      <w:start w:val="1"/>
      <w:numFmt w:val="lowerLetter"/>
      <w:lvlText w:val="%5."/>
      <w:lvlJc w:val="left"/>
      <w:pPr>
        <w:ind w:left="4560" w:hanging="360"/>
      </w:pPr>
    </w:lvl>
    <w:lvl w:ilvl="5" w:tplc="080A001B" w:tentative="1">
      <w:start w:val="1"/>
      <w:numFmt w:val="lowerRoman"/>
      <w:lvlText w:val="%6."/>
      <w:lvlJc w:val="right"/>
      <w:pPr>
        <w:ind w:left="5280" w:hanging="180"/>
      </w:pPr>
    </w:lvl>
    <w:lvl w:ilvl="6" w:tplc="080A000F" w:tentative="1">
      <w:start w:val="1"/>
      <w:numFmt w:val="decimal"/>
      <w:lvlText w:val="%7."/>
      <w:lvlJc w:val="left"/>
      <w:pPr>
        <w:ind w:left="6000" w:hanging="360"/>
      </w:pPr>
    </w:lvl>
    <w:lvl w:ilvl="7" w:tplc="080A0019" w:tentative="1">
      <w:start w:val="1"/>
      <w:numFmt w:val="lowerLetter"/>
      <w:lvlText w:val="%8."/>
      <w:lvlJc w:val="left"/>
      <w:pPr>
        <w:ind w:left="6720" w:hanging="360"/>
      </w:pPr>
    </w:lvl>
    <w:lvl w:ilvl="8" w:tplc="080A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18" w15:restartNumberingAfterBreak="0">
    <w:nsid w:val="328D04BE"/>
    <w:multiLevelType w:val="hybridMultilevel"/>
    <w:tmpl w:val="C74C282E"/>
    <w:lvl w:ilvl="0" w:tplc="DC1807D2">
      <w:start w:val="1"/>
      <w:numFmt w:val="lowerLetter"/>
      <w:lvlText w:val="%1)"/>
      <w:lvlJc w:val="left"/>
      <w:rPr>
        <w:rFonts w:hint="default"/>
        <w:color w:val="538135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9" w15:restartNumberingAfterBreak="0">
    <w:nsid w:val="42B43D3B"/>
    <w:multiLevelType w:val="hybridMultilevel"/>
    <w:tmpl w:val="13D05E6A"/>
    <w:lvl w:ilvl="0" w:tplc="460A6026">
      <w:start w:val="1"/>
      <w:numFmt w:val="lowerLetter"/>
      <w:lvlText w:val="%1)"/>
      <w:lvlJc w:val="left"/>
      <w:pPr>
        <w:ind w:left="106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6" w:hanging="360"/>
      </w:pPr>
    </w:lvl>
    <w:lvl w:ilvl="2" w:tplc="080A001B" w:tentative="1">
      <w:start w:val="1"/>
      <w:numFmt w:val="lowerRoman"/>
      <w:lvlText w:val="%3."/>
      <w:lvlJc w:val="right"/>
      <w:pPr>
        <w:ind w:left="2506" w:hanging="180"/>
      </w:pPr>
    </w:lvl>
    <w:lvl w:ilvl="3" w:tplc="080A000F" w:tentative="1">
      <w:start w:val="1"/>
      <w:numFmt w:val="decimal"/>
      <w:lvlText w:val="%4."/>
      <w:lvlJc w:val="left"/>
      <w:pPr>
        <w:ind w:left="3226" w:hanging="360"/>
      </w:pPr>
    </w:lvl>
    <w:lvl w:ilvl="4" w:tplc="080A0019" w:tentative="1">
      <w:start w:val="1"/>
      <w:numFmt w:val="lowerLetter"/>
      <w:lvlText w:val="%5."/>
      <w:lvlJc w:val="left"/>
      <w:pPr>
        <w:ind w:left="3946" w:hanging="360"/>
      </w:pPr>
    </w:lvl>
    <w:lvl w:ilvl="5" w:tplc="080A001B" w:tentative="1">
      <w:start w:val="1"/>
      <w:numFmt w:val="lowerRoman"/>
      <w:lvlText w:val="%6."/>
      <w:lvlJc w:val="right"/>
      <w:pPr>
        <w:ind w:left="4666" w:hanging="180"/>
      </w:pPr>
    </w:lvl>
    <w:lvl w:ilvl="6" w:tplc="080A000F" w:tentative="1">
      <w:start w:val="1"/>
      <w:numFmt w:val="decimal"/>
      <w:lvlText w:val="%7."/>
      <w:lvlJc w:val="left"/>
      <w:pPr>
        <w:ind w:left="5386" w:hanging="360"/>
      </w:pPr>
    </w:lvl>
    <w:lvl w:ilvl="7" w:tplc="080A0019" w:tentative="1">
      <w:start w:val="1"/>
      <w:numFmt w:val="lowerLetter"/>
      <w:lvlText w:val="%8."/>
      <w:lvlJc w:val="left"/>
      <w:pPr>
        <w:ind w:left="6106" w:hanging="360"/>
      </w:pPr>
    </w:lvl>
    <w:lvl w:ilvl="8" w:tplc="080A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20" w15:restartNumberingAfterBreak="0">
    <w:nsid w:val="42D0592B"/>
    <w:multiLevelType w:val="multilevel"/>
    <w:tmpl w:val="916C480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36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2084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444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524" w:hanging="360"/>
      </w:pPr>
      <w:rPr>
        <w:rFonts w:ascii="Symbol" w:hAnsi="Symbol" w:hint="default"/>
      </w:rPr>
    </w:lvl>
  </w:abstractNum>
  <w:abstractNum w:abstractNumId="21" w15:restartNumberingAfterBreak="0">
    <w:nsid w:val="43166AD7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2" w15:restartNumberingAfterBreak="0">
    <w:nsid w:val="470D7068"/>
    <w:multiLevelType w:val="hybridMultilevel"/>
    <w:tmpl w:val="98E078F4"/>
    <w:lvl w:ilvl="0" w:tplc="080A000B">
      <w:start w:val="1"/>
      <w:numFmt w:val="bullet"/>
      <w:lvlText w:val=""/>
      <w:lvlJc w:val="left"/>
      <w:pPr>
        <w:ind w:left="1058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4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0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18" w:hanging="360"/>
      </w:pPr>
      <w:rPr>
        <w:rFonts w:ascii="Wingdings" w:hAnsi="Wingdings" w:hint="default"/>
      </w:rPr>
    </w:lvl>
  </w:abstractNum>
  <w:abstractNum w:abstractNumId="23" w15:restartNumberingAfterBreak="0">
    <w:nsid w:val="475E35AF"/>
    <w:multiLevelType w:val="multilevel"/>
    <w:tmpl w:val="7C9AAF1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4" w15:restartNumberingAfterBreak="0">
    <w:nsid w:val="4B57168F"/>
    <w:multiLevelType w:val="hybridMultilevel"/>
    <w:tmpl w:val="9D1CA0E6"/>
    <w:lvl w:ilvl="0" w:tplc="080A000B">
      <w:start w:val="1"/>
      <w:numFmt w:val="bullet"/>
      <w:lvlText w:val=""/>
      <w:lvlJc w:val="left"/>
      <w:pPr>
        <w:ind w:left="1980" w:hanging="360"/>
      </w:pPr>
      <w:rPr>
        <w:rFonts w:ascii="Wingdings" w:hAnsi="Wingdings" w:hint="default"/>
        <w:color w:val="002060"/>
      </w:rPr>
    </w:lvl>
    <w:lvl w:ilvl="1" w:tplc="080A0019">
      <w:start w:val="1"/>
      <w:numFmt w:val="lowerLetter"/>
      <w:lvlText w:val="%2."/>
      <w:lvlJc w:val="left"/>
      <w:pPr>
        <w:ind w:left="5004" w:hanging="360"/>
      </w:pPr>
    </w:lvl>
    <w:lvl w:ilvl="2" w:tplc="080A001B" w:tentative="1">
      <w:start w:val="1"/>
      <w:numFmt w:val="lowerRoman"/>
      <w:lvlText w:val="%3."/>
      <w:lvlJc w:val="right"/>
      <w:pPr>
        <w:ind w:left="5724" w:hanging="180"/>
      </w:pPr>
    </w:lvl>
    <w:lvl w:ilvl="3" w:tplc="080A000F" w:tentative="1">
      <w:start w:val="1"/>
      <w:numFmt w:val="decimal"/>
      <w:lvlText w:val="%4."/>
      <w:lvlJc w:val="left"/>
      <w:pPr>
        <w:ind w:left="6444" w:hanging="360"/>
      </w:pPr>
    </w:lvl>
    <w:lvl w:ilvl="4" w:tplc="080A0019" w:tentative="1">
      <w:start w:val="1"/>
      <w:numFmt w:val="lowerLetter"/>
      <w:lvlText w:val="%5."/>
      <w:lvlJc w:val="left"/>
      <w:pPr>
        <w:ind w:left="7164" w:hanging="360"/>
      </w:pPr>
    </w:lvl>
    <w:lvl w:ilvl="5" w:tplc="080A001B" w:tentative="1">
      <w:start w:val="1"/>
      <w:numFmt w:val="lowerRoman"/>
      <w:lvlText w:val="%6."/>
      <w:lvlJc w:val="right"/>
      <w:pPr>
        <w:ind w:left="7884" w:hanging="180"/>
      </w:pPr>
    </w:lvl>
    <w:lvl w:ilvl="6" w:tplc="080A000F" w:tentative="1">
      <w:start w:val="1"/>
      <w:numFmt w:val="decimal"/>
      <w:lvlText w:val="%7."/>
      <w:lvlJc w:val="left"/>
      <w:pPr>
        <w:ind w:left="8604" w:hanging="360"/>
      </w:pPr>
    </w:lvl>
    <w:lvl w:ilvl="7" w:tplc="080A0019" w:tentative="1">
      <w:start w:val="1"/>
      <w:numFmt w:val="lowerLetter"/>
      <w:lvlText w:val="%8."/>
      <w:lvlJc w:val="left"/>
      <w:pPr>
        <w:ind w:left="9324" w:hanging="360"/>
      </w:pPr>
    </w:lvl>
    <w:lvl w:ilvl="8" w:tplc="080A001B" w:tentative="1">
      <w:start w:val="1"/>
      <w:numFmt w:val="lowerRoman"/>
      <w:lvlText w:val="%9."/>
      <w:lvlJc w:val="right"/>
      <w:pPr>
        <w:ind w:left="10044" w:hanging="180"/>
      </w:pPr>
    </w:lvl>
  </w:abstractNum>
  <w:abstractNum w:abstractNumId="25" w15:restartNumberingAfterBreak="0">
    <w:nsid w:val="534E119D"/>
    <w:multiLevelType w:val="multilevel"/>
    <w:tmpl w:val="8994940C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58492C25"/>
    <w:multiLevelType w:val="hybridMultilevel"/>
    <w:tmpl w:val="95D0F61E"/>
    <w:lvl w:ilvl="0" w:tplc="080A000B">
      <w:start w:val="1"/>
      <w:numFmt w:val="bullet"/>
      <w:lvlText w:val=""/>
      <w:lvlJc w:val="left"/>
      <w:pPr>
        <w:ind w:left="177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49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1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3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5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7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09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1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32" w:hanging="360"/>
      </w:pPr>
      <w:rPr>
        <w:rFonts w:ascii="Wingdings" w:hAnsi="Wingdings" w:hint="default"/>
      </w:rPr>
    </w:lvl>
  </w:abstractNum>
  <w:abstractNum w:abstractNumId="27" w15:restartNumberingAfterBreak="0">
    <w:nsid w:val="597A67B5"/>
    <w:multiLevelType w:val="multilevel"/>
    <w:tmpl w:val="2FEA9B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rPr>
        <w:rFonts w:hint="default"/>
        <w:b/>
        <w:bCs/>
        <w:color w:val="002060"/>
      </w:rPr>
    </w:lvl>
    <w:lvl w:ilvl="2">
      <w:start w:val="1"/>
      <w:numFmt w:val="decimal"/>
      <w:lvlText w:val="%1.%2.%3."/>
      <w:lvlJc w:val="left"/>
      <w:pPr>
        <w:ind w:left="1296" w:hanging="720"/>
      </w:pPr>
      <w:rPr>
        <w:rFonts w:hint="default"/>
        <w:b/>
        <w:bCs/>
      </w:rPr>
    </w:lvl>
    <w:lvl w:ilvl="3">
      <w:start w:val="1"/>
      <w:numFmt w:val="decimal"/>
      <w:lvlText w:val="%1.%2.%3.%4.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4" w:hanging="1440"/>
      </w:pPr>
      <w:rPr>
        <w:rFonts w:hint="default"/>
      </w:rPr>
    </w:lvl>
  </w:abstractNum>
  <w:abstractNum w:abstractNumId="28" w15:restartNumberingAfterBreak="0">
    <w:nsid w:val="59880C11"/>
    <w:multiLevelType w:val="multilevel"/>
    <w:tmpl w:val="8D6495F4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  <w:b/>
        <w:bCs/>
        <w:color w:val="002060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9" w15:restartNumberingAfterBreak="0">
    <w:nsid w:val="5A6E7B44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0" w15:restartNumberingAfterBreak="0">
    <w:nsid w:val="5C904A6A"/>
    <w:multiLevelType w:val="hybridMultilevel"/>
    <w:tmpl w:val="0F86C2CC"/>
    <w:lvl w:ilvl="0" w:tplc="080A0009">
      <w:start w:val="1"/>
      <w:numFmt w:val="bullet"/>
      <w:lvlText w:val=""/>
      <w:lvlJc w:val="left"/>
      <w:pPr>
        <w:ind w:left="16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31" w15:restartNumberingAfterBreak="0">
    <w:nsid w:val="5C915D7A"/>
    <w:multiLevelType w:val="multilevel"/>
    <w:tmpl w:val="C6BCD1C6"/>
    <w:lvl w:ilvl="0">
      <w:start w:val="1"/>
      <w:numFmt w:val="upperRoman"/>
      <w:lvlText w:val="%1."/>
      <w:lvlJc w:val="righ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728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89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1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46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11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40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05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340" w:hanging="1440"/>
      </w:pPr>
      <w:rPr>
        <w:rFonts w:hint="default"/>
      </w:rPr>
    </w:lvl>
  </w:abstractNum>
  <w:abstractNum w:abstractNumId="32" w15:restartNumberingAfterBreak="0">
    <w:nsid w:val="5E4A0FCE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3" w15:restartNumberingAfterBreak="0">
    <w:nsid w:val="5FAA5326"/>
    <w:multiLevelType w:val="hybridMultilevel"/>
    <w:tmpl w:val="F2E84576"/>
    <w:lvl w:ilvl="0" w:tplc="080A0015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505" w:hanging="360"/>
      </w:pPr>
    </w:lvl>
    <w:lvl w:ilvl="2" w:tplc="080A001B" w:tentative="1">
      <w:start w:val="1"/>
      <w:numFmt w:val="lowerRoman"/>
      <w:lvlText w:val="%3."/>
      <w:lvlJc w:val="right"/>
      <w:pPr>
        <w:ind w:left="2225" w:hanging="180"/>
      </w:pPr>
    </w:lvl>
    <w:lvl w:ilvl="3" w:tplc="080A000F" w:tentative="1">
      <w:start w:val="1"/>
      <w:numFmt w:val="decimal"/>
      <w:lvlText w:val="%4."/>
      <w:lvlJc w:val="left"/>
      <w:pPr>
        <w:ind w:left="2945" w:hanging="360"/>
      </w:pPr>
    </w:lvl>
    <w:lvl w:ilvl="4" w:tplc="080A0019" w:tentative="1">
      <w:start w:val="1"/>
      <w:numFmt w:val="lowerLetter"/>
      <w:lvlText w:val="%5."/>
      <w:lvlJc w:val="left"/>
      <w:pPr>
        <w:ind w:left="3665" w:hanging="360"/>
      </w:pPr>
    </w:lvl>
    <w:lvl w:ilvl="5" w:tplc="080A001B" w:tentative="1">
      <w:start w:val="1"/>
      <w:numFmt w:val="lowerRoman"/>
      <w:lvlText w:val="%6."/>
      <w:lvlJc w:val="right"/>
      <w:pPr>
        <w:ind w:left="4385" w:hanging="180"/>
      </w:pPr>
    </w:lvl>
    <w:lvl w:ilvl="6" w:tplc="080A000F" w:tentative="1">
      <w:start w:val="1"/>
      <w:numFmt w:val="decimal"/>
      <w:lvlText w:val="%7."/>
      <w:lvlJc w:val="left"/>
      <w:pPr>
        <w:ind w:left="5105" w:hanging="360"/>
      </w:pPr>
    </w:lvl>
    <w:lvl w:ilvl="7" w:tplc="080A0019" w:tentative="1">
      <w:start w:val="1"/>
      <w:numFmt w:val="lowerLetter"/>
      <w:lvlText w:val="%8."/>
      <w:lvlJc w:val="left"/>
      <w:pPr>
        <w:ind w:left="5825" w:hanging="360"/>
      </w:pPr>
    </w:lvl>
    <w:lvl w:ilvl="8" w:tplc="08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4" w15:restartNumberingAfterBreak="0">
    <w:nsid w:val="6B6F5446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5" w15:restartNumberingAfterBreak="0">
    <w:nsid w:val="6BD35185"/>
    <w:multiLevelType w:val="hybridMultilevel"/>
    <w:tmpl w:val="49664B40"/>
    <w:lvl w:ilvl="0" w:tplc="ABB85B94">
      <w:start w:val="1"/>
      <w:numFmt w:val="upperRoman"/>
      <w:lvlText w:val="%1)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0B3615F"/>
    <w:multiLevelType w:val="hybridMultilevel"/>
    <w:tmpl w:val="BB5AE584"/>
    <w:lvl w:ilvl="0" w:tplc="08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213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5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7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29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1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3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5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73" w:hanging="360"/>
      </w:pPr>
      <w:rPr>
        <w:rFonts w:ascii="Wingdings" w:hAnsi="Wingdings" w:hint="default"/>
      </w:rPr>
    </w:lvl>
  </w:abstractNum>
  <w:abstractNum w:abstractNumId="37" w15:restartNumberingAfterBreak="0">
    <w:nsid w:val="71621446"/>
    <w:multiLevelType w:val="multilevel"/>
    <w:tmpl w:val="BEC8A49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8" w15:restartNumberingAfterBreak="0">
    <w:nsid w:val="74251072"/>
    <w:multiLevelType w:val="hybridMultilevel"/>
    <w:tmpl w:val="96B2D1EE"/>
    <w:lvl w:ilvl="0" w:tplc="ABB85B94">
      <w:start w:val="1"/>
      <w:numFmt w:val="upperRoman"/>
      <w:lvlText w:val="%1)"/>
      <w:lvlJc w:val="left"/>
      <w:pPr>
        <w:ind w:left="100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39" w15:restartNumberingAfterBreak="0">
    <w:nsid w:val="753825B7"/>
    <w:multiLevelType w:val="hybridMultilevel"/>
    <w:tmpl w:val="8BF25520"/>
    <w:lvl w:ilvl="0" w:tplc="BA9A3B4E">
      <w:start w:val="1"/>
      <w:numFmt w:val="lowerLetter"/>
      <w:lvlText w:val="%1)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40" w15:restartNumberingAfterBreak="0">
    <w:nsid w:val="7A266413"/>
    <w:multiLevelType w:val="hybridMultilevel"/>
    <w:tmpl w:val="EEF01D80"/>
    <w:lvl w:ilvl="0" w:tplc="080A000B">
      <w:start w:val="1"/>
      <w:numFmt w:val="bullet"/>
      <w:lvlText w:val=""/>
      <w:lvlJc w:val="left"/>
      <w:pPr>
        <w:ind w:left="201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73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45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17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89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61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33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05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776" w:hanging="360"/>
      </w:pPr>
      <w:rPr>
        <w:rFonts w:ascii="Wingdings" w:hAnsi="Wingdings" w:hint="default"/>
      </w:rPr>
    </w:lvl>
  </w:abstractNum>
  <w:abstractNum w:abstractNumId="41" w15:restartNumberingAfterBreak="0">
    <w:nsid w:val="7BB6406D"/>
    <w:multiLevelType w:val="multilevel"/>
    <w:tmpl w:val="FE4A2204"/>
    <w:lvl w:ilvl="0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360"/>
      </w:pPr>
      <w:rPr>
        <w:rFonts w:hint="default"/>
        <w:color w:val="002060"/>
      </w:rPr>
    </w:lvl>
    <w:lvl w:ilvl="2">
      <w:start w:val="1"/>
      <w:numFmt w:val="decimal"/>
      <w:isLgl/>
      <w:lvlText w:val="%1.%2.%3."/>
      <w:lvlJc w:val="left"/>
      <w:pPr>
        <w:ind w:left="2232" w:hanging="720"/>
      </w:pPr>
      <w:rPr>
        <w:rFonts w:hint="default"/>
        <w:color w:val="002060"/>
      </w:rPr>
    </w:lvl>
    <w:lvl w:ilvl="3">
      <w:start w:val="1"/>
      <w:numFmt w:val="decimal"/>
      <w:isLgl/>
      <w:lvlText w:val="%1.%2.%3.%4."/>
      <w:lvlJc w:val="left"/>
      <w:pPr>
        <w:ind w:left="2844" w:hanging="720"/>
      </w:pPr>
      <w:rPr>
        <w:rFonts w:hint="default"/>
        <w:color w:val="002060"/>
      </w:rPr>
    </w:lvl>
    <w:lvl w:ilvl="4">
      <w:start w:val="1"/>
      <w:numFmt w:val="decimal"/>
      <w:isLgl/>
      <w:lvlText w:val="%1.%2.%3.%4.%5."/>
      <w:lvlJc w:val="left"/>
      <w:pPr>
        <w:ind w:left="3816" w:hanging="1080"/>
      </w:pPr>
      <w:rPr>
        <w:rFonts w:hint="default"/>
        <w:color w:val="002060"/>
      </w:rPr>
    </w:lvl>
    <w:lvl w:ilvl="5">
      <w:start w:val="1"/>
      <w:numFmt w:val="decimal"/>
      <w:isLgl/>
      <w:lvlText w:val="%1.%2.%3.%4.%5.%6."/>
      <w:lvlJc w:val="left"/>
      <w:pPr>
        <w:ind w:left="4428" w:hanging="1080"/>
      </w:pPr>
      <w:rPr>
        <w:rFonts w:hint="default"/>
        <w:color w:val="002060"/>
      </w:rPr>
    </w:lvl>
    <w:lvl w:ilvl="6">
      <w:start w:val="1"/>
      <w:numFmt w:val="decimal"/>
      <w:isLgl/>
      <w:lvlText w:val="%1.%2.%3.%4.%5.%6.%7."/>
      <w:lvlJc w:val="left"/>
      <w:pPr>
        <w:ind w:left="5040" w:hanging="1080"/>
      </w:pPr>
      <w:rPr>
        <w:rFonts w:hint="default"/>
        <w:color w:val="002060"/>
      </w:rPr>
    </w:lvl>
    <w:lvl w:ilvl="7">
      <w:start w:val="1"/>
      <w:numFmt w:val="decimal"/>
      <w:isLgl/>
      <w:lvlText w:val="%1.%2.%3.%4.%5.%6.%7.%8."/>
      <w:lvlJc w:val="left"/>
      <w:pPr>
        <w:ind w:left="6012" w:hanging="1440"/>
      </w:pPr>
      <w:rPr>
        <w:rFonts w:hint="default"/>
        <w:color w:val="002060"/>
      </w:rPr>
    </w:lvl>
    <w:lvl w:ilvl="8">
      <w:start w:val="1"/>
      <w:numFmt w:val="decimal"/>
      <w:isLgl/>
      <w:lvlText w:val="%1.%2.%3.%4.%5.%6.%7.%8.%9."/>
      <w:lvlJc w:val="left"/>
      <w:pPr>
        <w:ind w:left="6624" w:hanging="1440"/>
      </w:pPr>
      <w:rPr>
        <w:rFonts w:hint="default"/>
        <w:color w:val="002060"/>
      </w:rPr>
    </w:lvl>
  </w:abstractNum>
  <w:abstractNum w:abstractNumId="42" w15:restartNumberingAfterBreak="0">
    <w:nsid w:val="7DDF2353"/>
    <w:multiLevelType w:val="multilevel"/>
    <w:tmpl w:val="4E0CACFA"/>
    <w:lvl w:ilvl="0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29"/>
  </w:num>
  <w:num w:numId="2">
    <w:abstractNumId w:val="33"/>
  </w:num>
  <w:num w:numId="3">
    <w:abstractNumId w:val="11"/>
  </w:num>
  <w:num w:numId="4">
    <w:abstractNumId w:val="17"/>
  </w:num>
  <w:num w:numId="5">
    <w:abstractNumId w:val="19"/>
  </w:num>
  <w:num w:numId="6">
    <w:abstractNumId w:val="36"/>
  </w:num>
  <w:num w:numId="7">
    <w:abstractNumId w:val="18"/>
  </w:num>
  <w:num w:numId="8">
    <w:abstractNumId w:val="20"/>
  </w:num>
  <w:num w:numId="9">
    <w:abstractNumId w:val="42"/>
  </w:num>
  <w:num w:numId="10">
    <w:abstractNumId w:val="7"/>
  </w:num>
  <w:num w:numId="11">
    <w:abstractNumId w:val="6"/>
  </w:num>
  <w:num w:numId="12">
    <w:abstractNumId w:val="31"/>
  </w:num>
  <w:num w:numId="13">
    <w:abstractNumId w:val="1"/>
  </w:num>
  <w:num w:numId="14">
    <w:abstractNumId w:val="30"/>
  </w:num>
  <w:num w:numId="15">
    <w:abstractNumId w:val="16"/>
  </w:num>
  <w:num w:numId="16">
    <w:abstractNumId w:val="9"/>
  </w:num>
  <w:num w:numId="17">
    <w:abstractNumId w:val="38"/>
  </w:num>
  <w:num w:numId="18">
    <w:abstractNumId w:val="10"/>
  </w:num>
  <w:num w:numId="19">
    <w:abstractNumId w:val="14"/>
  </w:num>
  <w:num w:numId="20">
    <w:abstractNumId w:val="4"/>
  </w:num>
  <w:num w:numId="21">
    <w:abstractNumId w:val="35"/>
  </w:num>
  <w:num w:numId="22">
    <w:abstractNumId w:val="8"/>
  </w:num>
  <w:num w:numId="23">
    <w:abstractNumId w:val="13"/>
  </w:num>
  <w:num w:numId="24">
    <w:abstractNumId w:val="15"/>
  </w:num>
  <w:num w:numId="25">
    <w:abstractNumId w:val="12"/>
  </w:num>
  <w:num w:numId="26">
    <w:abstractNumId w:val="27"/>
  </w:num>
  <w:num w:numId="27">
    <w:abstractNumId w:val="21"/>
  </w:num>
  <w:num w:numId="28">
    <w:abstractNumId w:val="23"/>
  </w:num>
  <w:num w:numId="29">
    <w:abstractNumId w:val="32"/>
  </w:num>
  <w:num w:numId="30">
    <w:abstractNumId w:val="34"/>
  </w:num>
  <w:num w:numId="31">
    <w:abstractNumId w:val="41"/>
  </w:num>
  <w:num w:numId="32">
    <w:abstractNumId w:val="0"/>
  </w:num>
  <w:num w:numId="33">
    <w:abstractNumId w:val="2"/>
  </w:num>
  <w:num w:numId="34">
    <w:abstractNumId w:val="24"/>
  </w:num>
  <w:num w:numId="35">
    <w:abstractNumId w:val="28"/>
  </w:num>
  <w:num w:numId="36">
    <w:abstractNumId w:val="5"/>
  </w:num>
  <w:num w:numId="37">
    <w:abstractNumId w:val="39"/>
  </w:num>
  <w:num w:numId="38">
    <w:abstractNumId w:val="3"/>
  </w:num>
  <w:num w:numId="39">
    <w:abstractNumId w:val="26"/>
  </w:num>
  <w:num w:numId="40">
    <w:abstractNumId w:val="37"/>
  </w:num>
  <w:num w:numId="41">
    <w:abstractNumId w:val="40"/>
  </w:num>
  <w:num w:numId="42">
    <w:abstractNumId w:val="22"/>
  </w:num>
  <w:num w:numId="43">
    <w:abstractNumId w:val="25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activeWritingStyle w:appName="MSWord" w:lang="es-MX" w:vendorID="64" w:dllVersion="6" w:nlCheck="1" w:checkStyle="0"/>
  <w:activeWritingStyle w:appName="MSWord" w:lang="es-ES" w:vendorID="64" w:dllVersion="6" w:nlCheck="1" w:checkStyle="0"/>
  <w:activeWritingStyle w:appName="MSWord" w:lang="es-ES_tradnl" w:vendorID="64" w:dllVersion="6" w:nlCheck="1" w:checkStyle="0"/>
  <w:activeWritingStyle w:appName="MSWord" w:lang="es-AR" w:vendorID="64" w:dllVersion="6" w:nlCheck="1" w:checkStyle="0"/>
  <w:activeWritingStyle w:appName="MSWord" w:lang="en-US" w:vendorID="64" w:dllVersion="6" w:nlCheck="1" w:checkStyle="0"/>
  <w:activeWritingStyle w:appName="MSWord" w:lang="es-ES" w:vendorID="64" w:dllVersion="4096" w:nlCheck="1" w:checkStyle="0"/>
  <w:activeWritingStyle w:appName="MSWord" w:lang="es-MX" w:vendorID="64" w:dllVersion="4096" w:nlCheck="1" w:checkStyle="0"/>
  <w:activeWritingStyle w:appName="MSWord" w:lang="es-ES_tradnl" w:vendorID="64" w:dllVersion="4096" w:nlCheck="1" w:checkStyle="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6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317"/>
    <w:rsid w:val="00000F17"/>
    <w:rsid w:val="00001553"/>
    <w:rsid w:val="000018B3"/>
    <w:rsid w:val="00001E67"/>
    <w:rsid w:val="00002FD5"/>
    <w:rsid w:val="00003FDA"/>
    <w:rsid w:val="00004A5E"/>
    <w:rsid w:val="00004C81"/>
    <w:rsid w:val="00005218"/>
    <w:rsid w:val="000055A7"/>
    <w:rsid w:val="0000600F"/>
    <w:rsid w:val="00006B0C"/>
    <w:rsid w:val="00006F8F"/>
    <w:rsid w:val="0001121F"/>
    <w:rsid w:val="0001228C"/>
    <w:rsid w:val="00012C03"/>
    <w:rsid w:val="00013306"/>
    <w:rsid w:val="0001443E"/>
    <w:rsid w:val="00014444"/>
    <w:rsid w:val="00014B40"/>
    <w:rsid w:val="00014D49"/>
    <w:rsid w:val="00014DEC"/>
    <w:rsid w:val="000155F3"/>
    <w:rsid w:val="00015662"/>
    <w:rsid w:val="00016493"/>
    <w:rsid w:val="0002020A"/>
    <w:rsid w:val="0002266B"/>
    <w:rsid w:val="00024911"/>
    <w:rsid w:val="000263C6"/>
    <w:rsid w:val="00026794"/>
    <w:rsid w:val="00026E42"/>
    <w:rsid w:val="0002728C"/>
    <w:rsid w:val="00027C2D"/>
    <w:rsid w:val="00030006"/>
    <w:rsid w:val="00030D1A"/>
    <w:rsid w:val="00030D9F"/>
    <w:rsid w:val="00031D11"/>
    <w:rsid w:val="000333DE"/>
    <w:rsid w:val="000352F5"/>
    <w:rsid w:val="000378ED"/>
    <w:rsid w:val="00037EA1"/>
    <w:rsid w:val="00037F46"/>
    <w:rsid w:val="00040366"/>
    <w:rsid w:val="00040B74"/>
    <w:rsid w:val="00040EEA"/>
    <w:rsid w:val="00041660"/>
    <w:rsid w:val="00042B3A"/>
    <w:rsid w:val="00044E15"/>
    <w:rsid w:val="00044F20"/>
    <w:rsid w:val="0004505F"/>
    <w:rsid w:val="0004690C"/>
    <w:rsid w:val="00046AFD"/>
    <w:rsid w:val="00046CFF"/>
    <w:rsid w:val="00047A15"/>
    <w:rsid w:val="000514E4"/>
    <w:rsid w:val="000517A3"/>
    <w:rsid w:val="00051EBE"/>
    <w:rsid w:val="00052FAE"/>
    <w:rsid w:val="00053FDF"/>
    <w:rsid w:val="000601A8"/>
    <w:rsid w:val="000606A4"/>
    <w:rsid w:val="0006411D"/>
    <w:rsid w:val="00064ECA"/>
    <w:rsid w:val="000676B9"/>
    <w:rsid w:val="00070463"/>
    <w:rsid w:val="000711AE"/>
    <w:rsid w:val="0007177C"/>
    <w:rsid w:val="00072790"/>
    <w:rsid w:val="00073023"/>
    <w:rsid w:val="00076265"/>
    <w:rsid w:val="00080859"/>
    <w:rsid w:val="000814FF"/>
    <w:rsid w:val="000837A1"/>
    <w:rsid w:val="00084B8E"/>
    <w:rsid w:val="00084BB6"/>
    <w:rsid w:val="00085962"/>
    <w:rsid w:val="00085A9F"/>
    <w:rsid w:val="00085CFF"/>
    <w:rsid w:val="00085D38"/>
    <w:rsid w:val="0009062B"/>
    <w:rsid w:val="000913E8"/>
    <w:rsid w:val="00091BE7"/>
    <w:rsid w:val="0009317C"/>
    <w:rsid w:val="000934C4"/>
    <w:rsid w:val="0009365D"/>
    <w:rsid w:val="00093C13"/>
    <w:rsid w:val="000956C7"/>
    <w:rsid w:val="000963FD"/>
    <w:rsid w:val="00096EF9"/>
    <w:rsid w:val="000A1311"/>
    <w:rsid w:val="000A1B29"/>
    <w:rsid w:val="000A1ECC"/>
    <w:rsid w:val="000A201A"/>
    <w:rsid w:val="000A2965"/>
    <w:rsid w:val="000A3878"/>
    <w:rsid w:val="000A419C"/>
    <w:rsid w:val="000A4564"/>
    <w:rsid w:val="000A4662"/>
    <w:rsid w:val="000A564B"/>
    <w:rsid w:val="000A6084"/>
    <w:rsid w:val="000A7161"/>
    <w:rsid w:val="000A7353"/>
    <w:rsid w:val="000B020F"/>
    <w:rsid w:val="000B0578"/>
    <w:rsid w:val="000B05CD"/>
    <w:rsid w:val="000B0F13"/>
    <w:rsid w:val="000B1ED3"/>
    <w:rsid w:val="000B24A1"/>
    <w:rsid w:val="000B33A3"/>
    <w:rsid w:val="000B4FB3"/>
    <w:rsid w:val="000B5742"/>
    <w:rsid w:val="000B679D"/>
    <w:rsid w:val="000B794B"/>
    <w:rsid w:val="000B7B63"/>
    <w:rsid w:val="000B7CEB"/>
    <w:rsid w:val="000C0326"/>
    <w:rsid w:val="000C47F0"/>
    <w:rsid w:val="000C5BF7"/>
    <w:rsid w:val="000C5EA4"/>
    <w:rsid w:val="000C6227"/>
    <w:rsid w:val="000C722A"/>
    <w:rsid w:val="000D2D39"/>
    <w:rsid w:val="000D3304"/>
    <w:rsid w:val="000D392B"/>
    <w:rsid w:val="000D548A"/>
    <w:rsid w:val="000D667B"/>
    <w:rsid w:val="000D6AE3"/>
    <w:rsid w:val="000D7102"/>
    <w:rsid w:val="000D75C1"/>
    <w:rsid w:val="000D7968"/>
    <w:rsid w:val="000E1C18"/>
    <w:rsid w:val="000E328A"/>
    <w:rsid w:val="000E3623"/>
    <w:rsid w:val="000E37B7"/>
    <w:rsid w:val="000E45C0"/>
    <w:rsid w:val="000E482E"/>
    <w:rsid w:val="000E545D"/>
    <w:rsid w:val="000E63E1"/>
    <w:rsid w:val="000E6823"/>
    <w:rsid w:val="000E6E0D"/>
    <w:rsid w:val="000F0FA3"/>
    <w:rsid w:val="000F1DA9"/>
    <w:rsid w:val="000F3616"/>
    <w:rsid w:val="000F5380"/>
    <w:rsid w:val="000F706A"/>
    <w:rsid w:val="000F711B"/>
    <w:rsid w:val="000F7376"/>
    <w:rsid w:val="0010166E"/>
    <w:rsid w:val="00101BB9"/>
    <w:rsid w:val="0010242A"/>
    <w:rsid w:val="00103BA0"/>
    <w:rsid w:val="00103C1C"/>
    <w:rsid w:val="00103D82"/>
    <w:rsid w:val="00105166"/>
    <w:rsid w:val="001061B4"/>
    <w:rsid w:val="00107980"/>
    <w:rsid w:val="00107A2A"/>
    <w:rsid w:val="00111093"/>
    <w:rsid w:val="00111A77"/>
    <w:rsid w:val="001125BD"/>
    <w:rsid w:val="0011279B"/>
    <w:rsid w:val="0011476F"/>
    <w:rsid w:val="00116AFB"/>
    <w:rsid w:val="00117687"/>
    <w:rsid w:val="00117A22"/>
    <w:rsid w:val="00117BBE"/>
    <w:rsid w:val="00117C2B"/>
    <w:rsid w:val="001207B7"/>
    <w:rsid w:val="0012269C"/>
    <w:rsid w:val="001231DB"/>
    <w:rsid w:val="00123F3C"/>
    <w:rsid w:val="00124023"/>
    <w:rsid w:val="00124694"/>
    <w:rsid w:val="001252CA"/>
    <w:rsid w:val="00127E0B"/>
    <w:rsid w:val="001303A7"/>
    <w:rsid w:val="00130CB7"/>
    <w:rsid w:val="00131826"/>
    <w:rsid w:val="00132AE6"/>
    <w:rsid w:val="001330F6"/>
    <w:rsid w:val="001353F9"/>
    <w:rsid w:val="0013597C"/>
    <w:rsid w:val="00136DD7"/>
    <w:rsid w:val="001371BC"/>
    <w:rsid w:val="001377E6"/>
    <w:rsid w:val="00137C85"/>
    <w:rsid w:val="001404DF"/>
    <w:rsid w:val="001405C1"/>
    <w:rsid w:val="001406D1"/>
    <w:rsid w:val="00140C0F"/>
    <w:rsid w:val="00141C08"/>
    <w:rsid w:val="00142516"/>
    <w:rsid w:val="0014332A"/>
    <w:rsid w:val="0014350E"/>
    <w:rsid w:val="00143B32"/>
    <w:rsid w:val="00144D4E"/>
    <w:rsid w:val="0014684E"/>
    <w:rsid w:val="001471AD"/>
    <w:rsid w:val="00147AA4"/>
    <w:rsid w:val="00150357"/>
    <w:rsid w:val="0015342C"/>
    <w:rsid w:val="001536EF"/>
    <w:rsid w:val="00155A7E"/>
    <w:rsid w:val="001561AA"/>
    <w:rsid w:val="00156B80"/>
    <w:rsid w:val="00160300"/>
    <w:rsid w:val="001608DB"/>
    <w:rsid w:val="001616ED"/>
    <w:rsid w:val="00161CBB"/>
    <w:rsid w:val="00162B97"/>
    <w:rsid w:val="001636D8"/>
    <w:rsid w:val="00164F6A"/>
    <w:rsid w:val="00165099"/>
    <w:rsid w:val="001659BB"/>
    <w:rsid w:val="00170C32"/>
    <w:rsid w:val="001710DE"/>
    <w:rsid w:val="00171244"/>
    <w:rsid w:val="00172A61"/>
    <w:rsid w:val="00172F50"/>
    <w:rsid w:val="00173A99"/>
    <w:rsid w:val="001761E3"/>
    <w:rsid w:val="00176784"/>
    <w:rsid w:val="00176A63"/>
    <w:rsid w:val="00176B02"/>
    <w:rsid w:val="001810AD"/>
    <w:rsid w:val="00181C84"/>
    <w:rsid w:val="00181F8A"/>
    <w:rsid w:val="00183013"/>
    <w:rsid w:val="00184861"/>
    <w:rsid w:val="00185090"/>
    <w:rsid w:val="0018575D"/>
    <w:rsid w:val="00185B6D"/>
    <w:rsid w:val="001864B9"/>
    <w:rsid w:val="00186A25"/>
    <w:rsid w:val="00186A48"/>
    <w:rsid w:val="001907B2"/>
    <w:rsid w:val="00192E01"/>
    <w:rsid w:val="00192F58"/>
    <w:rsid w:val="00192F82"/>
    <w:rsid w:val="00193265"/>
    <w:rsid w:val="00194989"/>
    <w:rsid w:val="001955BC"/>
    <w:rsid w:val="00195C8D"/>
    <w:rsid w:val="00196E3F"/>
    <w:rsid w:val="00196EAD"/>
    <w:rsid w:val="001A0418"/>
    <w:rsid w:val="001A077F"/>
    <w:rsid w:val="001A1AA4"/>
    <w:rsid w:val="001A2E78"/>
    <w:rsid w:val="001A44FE"/>
    <w:rsid w:val="001A57FB"/>
    <w:rsid w:val="001A670F"/>
    <w:rsid w:val="001B0F74"/>
    <w:rsid w:val="001B2F29"/>
    <w:rsid w:val="001B30B2"/>
    <w:rsid w:val="001B3840"/>
    <w:rsid w:val="001B3A6B"/>
    <w:rsid w:val="001B47DE"/>
    <w:rsid w:val="001B6981"/>
    <w:rsid w:val="001B6C17"/>
    <w:rsid w:val="001B777A"/>
    <w:rsid w:val="001C22A7"/>
    <w:rsid w:val="001C279D"/>
    <w:rsid w:val="001C2C2A"/>
    <w:rsid w:val="001C2E72"/>
    <w:rsid w:val="001C30E7"/>
    <w:rsid w:val="001C340E"/>
    <w:rsid w:val="001C3866"/>
    <w:rsid w:val="001C3DB4"/>
    <w:rsid w:val="001C46BE"/>
    <w:rsid w:val="001C4DCA"/>
    <w:rsid w:val="001C6028"/>
    <w:rsid w:val="001C628B"/>
    <w:rsid w:val="001C67AC"/>
    <w:rsid w:val="001D085C"/>
    <w:rsid w:val="001D1382"/>
    <w:rsid w:val="001D4558"/>
    <w:rsid w:val="001E08D3"/>
    <w:rsid w:val="001E0BAE"/>
    <w:rsid w:val="001E25FA"/>
    <w:rsid w:val="001E2658"/>
    <w:rsid w:val="001E2D82"/>
    <w:rsid w:val="001E2E3E"/>
    <w:rsid w:val="001E40FB"/>
    <w:rsid w:val="001E4824"/>
    <w:rsid w:val="001E543B"/>
    <w:rsid w:val="001E6B2C"/>
    <w:rsid w:val="001E6C30"/>
    <w:rsid w:val="001E6CB1"/>
    <w:rsid w:val="001E7594"/>
    <w:rsid w:val="001E7812"/>
    <w:rsid w:val="001F012A"/>
    <w:rsid w:val="001F05B9"/>
    <w:rsid w:val="001F08BB"/>
    <w:rsid w:val="001F2801"/>
    <w:rsid w:val="001F468C"/>
    <w:rsid w:val="001F5133"/>
    <w:rsid w:val="001F6325"/>
    <w:rsid w:val="00200059"/>
    <w:rsid w:val="002004C6"/>
    <w:rsid w:val="00201CC4"/>
    <w:rsid w:val="002021FB"/>
    <w:rsid w:val="00202A02"/>
    <w:rsid w:val="0020475E"/>
    <w:rsid w:val="002049F2"/>
    <w:rsid w:val="002050DD"/>
    <w:rsid w:val="002057ED"/>
    <w:rsid w:val="002071EC"/>
    <w:rsid w:val="00211E36"/>
    <w:rsid w:val="0021264E"/>
    <w:rsid w:val="00212CB3"/>
    <w:rsid w:val="002133D9"/>
    <w:rsid w:val="0021403B"/>
    <w:rsid w:val="0021460B"/>
    <w:rsid w:val="002151BB"/>
    <w:rsid w:val="00215453"/>
    <w:rsid w:val="00216609"/>
    <w:rsid w:val="00217643"/>
    <w:rsid w:val="002176CE"/>
    <w:rsid w:val="00220400"/>
    <w:rsid w:val="00220C3D"/>
    <w:rsid w:val="00220FF3"/>
    <w:rsid w:val="00221270"/>
    <w:rsid w:val="00221275"/>
    <w:rsid w:val="00221EED"/>
    <w:rsid w:val="00222015"/>
    <w:rsid w:val="00222447"/>
    <w:rsid w:val="0022247C"/>
    <w:rsid w:val="00223DBC"/>
    <w:rsid w:val="0022537E"/>
    <w:rsid w:val="002263CE"/>
    <w:rsid w:val="0022675D"/>
    <w:rsid w:val="0022685F"/>
    <w:rsid w:val="00227A1E"/>
    <w:rsid w:val="00227CEC"/>
    <w:rsid w:val="002333B6"/>
    <w:rsid w:val="002335F0"/>
    <w:rsid w:val="00233F16"/>
    <w:rsid w:val="0023464C"/>
    <w:rsid w:val="00234C1D"/>
    <w:rsid w:val="00235179"/>
    <w:rsid w:val="00236151"/>
    <w:rsid w:val="00236562"/>
    <w:rsid w:val="002373F7"/>
    <w:rsid w:val="00237870"/>
    <w:rsid w:val="00237C22"/>
    <w:rsid w:val="002401BD"/>
    <w:rsid w:val="00242637"/>
    <w:rsid w:val="00242CBE"/>
    <w:rsid w:val="00242FD6"/>
    <w:rsid w:val="00243199"/>
    <w:rsid w:val="00243DD7"/>
    <w:rsid w:val="00245737"/>
    <w:rsid w:val="00245B7F"/>
    <w:rsid w:val="00245B80"/>
    <w:rsid w:val="00246729"/>
    <w:rsid w:val="00247E47"/>
    <w:rsid w:val="0025028C"/>
    <w:rsid w:val="0025082C"/>
    <w:rsid w:val="00250ADA"/>
    <w:rsid w:val="002515A2"/>
    <w:rsid w:val="00254B6C"/>
    <w:rsid w:val="00255299"/>
    <w:rsid w:val="002577B7"/>
    <w:rsid w:val="00257AC5"/>
    <w:rsid w:val="0026085D"/>
    <w:rsid w:val="00261C6D"/>
    <w:rsid w:val="00263347"/>
    <w:rsid w:val="0026569B"/>
    <w:rsid w:val="00265EFC"/>
    <w:rsid w:val="002676A0"/>
    <w:rsid w:val="00267F8D"/>
    <w:rsid w:val="002701A8"/>
    <w:rsid w:val="002701F5"/>
    <w:rsid w:val="00271D1A"/>
    <w:rsid w:val="00271EB8"/>
    <w:rsid w:val="00273339"/>
    <w:rsid w:val="00273888"/>
    <w:rsid w:val="00273EE5"/>
    <w:rsid w:val="002746E7"/>
    <w:rsid w:val="002771C0"/>
    <w:rsid w:val="00280D1E"/>
    <w:rsid w:val="0028177A"/>
    <w:rsid w:val="00282E9B"/>
    <w:rsid w:val="002849C8"/>
    <w:rsid w:val="00285FE0"/>
    <w:rsid w:val="00286385"/>
    <w:rsid w:val="00286668"/>
    <w:rsid w:val="00286E76"/>
    <w:rsid w:val="00287639"/>
    <w:rsid w:val="00287C4C"/>
    <w:rsid w:val="00290256"/>
    <w:rsid w:val="0029172F"/>
    <w:rsid w:val="00291CA7"/>
    <w:rsid w:val="00292B89"/>
    <w:rsid w:val="00292CAE"/>
    <w:rsid w:val="002935A6"/>
    <w:rsid w:val="00293F2B"/>
    <w:rsid w:val="002940B6"/>
    <w:rsid w:val="00294B34"/>
    <w:rsid w:val="00294ECC"/>
    <w:rsid w:val="00295F9B"/>
    <w:rsid w:val="002976A0"/>
    <w:rsid w:val="002A09AF"/>
    <w:rsid w:val="002A0AFB"/>
    <w:rsid w:val="002A0CAA"/>
    <w:rsid w:val="002A211C"/>
    <w:rsid w:val="002A2873"/>
    <w:rsid w:val="002A2AE7"/>
    <w:rsid w:val="002A5838"/>
    <w:rsid w:val="002A663D"/>
    <w:rsid w:val="002B0176"/>
    <w:rsid w:val="002B04AB"/>
    <w:rsid w:val="002B11DA"/>
    <w:rsid w:val="002B1237"/>
    <w:rsid w:val="002B127D"/>
    <w:rsid w:val="002B2CD7"/>
    <w:rsid w:val="002B627F"/>
    <w:rsid w:val="002B6873"/>
    <w:rsid w:val="002C12AE"/>
    <w:rsid w:val="002C1C54"/>
    <w:rsid w:val="002C20CF"/>
    <w:rsid w:val="002C26FC"/>
    <w:rsid w:val="002C28DA"/>
    <w:rsid w:val="002C3066"/>
    <w:rsid w:val="002C3644"/>
    <w:rsid w:val="002D0476"/>
    <w:rsid w:val="002D0AD4"/>
    <w:rsid w:val="002D0CA7"/>
    <w:rsid w:val="002D26F5"/>
    <w:rsid w:val="002D3C58"/>
    <w:rsid w:val="002D44E3"/>
    <w:rsid w:val="002D454D"/>
    <w:rsid w:val="002D4A7D"/>
    <w:rsid w:val="002D59DE"/>
    <w:rsid w:val="002D679F"/>
    <w:rsid w:val="002D7706"/>
    <w:rsid w:val="002E0094"/>
    <w:rsid w:val="002E34ED"/>
    <w:rsid w:val="002E365C"/>
    <w:rsid w:val="002E4C50"/>
    <w:rsid w:val="002E6B2B"/>
    <w:rsid w:val="002E7968"/>
    <w:rsid w:val="002F0088"/>
    <w:rsid w:val="002F141B"/>
    <w:rsid w:val="002F1529"/>
    <w:rsid w:val="002F25C9"/>
    <w:rsid w:val="002F304A"/>
    <w:rsid w:val="002F3BE1"/>
    <w:rsid w:val="002F3E38"/>
    <w:rsid w:val="002F4492"/>
    <w:rsid w:val="002F5F4D"/>
    <w:rsid w:val="002F6279"/>
    <w:rsid w:val="002F666A"/>
    <w:rsid w:val="002F76B9"/>
    <w:rsid w:val="002F7D57"/>
    <w:rsid w:val="00301979"/>
    <w:rsid w:val="003021AB"/>
    <w:rsid w:val="00302FE1"/>
    <w:rsid w:val="0030321A"/>
    <w:rsid w:val="00303839"/>
    <w:rsid w:val="00304000"/>
    <w:rsid w:val="00304DCE"/>
    <w:rsid w:val="00305AD0"/>
    <w:rsid w:val="003079F6"/>
    <w:rsid w:val="003108E8"/>
    <w:rsid w:val="003139FC"/>
    <w:rsid w:val="0031429F"/>
    <w:rsid w:val="003159BD"/>
    <w:rsid w:val="00315BE2"/>
    <w:rsid w:val="00316AFB"/>
    <w:rsid w:val="003205C6"/>
    <w:rsid w:val="00320F81"/>
    <w:rsid w:val="00321657"/>
    <w:rsid w:val="00321A32"/>
    <w:rsid w:val="003226B6"/>
    <w:rsid w:val="003234AD"/>
    <w:rsid w:val="00323864"/>
    <w:rsid w:val="0032506B"/>
    <w:rsid w:val="00325456"/>
    <w:rsid w:val="0032682B"/>
    <w:rsid w:val="0032782B"/>
    <w:rsid w:val="00330780"/>
    <w:rsid w:val="00330DC3"/>
    <w:rsid w:val="0033134D"/>
    <w:rsid w:val="00332432"/>
    <w:rsid w:val="00332F55"/>
    <w:rsid w:val="00333D6F"/>
    <w:rsid w:val="003348F1"/>
    <w:rsid w:val="00334B42"/>
    <w:rsid w:val="00334DF9"/>
    <w:rsid w:val="00335247"/>
    <w:rsid w:val="00335887"/>
    <w:rsid w:val="0033657C"/>
    <w:rsid w:val="00336AE5"/>
    <w:rsid w:val="00340ED6"/>
    <w:rsid w:val="003415A9"/>
    <w:rsid w:val="00341717"/>
    <w:rsid w:val="00341BC0"/>
    <w:rsid w:val="0034523D"/>
    <w:rsid w:val="003455B7"/>
    <w:rsid w:val="0034568D"/>
    <w:rsid w:val="00345D07"/>
    <w:rsid w:val="00346C4C"/>
    <w:rsid w:val="0035021B"/>
    <w:rsid w:val="00351860"/>
    <w:rsid w:val="003529E5"/>
    <w:rsid w:val="0035338A"/>
    <w:rsid w:val="003536EF"/>
    <w:rsid w:val="00355396"/>
    <w:rsid w:val="0035603C"/>
    <w:rsid w:val="00356AB0"/>
    <w:rsid w:val="00356AFE"/>
    <w:rsid w:val="00357A6B"/>
    <w:rsid w:val="0036020D"/>
    <w:rsid w:val="00360E76"/>
    <w:rsid w:val="00362535"/>
    <w:rsid w:val="00363124"/>
    <w:rsid w:val="00363C66"/>
    <w:rsid w:val="00363FE0"/>
    <w:rsid w:val="0036403F"/>
    <w:rsid w:val="0036410B"/>
    <w:rsid w:val="003643F1"/>
    <w:rsid w:val="003656C6"/>
    <w:rsid w:val="00365A01"/>
    <w:rsid w:val="00365A09"/>
    <w:rsid w:val="00365CCE"/>
    <w:rsid w:val="003720FD"/>
    <w:rsid w:val="003724D9"/>
    <w:rsid w:val="00372DCA"/>
    <w:rsid w:val="00373DFE"/>
    <w:rsid w:val="003742FE"/>
    <w:rsid w:val="00374B40"/>
    <w:rsid w:val="00375830"/>
    <w:rsid w:val="00376026"/>
    <w:rsid w:val="00377E24"/>
    <w:rsid w:val="003804CE"/>
    <w:rsid w:val="00380C95"/>
    <w:rsid w:val="00383719"/>
    <w:rsid w:val="003864CF"/>
    <w:rsid w:val="00386744"/>
    <w:rsid w:val="003867C2"/>
    <w:rsid w:val="003905C9"/>
    <w:rsid w:val="00390997"/>
    <w:rsid w:val="00392238"/>
    <w:rsid w:val="003926B9"/>
    <w:rsid w:val="003928E7"/>
    <w:rsid w:val="00393FE0"/>
    <w:rsid w:val="00394C46"/>
    <w:rsid w:val="00396217"/>
    <w:rsid w:val="00396604"/>
    <w:rsid w:val="00396778"/>
    <w:rsid w:val="00396957"/>
    <w:rsid w:val="00396CD4"/>
    <w:rsid w:val="003976BF"/>
    <w:rsid w:val="003A046C"/>
    <w:rsid w:val="003A0717"/>
    <w:rsid w:val="003A327C"/>
    <w:rsid w:val="003A3BE8"/>
    <w:rsid w:val="003A4DD8"/>
    <w:rsid w:val="003A54A3"/>
    <w:rsid w:val="003A5B39"/>
    <w:rsid w:val="003A6735"/>
    <w:rsid w:val="003A6A15"/>
    <w:rsid w:val="003A6AC2"/>
    <w:rsid w:val="003A6DD1"/>
    <w:rsid w:val="003B00DA"/>
    <w:rsid w:val="003B1642"/>
    <w:rsid w:val="003B21B5"/>
    <w:rsid w:val="003B28E5"/>
    <w:rsid w:val="003B35A3"/>
    <w:rsid w:val="003B4B67"/>
    <w:rsid w:val="003B4EBA"/>
    <w:rsid w:val="003B6EE1"/>
    <w:rsid w:val="003B6FCA"/>
    <w:rsid w:val="003B73E2"/>
    <w:rsid w:val="003B75CC"/>
    <w:rsid w:val="003B7E50"/>
    <w:rsid w:val="003C14A0"/>
    <w:rsid w:val="003C3394"/>
    <w:rsid w:val="003C4321"/>
    <w:rsid w:val="003C453F"/>
    <w:rsid w:val="003C4EE2"/>
    <w:rsid w:val="003C5E33"/>
    <w:rsid w:val="003C610A"/>
    <w:rsid w:val="003C6981"/>
    <w:rsid w:val="003C7D17"/>
    <w:rsid w:val="003D0150"/>
    <w:rsid w:val="003D1078"/>
    <w:rsid w:val="003D4C15"/>
    <w:rsid w:val="003E03FA"/>
    <w:rsid w:val="003E280E"/>
    <w:rsid w:val="003E281D"/>
    <w:rsid w:val="003E3951"/>
    <w:rsid w:val="003E48C6"/>
    <w:rsid w:val="003E7472"/>
    <w:rsid w:val="003E7E32"/>
    <w:rsid w:val="003F1E2A"/>
    <w:rsid w:val="003F2421"/>
    <w:rsid w:val="003F2995"/>
    <w:rsid w:val="003F485E"/>
    <w:rsid w:val="003F4E20"/>
    <w:rsid w:val="003F5E7A"/>
    <w:rsid w:val="003F73FA"/>
    <w:rsid w:val="003F7824"/>
    <w:rsid w:val="003F7D15"/>
    <w:rsid w:val="004004EE"/>
    <w:rsid w:val="004007C6"/>
    <w:rsid w:val="00400AAC"/>
    <w:rsid w:val="004012DE"/>
    <w:rsid w:val="004029A6"/>
    <w:rsid w:val="00402A6F"/>
    <w:rsid w:val="00403356"/>
    <w:rsid w:val="004039C2"/>
    <w:rsid w:val="00404213"/>
    <w:rsid w:val="00404A1E"/>
    <w:rsid w:val="00405233"/>
    <w:rsid w:val="00405373"/>
    <w:rsid w:val="004054AE"/>
    <w:rsid w:val="00405BC7"/>
    <w:rsid w:val="00406807"/>
    <w:rsid w:val="00410B8C"/>
    <w:rsid w:val="0041242D"/>
    <w:rsid w:val="0041271E"/>
    <w:rsid w:val="00412ED6"/>
    <w:rsid w:val="0041346D"/>
    <w:rsid w:val="004142D5"/>
    <w:rsid w:val="004145E4"/>
    <w:rsid w:val="00416AC4"/>
    <w:rsid w:val="004170F3"/>
    <w:rsid w:val="00420400"/>
    <w:rsid w:val="00421C97"/>
    <w:rsid w:val="004237D9"/>
    <w:rsid w:val="0042384A"/>
    <w:rsid w:val="00425505"/>
    <w:rsid w:val="00425E01"/>
    <w:rsid w:val="0042779F"/>
    <w:rsid w:val="00427BB1"/>
    <w:rsid w:val="00430CB7"/>
    <w:rsid w:val="00430F97"/>
    <w:rsid w:val="0043136F"/>
    <w:rsid w:val="00431469"/>
    <w:rsid w:val="004315AA"/>
    <w:rsid w:val="0043190D"/>
    <w:rsid w:val="00432763"/>
    <w:rsid w:val="00433B4D"/>
    <w:rsid w:val="004342D2"/>
    <w:rsid w:val="00434649"/>
    <w:rsid w:val="00434C42"/>
    <w:rsid w:val="00435635"/>
    <w:rsid w:val="00435B67"/>
    <w:rsid w:val="004363AE"/>
    <w:rsid w:val="00436FA4"/>
    <w:rsid w:val="00440349"/>
    <w:rsid w:val="00441011"/>
    <w:rsid w:val="004410ED"/>
    <w:rsid w:val="0044174C"/>
    <w:rsid w:val="00441E98"/>
    <w:rsid w:val="00441FDF"/>
    <w:rsid w:val="0044390D"/>
    <w:rsid w:val="00443BD9"/>
    <w:rsid w:val="00443CEB"/>
    <w:rsid w:val="00444873"/>
    <w:rsid w:val="0044524A"/>
    <w:rsid w:val="0044601C"/>
    <w:rsid w:val="004469C3"/>
    <w:rsid w:val="00446B31"/>
    <w:rsid w:val="00446B66"/>
    <w:rsid w:val="00447303"/>
    <w:rsid w:val="004475F4"/>
    <w:rsid w:val="00447BA4"/>
    <w:rsid w:val="00450A83"/>
    <w:rsid w:val="00451BFB"/>
    <w:rsid w:val="00452262"/>
    <w:rsid w:val="004531D0"/>
    <w:rsid w:val="00453D2D"/>
    <w:rsid w:val="00454070"/>
    <w:rsid w:val="0045508B"/>
    <w:rsid w:val="004552A8"/>
    <w:rsid w:val="00455417"/>
    <w:rsid w:val="00455D8D"/>
    <w:rsid w:val="0046294A"/>
    <w:rsid w:val="00462BF0"/>
    <w:rsid w:val="0046301D"/>
    <w:rsid w:val="004637BD"/>
    <w:rsid w:val="00463AAD"/>
    <w:rsid w:val="00463DDB"/>
    <w:rsid w:val="00464085"/>
    <w:rsid w:val="004652D9"/>
    <w:rsid w:val="0046604D"/>
    <w:rsid w:val="0046642B"/>
    <w:rsid w:val="004670E4"/>
    <w:rsid w:val="004702F8"/>
    <w:rsid w:val="004713AE"/>
    <w:rsid w:val="004728A4"/>
    <w:rsid w:val="004731C1"/>
    <w:rsid w:val="00474272"/>
    <w:rsid w:val="004748ED"/>
    <w:rsid w:val="00475323"/>
    <w:rsid w:val="00475344"/>
    <w:rsid w:val="00475662"/>
    <w:rsid w:val="0047587F"/>
    <w:rsid w:val="00475B55"/>
    <w:rsid w:val="00476461"/>
    <w:rsid w:val="00476706"/>
    <w:rsid w:val="00476720"/>
    <w:rsid w:val="00480D4B"/>
    <w:rsid w:val="00481ECB"/>
    <w:rsid w:val="00484432"/>
    <w:rsid w:val="004863DC"/>
    <w:rsid w:val="00486E2A"/>
    <w:rsid w:val="00487ADA"/>
    <w:rsid w:val="00490041"/>
    <w:rsid w:val="004906C7"/>
    <w:rsid w:val="004911E4"/>
    <w:rsid w:val="00491872"/>
    <w:rsid w:val="004925B7"/>
    <w:rsid w:val="004948B7"/>
    <w:rsid w:val="004949FB"/>
    <w:rsid w:val="00494A9B"/>
    <w:rsid w:val="004955E2"/>
    <w:rsid w:val="00495F79"/>
    <w:rsid w:val="00497B9A"/>
    <w:rsid w:val="00497F0E"/>
    <w:rsid w:val="004A0475"/>
    <w:rsid w:val="004A1E6A"/>
    <w:rsid w:val="004A1FDA"/>
    <w:rsid w:val="004A1FE7"/>
    <w:rsid w:val="004A2393"/>
    <w:rsid w:val="004A27EE"/>
    <w:rsid w:val="004A4C11"/>
    <w:rsid w:val="004A5E41"/>
    <w:rsid w:val="004A7426"/>
    <w:rsid w:val="004A784C"/>
    <w:rsid w:val="004B026B"/>
    <w:rsid w:val="004B08B3"/>
    <w:rsid w:val="004B0B74"/>
    <w:rsid w:val="004B14B5"/>
    <w:rsid w:val="004B14F3"/>
    <w:rsid w:val="004B2184"/>
    <w:rsid w:val="004B2336"/>
    <w:rsid w:val="004B2F2C"/>
    <w:rsid w:val="004B41E7"/>
    <w:rsid w:val="004B4757"/>
    <w:rsid w:val="004B47D9"/>
    <w:rsid w:val="004B5575"/>
    <w:rsid w:val="004B5748"/>
    <w:rsid w:val="004B633E"/>
    <w:rsid w:val="004B70EF"/>
    <w:rsid w:val="004B7A7C"/>
    <w:rsid w:val="004C1EFD"/>
    <w:rsid w:val="004C38B5"/>
    <w:rsid w:val="004C3AAF"/>
    <w:rsid w:val="004C4583"/>
    <w:rsid w:val="004C5823"/>
    <w:rsid w:val="004C589D"/>
    <w:rsid w:val="004C5FF1"/>
    <w:rsid w:val="004C75ED"/>
    <w:rsid w:val="004D03E5"/>
    <w:rsid w:val="004D0D9D"/>
    <w:rsid w:val="004D2AB1"/>
    <w:rsid w:val="004D3B98"/>
    <w:rsid w:val="004D3FE0"/>
    <w:rsid w:val="004D4447"/>
    <w:rsid w:val="004D4A72"/>
    <w:rsid w:val="004D4B30"/>
    <w:rsid w:val="004D5C54"/>
    <w:rsid w:val="004E129C"/>
    <w:rsid w:val="004E1985"/>
    <w:rsid w:val="004E3EF4"/>
    <w:rsid w:val="004E40D9"/>
    <w:rsid w:val="004E4420"/>
    <w:rsid w:val="004E448B"/>
    <w:rsid w:val="004E4AB7"/>
    <w:rsid w:val="004E512D"/>
    <w:rsid w:val="004E6B1F"/>
    <w:rsid w:val="004E6D1D"/>
    <w:rsid w:val="004E70B7"/>
    <w:rsid w:val="004E76C2"/>
    <w:rsid w:val="004E778F"/>
    <w:rsid w:val="004E77FB"/>
    <w:rsid w:val="004F0886"/>
    <w:rsid w:val="004F3848"/>
    <w:rsid w:val="004F3CC2"/>
    <w:rsid w:val="004F3FE9"/>
    <w:rsid w:val="004F4FB9"/>
    <w:rsid w:val="004F59B6"/>
    <w:rsid w:val="0050100F"/>
    <w:rsid w:val="00501251"/>
    <w:rsid w:val="005017DA"/>
    <w:rsid w:val="005019A9"/>
    <w:rsid w:val="005026C4"/>
    <w:rsid w:val="00502F92"/>
    <w:rsid w:val="005036AA"/>
    <w:rsid w:val="00503E51"/>
    <w:rsid w:val="00503FE0"/>
    <w:rsid w:val="0050445D"/>
    <w:rsid w:val="00504B76"/>
    <w:rsid w:val="0050521F"/>
    <w:rsid w:val="005059BD"/>
    <w:rsid w:val="00505DC6"/>
    <w:rsid w:val="00506886"/>
    <w:rsid w:val="005076CD"/>
    <w:rsid w:val="00507A81"/>
    <w:rsid w:val="00507E72"/>
    <w:rsid w:val="00512CDB"/>
    <w:rsid w:val="00514993"/>
    <w:rsid w:val="00515241"/>
    <w:rsid w:val="00515602"/>
    <w:rsid w:val="005162DB"/>
    <w:rsid w:val="005169DD"/>
    <w:rsid w:val="005174CF"/>
    <w:rsid w:val="00520217"/>
    <w:rsid w:val="0052024D"/>
    <w:rsid w:val="00520D7B"/>
    <w:rsid w:val="005221A3"/>
    <w:rsid w:val="00522ACB"/>
    <w:rsid w:val="005249B2"/>
    <w:rsid w:val="0052595D"/>
    <w:rsid w:val="00526D80"/>
    <w:rsid w:val="00527126"/>
    <w:rsid w:val="00527A40"/>
    <w:rsid w:val="00530621"/>
    <w:rsid w:val="005318FE"/>
    <w:rsid w:val="005320FA"/>
    <w:rsid w:val="0053217B"/>
    <w:rsid w:val="00532FA7"/>
    <w:rsid w:val="00534337"/>
    <w:rsid w:val="005347E7"/>
    <w:rsid w:val="0053581A"/>
    <w:rsid w:val="00535845"/>
    <w:rsid w:val="00535ED9"/>
    <w:rsid w:val="005401B1"/>
    <w:rsid w:val="005401CF"/>
    <w:rsid w:val="005412EF"/>
    <w:rsid w:val="00541ACE"/>
    <w:rsid w:val="005438AB"/>
    <w:rsid w:val="00543C99"/>
    <w:rsid w:val="0054404C"/>
    <w:rsid w:val="00544872"/>
    <w:rsid w:val="00544A83"/>
    <w:rsid w:val="00544D6C"/>
    <w:rsid w:val="00544D95"/>
    <w:rsid w:val="005466EE"/>
    <w:rsid w:val="00547608"/>
    <w:rsid w:val="0054791E"/>
    <w:rsid w:val="00547D31"/>
    <w:rsid w:val="0055029A"/>
    <w:rsid w:val="005503A5"/>
    <w:rsid w:val="00550C6B"/>
    <w:rsid w:val="005517E2"/>
    <w:rsid w:val="0055209E"/>
    <w:rsid w:val="005520DD"/>
    <w:rsid w:val="0055307D"/>
    <w:rsid w:val="005561C1"/>
    <w:rsid w:val="005565CC"/>
    <w:rsid w:val="00557778"/>
    <w:rsid w:val="0055778C"/>
    <w:rsid w:val="00562835"/>
    <w:rsid w:val="00564969"/>
    <w:rsid w:val="00564A2A"/>
    <w:rsid w:val="00564E32"/>
    <w:rsid w:val="00564F80"/>
    <w:rsid w:val="00565B5A"/>
    <w:rsid w:val="0056602E"/>
    <w:rsid w:val="00566363"/>
    <w:rsid w:val="005675D5"/>
    <w:rsid w:val="0056762D"/>
    <w:rsid w:val="005701A8"/>
    <w:rsid w:val="00571088"/>
    <w:rsid w:val="005712CC"/>
    <w:rsid w:val="0057246F"/>
    <w:rsid w:val="00573942"/>
    <w:rsid w:val="00575491"/>
    <w:rsid w:val="00576578"/>
    <w:rsid w:val="00576718"/>
    <w:rsid w:val="00576C14"/>
    <w:rsid w:val="00580A29"/>
    <w:rsid w:val="00580C8F"/>
    <w:rsid w:val="0058181F"/>
    <w:rsid w:val="00581E09"/>
    <w:rsid w:val="00582789"/>
    <w:rsid w:val="0058556E"/>
    <w:rsid w:val="005865A8"/>
    <w:rsid w:val="00586B4D"/>
    <w:rsid w:val="00587441"/>
    <w:rsid w:val="005901BE"/>
    <w:rsid w:val="0059085F"/>
    <w:rsid w:val="0059211C"/>
    <w:rsid w:val="005931A3"/>
    <w:rsid w:val="005937D3"/>
    <w:rsid w:val="00594D28"/>
    <w:rsid w:val="00595322"/>
    <w:rsid w:val="00596EAC"/>
    <w:rsid w:val="00597E5C"/>
    <w:rsid w:val="005A03EA"/>
    <w:rsid w:val="005A06BA"/>
    <w:rsid w:val="005A0AEF"/>
    <w:rsid w:val="005A2C38"/>
    <w:rsid w:val="005A5113"/>
    <w:rsid w:val="005A6F7E"/>
    <w:rsid w:val="005A7420"/>
    <w:rsid w:val="005B04D4"/>
    <w:rsid w:val="005B1C21"/>
    <w:rsid w:val="005B2179"/>
    <w:rsid w:val="005B3781"/>
    <w:rsid w:val="005B3C86"/>
    <w:rsid w:val="005B58FB"/>
    <w:rsid w:val="005B5B1F"/>
    <w:rsid w:val="005B5DD7"/>
    <w:rsid w:val="005B60DE"/>
    <w:rsid w:val="005B67A4"/>
    <w:rsid w:val="005B7149"/>
    <w:rsid w:val="005C185D"/>
    <w:rsid w:val="005C1AC9"/>
    <w:rsid w:val="005C2A36"/>
    <w:rsid w:val="005C2CDB"/>
    <w:rsid w:val="005C419B"/>
    <w:rsid w:val="005C4C90"/>
    <w:rsid w:val="005C796E"/>
    <w:rsid w:val="005C7BFE"/>
    <w:rsid w:val="005D0EB1"/>
    <w:rsid w:val="005D24C2"/>
    <w:rsid w:val="005D2513"/>
    <w:rsid w:val="005D47CF"/>
    <w:rsid w:val="005D6558"/>
    <w:rsid w:val="005D712F"/>
    <w:rsid w:val="005D7D14"/>
    <w:rsid w:val="005E005E"/>
    <w:rsid w:val="005E0605"/>
    <w:rsid w:val="005E06F2"/>
    <w:rsid w:val="005E0F87"/>
    <w:rsid w:val="005E22D1"/>
    <w:rsid w:val="005E22DB"/>
    <w:rsid w:val="005E2655"/>
    <w:rsid w:val="005E305F"/>
    <w:rsid w:val="005E31CA"/>
    <w:rsid w:val="005E31F1"/>
    <w:rsid w:val="005E3A53"/>
    <w:rsid w:val="005E41AA"/>
    <w:rsid w:val="005E4F31"/>
    <w:rsid w:val="005E5B0C"/>
    <w:rsid w:val="005E5E37"/>
    <w:rsid w:val="005E5ECB"/>
    <w:rsid w:val="005E5F4A"/>
    <w:rsid w:val="005E6990"/>
    <w:rsid w:val="005E7F90"/>
    <w:rsid w:val="005F0C99"/>
    <w:rsid w:val="005F1389"/>
    <w:rsid w:val="005F3194"/>
    <w:rsid w:val="005F3576"/>
    <w:rsid w:val="005F4DDA"/>
    <w:rsid w:val="005F6056"/>
    <w:rsid w:val="005F639A"/>
    <w:rsid w:val="005F6BC3"/>
    <w:rsid w:val="005F6CDE"/>
    <w:rsid w:val="005F7378"/>
    <w:rsid w:val="006011F8"/>
    <w:rsid w:val="006030DB"/>
    <w:rsid w:val="00603EA5"/>
    <w:rsid w:val="0060420E"/>
    <w:rsid w:val="00604245"/>
    <w:rsid w:val="00604BBB"/>
    <w:rsid w:val="006058F5"/>
    <w:rsid w:val="00605AF1"/>
    <w:rsid w:val="00605F5A"/>
    <w:rsid w:val="00606E68"/>
    <w:rsid w:val="0060787F"/>
    <w:rsid w:val="0060793D"/>
    <w:rsid w:val="0061014A"/>
    <w:rsid w:val="00610AA6"/>
    <w:rsid w:val="00611E44"/>
    <w:rsid w:val="006121FF"/>
    <w:rsid w:val="006138DF"/>
    <w:rsid w:val="006142B8"/>
    <w:rsid w:val="006144A0"/>
    <w:rsid w:val="00615511"/>
    <w:rsid w:val="00617E6B"/>
    <w:rsid w:val="00622727"/>
    <w:rsid w:val="00622E8F"/>
    <w:rsid w:val="006231E1"/>
    <w:rsid w:val="00623382"/>
    <w:rsid w:val="00623DAF"/>
    <w:rsid w:val="006249B4"/>
    <w:rsid w:val="00624F29"/>
    <w:rsid w:val="00625238"/>
    <w:rsid w:val="00625C09"/>
    <w:rsid w:val="0062625F"/>
    <w:rsid w:val="00626B19"/>
    <w:rsid w:val="00626CD8"/>
    <w:rsid w:val="00627360"/>
    <w:rsid w:val="00627A28"/>
    <w:rsid w:val="00627D1A"/>
    <w:rsid w:val="00631766"/>
    <w:rsid w:val="0063205F"/>
    <w:rsid w:val="006325AC"/>
    <w:rsid w:val="006327D4"/>
    <w:rsid w:val="0063354B"/>
    <w:rsid w:val="0063495E"/>
    <w:rsid w:val="00634EDA"/>
    <w:rsid w:val="006367BF"/>
    <w:rsid w:val="00637DCD"/>
    <w:rsid w:val="00641CA5"/>
    <w:rsid w:val="00641E7D"/>
    <w:rsid w:val="00643E6E"/>
    <w:rsid w:val="006447F0"/>
    <w:rsid w:val="0064779B"/>
    <w:rsid w:val="00650824"/>
    <w:rsid w:val="00652F15"/>
    <w:rsid w:val="006550B8"/>
    <w:rsid w:val="006559A7"/>
    <w:rsid w:val="0065629A"/>
    <w:rsid w:val="006564DA"/>
    <w:rsid w:val="00656CFF"/>
    <w:rsid w:val="0065782D"/>
    <w:rsid w:val="00657DFE"/>
    <w:rsid w:val="00657EA0"/>
    <w:rsid w:val="00661A7D"/>
    <w:rsid w:val="0066340E"/>
    <w:rsid w:val="006643E9"/>
    <w:rsid w:val="0066475D"/>
    <w:rsid w:val="006650AC"/>
    <w:rsid w:val="0066551A"/>
    <w:rsid w:val="00666060"/>
    <w:rsid w:val="00666307"/>
    <w:rsid w:val="0066642F"/>
    <w:rsid w:val="00667A7F"/>
    <w:rsid w:val="00670322"/>
    <w:rsid w:val="00672317"/>
    <w:rsid w:val="00673367"/>
    <w:rsid w:val="00674124"/>
    <w:rsid w:val="00675C28"/>
    <w:rsid w:val="00675D83"/>
    <w:rsid w:val="00677565"/>
    <w:rsid w:val="0068015D"/>
    <w:rsid w:val="00680F31"/>
    <w:rsid w:val="00681B0E"/>
    <w:rsid w:val="00681BC5"/>
    <w:rsid w:val="00684227"/>
    <w:rsid w:val="0068566B"/>
    <w:rsid w:val="006861D4"/>
    <w:rsid w:val="00686C7D"/>
    <w:rsid w:val="00690EC8"/>
    <w:rsid w:val="00691836"/>
    <w:rsid w:val="00692013"/>
    <w:rsid w:val="0069212A"/>
    <w:rsid w:val="0069226D"/>
    <w:rsid w:val="00692F65"/>
    <w:rsid w:val="0069357B"/>
    <w:rsid w:val="0069379B"/>
    <w:rsid w:val="006941C8"/>
    <w:rsid w:val="00694E4D"/>
    <w:rsid w:val="0069641F"/>
    <w:rsid w:val="00696CF0"/>
    <w:rsid w:val="006978E4"/>
    <w:rsid w:val="00697B7C"/>
    <w:rsid w:val="006A09A0"/>
    <w:rsid w:val="006A1B34"/>
    <w:rsid w:val="006A3759"/>
    <w:rsid w:val="006A42A3"/>
    <w:rsid w:val="006A4425"/>
    <w:rsid w:val="006A5A29"/>
    <w:rsid w:val="006A7928"/>
    <w:rsid w:val="006B01F0"/>
    <w:rsid w:val="006B10EB"/>
    <w:rsid w:val="006B12FD"/>
    <w:rsid w:val="006B158C"/>
    <w:rsid w:val="006B28C4"/>
    <w:rsid w:val="006B2C43"/>
    <w:rsid w:val="006B3CC4"/>
    <w:rsid w:val="006B3ECE"/>
    <w:rsid w:val="006B4B41"/>
    <w:rsid w:val="006B5A01"/>
    <w:rsid w:val="006B7539"/>
    <w:rsid w:val="006C0660"/>
    <w:rsid w:val="006C0CBD"/>
    <w:rsid w:val="006C2100"/>
    <w:rsid w:val="006C31FC"/>
    <w:rsid w:val="006C3B01"/>
    <w:rsid w:val="006C418A"/>
    <w:rsid w:val="006C51CE"/>
    <w:rsid w:val="006C58E9"/>
    <w:rsid w:val="006C617B"/>
    <w:rsid w:val="006C75ED"/>
    <w:rsid w:val="006C7E9E"/>
    <w:rsid w:val="006C7F18"/>
    <w:rsid w:val="006C7F4D"/>
    <w:rsid w:val="006D04C6"/>
    <w:rsid w:val="006D1B65"/>
    <w:rsid w:val="006D25A7"/>
    <w:rsid w:val="006D5C52"/>
    <w:rsid w:val="006D722E"/>
    <w:rsid w:val="006D758E"/>
    <w:rsid w:val="006D7A12"/>
    <w:rsid w:val="006D7B35"/>
    <w:rsid w:val="006D7EE3"/>
    <w:rsid w:val="006E1DA6"/>
    <w:rsid w:val="006E2487"/>
    <w:rsid w:val="006E4EE3"/>
    <w:rsid w:val="006E6303"/>
    <w:rsid w:val="006E731F"/>
    <w:rsid w:val="006E7678"/>
    <w:rsid w:val="006F1C25"/>
    <w:rsid w:val="006F307B"/>
    <w:rsid w:val="006F387E"/>
    <w:rsid w:val="006F3B7F"/>
    <w:rsid w:val="006F4046"/>
    <w:rsid w:val="006F4322"/>
    <w:rsid w:val="006F698D"/>
    <w:rsid w:val="006F6A1A"/>
    <w:rsid w:val="006F7702"/>
    <w:rsid w:val="006F77E4"/>
    <w:rsid w:val="00700216"/>
    <w:rsid w:val="007002CC"/>
    <w:rsid w:val="00700409"/>
    <w:rsid w:val="0070078A"/>
    <w:rsid w:val="00700820"/>
    <w:rsid w:val="00701739"/>
    <w:rsid w:val="00702BC2"/>
    <w:rsid w:val="0070400B"/>
    <w:rsid w:val="00706414"/>
    <w:rsid w:val="00706659"/>
    <w:rsid w:val="00706912"/>
    <w:rsid w:val="00707951"/>
    <w:rsid w:val="00707EC0"/>
    <w:rsid w:val="00710DEA"/>
    <w:rsid w:val="0071112D"/>
    <w:rsid w:val="0071194F"/>
    <w:rsid w:val="00712E07"/>
    <w:rsid w:val="0071399E"/>
    <w:rsid w:val="0071484F"/>
    <w:rsid w:val="007178E1"/>
    <w:rsid w:val="00717A6D"/>
    <w:rsid w:val="00717E0C"/>
    <w:rsid w:val="00720204"/>
    <w:rsid w:val="0072182F"/>
    <w:rsid w:val="00721C86"/>
    <w:rsid w:val="00721D29"/>
    <w:rsid w:val="00723559"/>
    <w:rsid w:val="007237EE"/>
    <w:rsid w:val="00724215"/>
    <w:rsid w:val="007244BA"/>
    <w:rsid w:val="0072518B"/>
    <w:rsid w:val="00731064"/>
    <w:rsid w:val="00732131"/>
    <w:rsid w:val="007321D0"/>
    <w:rsid w:val="00732EAA"/>
    <w:rsid w:val="007342B4"/>
    <w:rsid w:val="00734D2E"/>
    <w:rsid w:val="0073593B"/>
    <w:rsid w:val="00735D75"/>
    <w:rsid w:val="00735E9D"/>
    <w:rsid w:val="007360AB"/>
    <w:rsid w:val="007375F6"/>
    <w:rsid w:val="0073768E"/>
    <w:rsid w:val="00737DEA"/>
    <w:rsid w:val="00740575"/>
    <w:rsid w:val="00741176"/>
    <w:rsid w:val="0074178F"/>
    <w:rsid w:val="00742A86"/>
    <w:rsid w:val="00743555"/>
    <w:rsid w:val="00744046"/>
    <w:rsid w:val="007442AC"/>
    <w:rsid w:val="0074443A"/>
    <w:rsid w:val="007455E8"/>
    <w:rsid w:val="00745855"/>
    <w:rsid w:val="007458CC"/>
    <w:rsid w:val="00746D69"/>
    <w:rsid w:val="00746FC8"/>
    <w:rsid w:val="00747A1E"/>
    <w:rsid w:val="00750B87"/>
    <w:rsid w:val="00750BD5"/>
    <w:rsid w:val="00750CBA"/>
    <w:rsid w:val="00750FB6"/>
    <w:rsid w:val="007517D7"/>
    <w:rsid w:val="007518F5"/>
    <w:rsid w:val="00752182"/>
    <w:rsid w:val="007536E4"/>
    <w:rsid w:val="00753D57"/>
    <w:rsid w:val="00754409"/>
    <w:rsid w:val="00754589"/>
    <w:rsid w:val="0075579C"/>
    <w:rsid w:val="00755D03"/>
    <w:rsid w:val="007572E8"/>
    <w:rsid w:val="007578BE"/>
    <w:rsid w:val="00757CC9"/>
    <w:rsid w:val="00760F21"/>
    <w:rsid w:val="00761639"/>
    <w:rsid w:val="00761EA4"/>
    <w:rsid w:val="0076323F"/>
    <w:rsid w:val="007647FE"/>
    <w:rsid w:val="00765D7E"/>
    <w:rsid w:val="00765E04"/>
    <w:rsid w:val="00765E33"/>
    <w:rsid w:val="007664CD"/>
    <w:rsid w:val="0076782E"/>
    <w:rsid w:val="00770F16"/>
    <w:rsid w:val="00771174"/>
    <w:rsid w:val="00771DC5"/>
    <w:rsid w:val="00771E77"/>
    <w:rsid w:val="00772241"/>
    <w:rsid w:val="007733AB"/>
    <w:rsid w:val="007735FC"/>
    <w:rsid w:val="007738AB"/>
    <w:rsid w:val="00774D0A"/>
    <w:rsid w:val="00775277"/>
    <w:rsid w:val="0077575B"/>
    <w:rsid w:val="007759E6"/>
    <w:rsid w:val="00776DC7"/>
    <w:rsid w:val="00780293"/>
    <w:rsid w:val="007807BF"/>
    <w:rsid w:val="00780F61"/>
    <w:rsid w:val="00781407"/>
    <w:rsid w:val="0078165A"/>
    <w:rsid w:val="007816E2"/>
    <w:rsid w:val="0078245F"/>
    <w:rsid w:val="00783D10"/>
    <w:rsid w:val="00783DD1"/>
    <w:rsid w:val="00784A2C"/>
    <w:rsid w:val="0078529B"/>
    <w:rsid w:val="00786265"/>
    <w:rsid w:val="00790EDE"/>
    <w:rsid w:val="00791517"/>
    <w:rsid w:val="00794387"/>
    <w:rsid w:val="007968CC"/>
    <w:rsid w:val="007977FC"/>
    <w:rsid w:val="007A0358"/>
    <w:rsid w:val="007A155E"/>
    <w:rsid w:val="007A184A"/>
    <w:rsid w:val="007A34D1"/>
    <w:rsid w:val="007A3D6A"/>
    <w:rsid w:val="007A3D80"/>
    <w:rsid w:val="007A437D"/>
    <w:rsid w:val="007A4634"/>
    <w:rsid w:val="007A5960"/>
    <w:rsid w:val="007A6887"/>
    <w:rsid w:val="007A6F3D"/>
    <w:rsid w:val="007A70AC"/>
    <w:rsid w:val="007B0DA5"/>
    <w:rsid w:val="007B19CF"/>
    <w:rsid w:val="007B2074"/>
    <w:rsid w:val="007B2B48"/>
    <w:rsid w:val="007B3374"/>
    <w:rsid w:val="007B37E5"/>
    <w:rsid w:val="007B3A9A"/>
    <w:rsid w:val="007C0B0C"/>
    <w:rsid w:val="007C12EF"/>
    <w:rsid w:val="007C3241"/>
    <w:rsid w:val="007C36BB"/>
    <w:rsid w:val="007C397F"/>
    <w:rsid w:val="007C3AE1"/>
    <w:rsid w:val="007C3C71"/>
    <w:rsid w:val="007C4155"/>
    <w:rsid w:val="007C6767"/>
    <w:rsid w:val="007D00B8"/>
    <w:rsid w:val="007D06C3"/>
    <w:rsid w:val="007D106E"/>
    <w:rsid w:val="007D22EC"/>
    <w:rsid w:val="007D26FB"/>
    <w:rsid w:val="007D2742"/>
    <w:rsid w:val="007D29C9"/>
    <w:rsid w:val="007D3C80"/>
    <w:rsid w:val="007D4CE3"/>
    <w:rsid w:val="007D52D4"/>
    <w:rsid w:val="007D5F8E"/>
    <w:rsid w:val="007D6019"/>
    <w:rsid w:val="007D609D"/>
    <w:rsid w:val="007D667A"/>
    <w:rsid w:val="007D6F79"/>
    <w:rsid w:val="007D7318"/>
    <w:rsid w:val="007E1F83"/>
    <w:rsid w:val="007E4891"/>
    <w:rsid w:val="007E4E85"/>
    <w:rsid w:val="007E5D16"/>
    <w:rsid w:val="007E621F"/>
    <w:rsid w:val="007E6B2B"/>
    <w:rsid w:val="007E7D7D"/>
    <w:rsid w:val="007E7F96"/>
    <w:rsid w:val="007F1547"/>
    <w:rsid w:val="007F1AF0"/>
    <w:rsid w:val="007F1F63"/>
    <w:rsid w:val="007F2D26"/>
    <w:rsid w:val="007F3E30"/>
    <w:rsid w:val="007F5B95"/>
    <w:rsid w:val="007F70E3"/>
    <w:rsid w:val="008000E7"/>
    <w:rsid w:val="008025C5"/>
    <w:rsid w:val="00803366"/>
    <w:rsid w:val="00803EF3"/>
    <w:rsid w:val="0080569A"/>
    <w:rsid w:val="00807174"/>
    <w:rsid w:val="008072A8"/>
    <w:rsid w:val="0080744C"/>
    <w:rsid w:val="00807A5B"/>
    <w:rsid w:val="00807E63"/>
    <w:rsid w:val="00810361"/>
    <w:rsid w:val="0081080B"/>
    <w:rsid w:val="008113B1"/>
    <w:rsid w:val="008115DE"/>
    <w:rsid w:val="00811B94"/>
    <w:rsid w:val="008121D3"/>
    <w:rsid w:val="008125B5"/>
    <w:rsid w:val="00814AB6"/>
    <w:rsid w:val="008151DB"/>
    <w:rsid w:val="00815438"/>
    <w:rsid w:val="008156C6"/>
    <w:rsid w:val="00817D7C"/>
    <w:rsid w:val="00823363"/>
    <w:rsid w:val="008240AD"/>
    <w:rsid w:val="00824BB7"/>
    <w:rsid w:val="00826F81"/>
    <w:rsid w:val="008275DC"/>
    <w:rsid w:val="0082788F"/>
    <w:rsid w:val="00827CE1"/>
    <w:rsid w:val="0083080F"/>
    <w:rsid w:val="008309E3"/>
    <w:rsid w:val="008312C9"/>
    <w:rsid w:val="008318D2"/>
    <w:rsid w:val="00832446"/>
    <w:rsid w:val="00833796"/>
    <w:rsid w:val="008354F9"/>
    <w:rsid w:val="00835D96"/>
    <w:rsid w:val="00837DC5"/>
    <w:rsid w:val="00841807"/>
    <w:rsid w:val="008422BD"/>
    <w:rsid w:val="00842B21"/>
    <w:rsid w:val="00842E29"/>
    <w:rsid w:val="0084418C"/>
    <w:rsid w:val="00844623"/>
    <w:rsid w:val="00844B08"/>
    <w:rsid w:val="00844CD9"/>
    <w:rsid w:val="00847A91"/>
    <w:rsid w:val="0085050B"/>
    <w:rsid w:val="0085050E"/>
    <w:rsid w:val="00851637"/>
    <w:rsid w:val="0085281B"/>
    <w:rsid w:val="00853351"/>
    <w:rsid w:val="008539FA"/>
    <w:rsid w:val="00855959"/>
    <w:rsid w:val="00855E70"/>
    <w:rsid w:val="00855F49"/>
    <w:rsid w:val="00857016"/>
    <w:rsid w:val="00857719"/>
    <w:rsid w:val="00857984"/>
    <w:rsid w:val="00861AF1"/>
    <w:rsid w:val="0086215B"/>
    <w:rsid w:val="0086391E"/>
    <w:rsid w:val="00864AF5"/>
    <w:rsid w:val="008651ED"/>
    <w:rsid w:val="0086595B"/>
    <w:rsid w:val="008674CD"/>
    <w:rsid w:val="00870B91"/>
    <w:rsid w:val="008718F3"/>
    <w:rsid w:val="008722BC"/>
    <w:rsid w:val="00873D36"/>
    <w:rsid w:val="00875A59"/>
    <w:rsid w:val="00877A8F"/>
    <w:rsid w:val="0088073C"/>
    <w:rsid w:val="00880EEE"/>
    <w:rsid w:val="008812E4"/>
    <w:rsid w:val="00882288"/>
    <w:rsid w:val="00882299"/>
    <w:rsid w:val="00882AE5"/>
    <w:rsid w:val="00882CE6"/>
    <w:rsid w:val="00883563"/>
    <w:rsid w:val="00883C4B"/>
    <w:rsid w:val="00884D3F"/>
    <w:rsid w:val="00885427"/>
    <w:rsid w:val="00886734"/>
    <w:rsid w:val="00891B3E"/>
    <w:rsid w:val="008922B4"/>
    <w:rsid w:val="00893C3B"/>
    <w:rsid w:val="008943B6"/>
    <w:rsid w:val="0089558E"/>
    <w:rsid w:val="008959A3"/>
    <w:rsid w:val="00895B64"/>
    <w:rsid w:val="008966E2"/>
    <w:rsid w:val="008A03AF"/>
    <w:rsid w:val="008A04F6"/>
    <w:rsid w:val="008A23F3"/>
    <w:rsid w:val="008A3084"/>
    <w:rsid w:val="008A3206"/>
    <w:rsid w:val="008A377E"/>
    <w:rsid w:val="008A5F8E"/>
    <w:rsid w:val="008A5FBA"/>
    <w:rsid w:val="008A7873"/>
    <w:rsid w:val="008A78CB"/>
    <w:rsid w:val="008B24B4"/>
    <w:rsid w:val="008B2864"/>
    <w:rsid w:val="008B2987"/>
    <w:rsid w:val="008B2A32"/>
    <w:rsid w:val="008B311F"/>
    <w:rsid w:val="008B3464"/>
    <w:rsid w:val="008B50F0"/>
    <w:rsid w:val="008B56C3"/>
    <w:rsid w:val="008B65EF"/>
    <w:rsid w:val="008B7184"/>
    <w:rsid w:val="008C036E"/>
    <w:rsid w:val="008C0F2D"/>
    <w:rsid w:val="008C32EC"/>
    <w:rsid w:val="008C3604"/>
    <w:rsid w:val="008C5110"/>
    <w:rsid w:val="008C5E44"/>
    <w:rsid w:val="008C7717"/>
    <w:rsid w:val="008D04BF"/>
    <w:rsid w:val="008D0932"/>
    <w:rsid w:val="008D162D"/>
    <w:rsid w:val="008D17A5"/>
    <w:rsid w:val="008D1909"/>
    <w:rsid w:val="008D212E"/>
    <w:rsid w:val="008D4678"/>
    <w:rsid w:val="008D4BA6"/>
    <w:rsid w:val="008D5545"/>
    <w:rsid w:val="008D5F11"/>
    <w:rsid w:val="008D791D"/>
    <w:rsid w:val="008D7FF1"/>
    <w:rsid w:val="008E0A6C"/>
    <w:rsid w:val="008E2738"/>
    <w:rsid w:val="008E2EA5"/>
    <w:rsid w:val="008E4C73"/>
    <w:rsid w:val="008E5269"/>
    <w:rsid w:val="008E5D06"/>
    <w:rsid w:val="008E7890"/>
    <w:rsid w:val="008E7D39"/>
    <w:rsid w:val="008E7F08"/>
    <w:rsid w:val="008F0510"/>
    <w:rsid w:val="008F123D"/>
    <w:rsid w:val="008F1962"/>
    <w:rsid w:val="008F2948"/>
    <w:rsid w:val="008F4257"/>
    <w:rsid w:val="008F5B0C"/>
    <w:rsid w:val="008F6FB3"/>
    <w:rsid w:val="008F7F64"/>
    <w:rsid w:val="0090097A"/>
    <w:rsid w:val="00901502"/>
    <w:rsid w:val="00901BF1"/>
    <w:rsid w:val="00901D2A"/>
    <w:rsid w:val="00903C89"/>
    <w:rsid w:val="0090672E"/>
    <w:rsid w:val="00910069"/>
    <w:rsid w:val="009109C9"/>
    <w:rsid w:val="009114B7"/>
    <w:rsid w:val="00911697"/>
    <w:rsid w:val="00911DBF"/>
    <w:rsid w:val="00912337"/>
    <w:rsid w:val="009136B8"/>
    <w:rsid w:val="009136E6"/>
    <w:rsid w:val="00913D77"/>
    <w:rsid w:val="009142CC"/>
    <w:rsid w:val="00916D4E"/>
    <w:rsid w:val="00920316"/>
    <w:rsid w:val="00920EEA"/>
    <w:rsid w:val="0092114D"/>
    <w:rsid w:val="009212FB"/>
    <w:rsid w:val="009213B5"/>
    <w:rsid w:val="00922438"/>
    <w:rsid w:val="009231C1"/>
    <w:rsid w:val="009244E4"/>
    <w:rsid w:val="009246B0"/>
    <w:rsid w:val="009248BC"/>
    <w:rsid w:val="00924E30"/>
    <w:rsid w:val="00925000"/>
    <w:rsid w:val="009257A3"/>
    <w:rsid w:val="00925AB3"/>
    <w:rsid w:val="009279D9"/>
    <w:rsid w:val="009329FB"/>
    <w:rsid w:val="00932C39"/>
    <w:rsid w:val="009334BD"/>
    <w:rsid w:val="00933BF1"/>
    <w:rsid w:val="009344EF"/>
    <w:rsid w:val="0093571A"/>
    <w:rsid w:val="00935A1A"/>
    <w:rsid w:val="00935F36"/>
    <w:rsid w:val="00940E10"/>
    <w:rsid w:val="00941B3C"/>
    <w:rsid w:val="00941D9F"/>
    <w:rsid w:val="0094336F"/>
    <w:rsid w:val="00944F80"/>
    <w:rsid w:val="00945F33"/>
    <w:rsid w:val="00951B6C"/>
    <w:rsid w:val="009528F7"/>
    <w:rsid w:val="00953A8C"/>
    <w:rsid w:val="00953F1C"/>
    <w:rsid w:val="00954854"/>
    <w:rsid w:val="009548A6"/>
    <w:rsid w:val="00955A76"/>
    <w:rsid w:val="00960772"/>
    <w:rsid w:val="0096127B"/>
    <w:rsid w:val="009618CC"/>
    <w:rsid w:val="00961B0C"/>
    <w:rsid w:val="00963E30"/>
    <w:rsid w:val="009640A5"/>
    <w:rsid w:val="009641D0"/>
    <w:rsid w:val="00964817"/>
    <w:rsid w:val="00965353"/>
    <w:rsid w:val="00965499"/>
    <w:rsid w:val="00965B4B"/>
    <w:rsid w:val="00965F23"/>
    <w:rsid w:val="00966F33"/>
    <w:rsid w:val="00970402"/>
    <w:rsid w:val="00970626"/>
    <w:rsid w:val="009713CC"/>
    <w:rsid w:val="009729D2"/>
    <w:rsid w:val="00973888"/>
    <w:rsid w:val="009747E8"/>
    <w:rsid w:val="0097519D"/>
    <w:rsid w:val="0097551C"/>
    <w:rsid w:val="00975C11"/>
    <w:rsid w:val="00975D30"/>
    <w:rsid w:val="00975EAD"/>
    <w:rsid w:val="0098043F"/>
    <w:rsid w:val="009826CD"/>
    <w:rsid w:val="00983AFB"/>
    <w:rsid w:val="00984B52"/>
    <w:rsid w:val="00984F15"/>
    <w:rsid w:val="00985BE7"/>
    <w:rsid w:val="00985D5F"/>
    <w:rsid w:val="00990252"/>
    <w:rsid w:val="009947A2"/>
    <w:rsid w:val="009949A6"/>
    <w:rsid w:val="00994D74"/>
    <w:rsid w:val="00995C68"/>
    <w:rsid w:val="0099622A"/>
    <w:rsid w:val="009964ED"/>
    <w:rsid w:val="009A08BB"/>
    <w:rsid w:val="009A0FD7"/>
    <w:rsid w:val="009A1D6E"/>
    <w:rsid w:val="009A2108"/>
    <w:rsid w:val="009A336E"/>
    <w:rsid w:val="009A391C"/>
    <w:rsid w:val="009A6DA6"/>
    <w:rsid w:val="009A73C5"/>
    <w:rsid w:val="009B03A2"/>
    <w:rsid w:val="009B0A67"/>
    <w:rsid w:val="009B1A5A"/>
    <w:rsid w:val="009B281F"/>
    <w:rsid w:val="009B2ED1"/>
    <w:rsid w:val="009B2FA4"/>
    <w:rsid w:val="009B320E"/>
    <w:rsid w:val="009B3265"/>
    <w:rsid w:val="009B528D"/>
    <w:rsid w:val="009B55F2"/>
    <w:rsid w:val="009B5A95"/>
    <w:rsid w:val="009B614C"/>
    <w:rsid w:val="009B6FB2"/>
    <w:rsid w:val="009B78AA"/>
    <w:rsid w:val="009B798A"/>
    <w:rsid w:val="009B7AAD"/>
    <w:rsid w:val="009C02DA"/>
    <w:rsid w:val="009C18E8"/>
    <w:rsid w:val="009C1CC5"/>
    <w:rsid w:val="009C3080"/>
    <w:rsid w:val="009C5504"/>
    <w:rsid w:val="009C5C29"/>
    <w:rsid w:val="009C75AE"/>
    <w:rsid w:val="009C7BFC"/>
    <w:rsid w:val="009D056C"/>
    <w:rsid w:val="009D0CB4"/>
    <w:rsid w:val="009D233A"/>
    <w:rsid w:val="009D2575"/>
    <w:rsid w:val="009D312E"/>
    <w:rsid w:val="009D4445"/>
    <w:rsid w:val="009D491D"/>
    <w:rsid w:val="009D5680"/>
    <w:rsid w:val="009D5A92"/>
    <w:rsid w:val="009D5B6B"/>
    <w:rsid w:val="009D60E8"/>
    <w:rsid w:val="009D6156"/>
    <w:rsid w:val="009D6CAA"/>
    <w:rsid w:val="009D7E2F"/>
    <w:rsid w:val="009E11E0"/>
    <w:rsid w:val="009E13C2"/>
    <w:rsid w:val="009E1435"/>
    <w:rsid w:val="009E29BC"/>
    <w:rsid w:val="009E3B35"/>
    <w:rsid w:val="009E6256"/>
    <w:rsid w:val="009E63EA"/>
    <w:rsid w:val="009E7157"/>
    <w:rsid w:val="009F050F"/>
    <w:rsid w:val="009F180B"/>
    <w:rsid w:val="009F1C27"/>
    <w:rsid w:val="009F2790"/>
    <w:rsid w:val="009F2C82"/>
    <w:rsid w:val="009F3D60"/>
    <w:rsid w:val="009F47AF"/>
    <w:rsid w:val="009F5550"/>
    <w:rsid w:val="009F5584"/>
    <w:rsid w:val="009F71BE"/>
    <w:rsid w:val="009F7AE3"/>
    <w:rsid w:val="00A006A2"/>
    <w:rsid w:val="00A01AC2"/>
    <w:rsid w:val="00A02065"/>
    <w:rsid w:val="00A02FC7"/>
    <w:rsid w:val="00A0701D"/>
    <w:rsid w:val="00A10599"/>
    <w:rsid w:val="00A129DD"/>
    <w:rsid w:val="00A13102"/>
    <w:rsid w:val="00A13725"/>
    <w:rsid w:val="00A1447D"/>
    <w:rsid w:val="00A15970"/>
    <w:rsid w:val="00A15BDE"/>
    <w:rsid w:val="00A1643D"/>
    <w:rsid w:val="00A16D06"/>
    <w:rsid w:val="00A16D82"/>
    <w:rsid w:val="00A1765F"/>
    <w:rsid w:val="00A20CDE"/>
    <w:rsid w:val="00A20EF0"/>
    <w:rsid w:val="00A210C4"/>
    <w:rsid w:val="00A212FC"/>
    <w:rsid w:val="00A227D2"/>
    <w:rsid w:val="00A23D2D"/>
    <w:rsid w:val="00A2416F"/>
    <w:rsid w:val="00A2537C"/>
    <w:rsid w:val="00A255DE"/>
    <w:rsid w:val="00A257F8"/>
    <w:rsid w:val="00A25FBC"/>
    <w:rsid w:val="00A26215"/>
    <w:rsid w:val="00A26501"/>
    <w:rsid w:val="00A3000B"/>
    <w:rsid w:val="00A301AA"/>
    <w:rsid w:val="00A30324"/>
    <w:rsid w:val="00A30918"/>
    <w:rsid w:val="00A31E9B"/>
    <w:rsid w:val="00A3211D"/>
    <w:rsid w:val="00A32574"/>
    <w:rsid w:val="00A32BD7"/>
    <w:rsid w:val="00A333DC"/>
    <w:rsid w:val="00A362C3"/>
    <w:rsid w:val="00A364CA"/>
    <w:rsid w:val="00A36FFF"/>
    <w:rsid w:val="00A37A3D"/>
    <w:rsid w:val="00A37A65"/>
    <w:rsid w:val="00A406AC"/>
    <w:rsid w:val="00A407E3"/>
    <w:rsid w:val="00A40CAB"/>
    <w:rsid w:val="00A40FFF"/>
    <w:rsid w:val="00A41393"/>
    <w:rsid w:val="00A41F68"/>
    <w:rsid w:val="00A422B5"/>
    <w:rsid w:val="00A427C0"/>
    <w:rsid w:val="00A43186"/>
    <w:rsid w:val="00A446F4"/>
    <w:rsid w:val="00A44885"/>
    <w:rsid w:val="00A4499C"/>
    <w:rsid w:val="00A46AD7"/>
    <w:rsid w:val="00A47116"/>
    <w:rsid w:val="00A47EF8"/>
    <w:rsid w:val="00A518BC"/>
    <w:rsid w:val="00A52EF0"/>
    <w:rsid w:val="00A53D31"/>
    <w:rsid w:val="00A548FD"/>
    <w:rsid w:val="00A5578C"/>
    <w:rsid w:val="00A55CFE"/>
    <w:rsid w:val="00A572FE"/>
    <w:rsid w:val="00A60391"/>
    <w:rsid w:val="00A61191"/>
    <w:rsid w:val="00A61239"/>
    <w:rsid w:val="00A6216D"/>
    <w:rsid w:val="00A633B3"/>
    <w:rsid w:val="00A64981"/>
    <w:rsid w:val="00A67A78"/>
    <w:rsid w:val="00A70958"/>
    <w:rsid w:val="00A70991"/>
    <w:rsid w:val="00A71030"/>
    <w:rsid w:val="00A710B9"/>
    <w:rsid w:val="00A7198D"/>
    <w:rsid w:val="00A71F59"/>
    <w:rsid w:val="00A721AE"/>
    <w:rsid w:val="00A731D0"/>
    <w:rsid w:val="00A739A5"/>
    <w:rsid w:val="00A73F8A"/>
    <w:rsid w:val="00A74FD0"/>
    <w:rsid w:val="00A75C82"/>
    <w:rsid w:val="00A75F05"/>
    <w:rsid w:val="00A77506"/>
    <w:rsid w:val="00A77B0F"/>
    <w:rsid w:val="00A77E0F"/>
    <w:rsid w:val="00A81926"/>
    <w:rsid w:val="00A824AF"/>
    <w:rsid w:val="00A83417"/>
    <w:rsid w:val="00A83816"/>
    <w:rsid w:val="00A85FE2"/>
    <w:rsid w:val="00A87A51"/>
    <w:rsid w:val="00A9223D"/>
    <w:rsid w:val="00A93294"/>
    <w:rsid w:val="00A94139"/>
    <w:rsid w:val="00A94BE1"/>
    <w:rsid w:val="00A9505F"/>
    <w:rsid w:val="00A95A19"/>
    <w:rsid w:val="00A95D10"/>
    <w:rsid w:val="00A95FC1"/>
    <w:rsid w:val="00A960EF"/>
    <w:rsid w:val="00A96265"/>
    <w:rsid w:val="00A9661A"/>
    <w:rsid w:val="00A96DAB"/>
    <w:rsid w:val="00AA0D18"/>
    <w:rsid w:val="00AA27A7"/>
    <w:rsid w:val="00AA3E04"/>
    <w:rsid w:val="00AA3F22"/>
    <w:rsid w:val="00AA4367"/>
    <w:rsid w:val="00AA5717"/>
    <w:rsid w:val="00AA6A5F"/>
    <w:rsid w:val="00AA6F1E"/>
    <w:rsid w:val="00AB01EB"/>
    <w:rsid w:val="00AB0E7C"/>
    <w:rsid w:val="00AB1397"/>
    <w:rsid w:val="00AB153E"/>
    <w:rsid w:val="00AB1AA5"/>
    <w:rsid w:val="00AB1D51"/>
    <w:rsid w:val="00AB3826"/>
    <w:rsid w:val="00AB4260"/>
    <w:rsid w:val="00AB5F1E"/>
    <w:rsid w:val="00AC1108"/>
    <w:rsid w:val="00AC3AA4"/>
    <w:rsid w:val="00AC476C"/>
    <w:rsid w:val="00AC5B3A"/>
    <w:rsid w:val="00AC6616"/>
    <w:rsid w:val="00AD004D"/>
    <w:rsid w:val="00AD028B"/>
    <w:rsid w:val="00AD1BD6"/>
    <w:rsid w:val="00AD2061"/>
    <w:rsid w:val="00AD2367"/>
    <w:rsid w:val="00AD2559"/>
    <w:rsid w:val="00AD2DFB"/>
    <w:rsid w:val="00AD411D"/>
    <w:rsid w:val="00AD4DA7"/>
    <w:rsid w:val="00AD5273"/>
    <w:rsid w:val="00AD52B6"/>
    <w:rsid w:val="00AD5687"/>
    <w:rsid w:val="00AD5716"/>
    <w:rsid w:val="00AD59F3"/>
    <w:rsid w:val="00AE38A7"/>
    <w:rsid w:val="00AE44E2"/>
    <w:rsid w:val="00AE4C1B"/>
    <w:rsid w:val="00AE4CE6"/>
    <w:rsid w:val="00AE5D84"/>
    <w:rsid w:val="00AF0531"/>
    <w:rsid w:val="00AF11F1"/>
    <w:rsid w:val="00AF1266"/>
    <w:rsid w:val="00AF248F"/>
    <w:rsid w:val="00AF2B7C"/>
    <w:rsid w:val="00AF2E54"/>
    <w:rsid w:val="00AF70E6"/>
    <w:rsid w:val="00AF7B79"/>
    <w:rsid w:val="00B00632"/>
    <w:rsid w:val="00B012CA"/>
    <w:rsid w:val="00B014F4"/>
    <w:rsid w:val="00B018F9"/>
    <w:rsid w:val="00B0205C"/>
    <w:rsid w:val="00B043A8"/>
    <w:rsid w:val="00B04C54"/>
    <w:rsid w:val="00B063F9"/>
    <w:rsid w:val="00B06E85"/>
    <w:rsid w:val="00B07D41"/>
    <w:rsid w:val="00B10976"/>
    <w:rsid w:val="00B10F52"/>
    <w:rsid w:val="00B11A8A"/>
    <w:rsid w:val="00B13815"/>
    <w:rsid w:val="00B13A66"/>
    <w:rsid w:val="00B13C63"/>
    <w:rsid w:val="00B13DBD"/>
    <w:rsid w:val="00B14795"/>
    <w:rsid w:val="00B14C29"/>
    <w:rsid w:val="00B1507C"/>
    <w:rsid w:val="00B154AE"/>
    <w:rsid w:val="00B16A40"/>
    <w:rsid w:val="00B16D34"/>
    <w:rsid w:val="00B170E8"/>
    <w:rsid w:val="00B1769D"/>
    <w:rsid w:val="00B20EEB"/>
    <w:rsid w:val="00B21569"/>
    <w:rsid w:val="00B22635"/>
    <w:rsid w:val="00B247B7"/>
    <w:rsid w:val="00B2526D"/>
    <w:rsid w:val="00B2667F"/>
    <w:rsid w:val="00B3104C"/>
    <w:rsid w:val="00B323C1"/>
    <w:rsid w:val="00B32558"/>
    <w:rsid w:val="00B325D2"/>
    <w:rsid w:val="00B3480A"/>
    <w:rsid w:val="00B34CAE"/>
    <w:rsid w:val="00B34EBE"/>
    <w:rsid w:val="00B34F1D"/>
    <w:rsid w:val="00B35951"/>
    <w:rsid w:val="00B3769E"/>
    <w:rsid w:val="00B379E7"/>
    <w:rsid w:val="00B406D9"/>
    <w:rsid w:val="00B4111B"/>
    <w:rsid w:val="00B413E4"/>
    <w:rsid w:val="00B41EA7"/>
    <w:rsid w:val="00B421D1"/>
    <w:rsid w:val="00B42B5D"/>
    <w:rsid w:val="00B42FDF"/>
    <w:rsid w:val="00B44A7A"/>
    <w:rsid w:val="00B453ED"/>
    <w:rsid w:val="00B46B1F"/>
    <w:rsid w:val="00B46B58"/>
    <w:rsid w:val="00B51F3C"/>
    <w:rsid w:val="00B522D2"/>
    <w:rsid w:val="00B53B1D"/>
    <w:rsid w:val="00B54C76"/>
    <w:rsid w:val="00B557CB"/>
    <w:rsid w:val="00B55B77"/>
    <w:rsid w:val="00B56030"/>
    <w:rsid w:val="00B561AF"/>
    <w:rsid w:val="00B56A90"/>
    <w:rsid w:val="00B60949"/>
    <w:rsid w:val="00B63531"/>
    <w:rsid w:val="00B6374A"/>
    <w:rsid w:val="00B645F2"/>
    <w:rsid w:val="00B649DE"/>
    <w:rsid w:val="00B651D6"/>
    <w:rsid w:val="00B66771"/>
    <w:rsid w:val="00B67B51"/>
    <w:rsid w:val="00B7040E"/>
    <w:rsid w:val="00B70968"/>
    <w:rsid w:val="00B717B3"/>
    <w:rsid w:val="00B74419"/>
    <w:rsid w:val="00B746A9"/>
    <w:rsid w:val="00B76F1F"/>
    <w:rsid w:val="00B802B6"/>
    <w:rsid w:val="00B80C8F"/>
    <w:rsid w:val="00B85159"/>
    <w:rsid w:val="00B86AB3"/>
    <w:rsid w:val="00B87695"/>
    <w:rsid w:val="00B907B5"/>
    <w:rsid w:val="00B90847"/>
    <w:rsid w:val="00B92AA1"/>
    <w:rsid w:val="00B950AB"/>
    <w:rsid w:val="00B95DAA"/>
    <w:rsid w:val="00BA048A"/>
    <w:rsid w:val="00BA0970"/>
    <w:rsid w:val="00BA0D09"/>
    <w:rsid w:val="00BA0D96"/>
    <w:rsid w:val="00BA1462"/>
    <w:rsid w:val="00BA16D4"/>
    <w:rsid w:val="00BA24EC"/>
    <w:rsid w:val="00BA2815"/>
    <w:rsid w:val="00BA35B3"/>
    <w:rsid w:val="00BA39A0"/>
    <w:rsid w:val="00BA40FA"/>
    <w:rsid w:val="00BA4391"/>
    <w:rsid w:val="00BA4F2C"/>
    <w:rsid w:val="00BA4F68"/>
    <w:rsid w:val="00BA5870"/>
    <w:rsid w:val="00BA7211"/>
    <w:rsid w:val="00BB0225"/>
    <w:rsid w:val="00BB05F1"/>
    <w:rsid w:val="00BB0C7D"/>
    <w:rsid w:val="00BB2723"/>
    <w:rsid w:val="00BB408B"/>
    <w:rsid w:val="00BB58D9"/>
    <w:rsid w:val="00BB5D0E"/>
    <w:rsid w:val="00BB62EF"/>
    <w:rsid w:val="00BC0634"/>
    <w:rsid w:val="00BC07BD"/>
    <w:rsid w:val="00BC0BC8"/>
    <w:rsid w:val="00BC0BF6"/>
    <w:rsid w:val="00BC0C58"/>
    <w:rsid w:val="00BC24C4"/>
    <w:rsid w:val="00BC571F"/>
    <w:rsid w:val="00BC5EB2"/>
    <w:rsid w:val="00BC6C47"/>
    <w:rsid w:val="00BD0D43"/>
    <w:rsid w:val="00BD1596"/>
    <w:rsid w:val="00BD15A3"/>
    <w:rsid w:val="00BD1FC9"/>
    <w:rsid w:val="00BD2382"/>
    <w:rsid w:val="00BD3375"/>
    <w:rsid w:val="00BD33E4"/>
    <w:rsid w:val="00BD4091"/>
    <w:rsid w:val="00BD4A84"/>
    <w:rsid w:val="00BD4EBD"/>
    <w:rsid w:val="00BD5294"/>
    <w:rsid w:val="00BD5489"/>
    <w:rsid w:val="00BD58F3"/>
    <w:rsid w:val="00BD7618"/>
    <w:rsid w:val="00BD7775"/>
    <w:rsid w:val="00BD78DC"/>
    <w:rsid w:val="00BE00A7"/>
    <w:rsid w:val="00BE1357"/>
    <w:rsid w:val="00BE13D6"/>
    <w:rsid w:val="00BE2E40"/>
    <w:rsid w:val="00BE336E"/>
    <w:rsid w:val="00BE37FE"/>
    <w:rsid w:val="00BE4DDF"/>
    <w:rsid w:val="00BE6532"/>
    <w:rsid w:val="00BF06F5"/>
    <w:rsid w:val="00BF091C"/>
    <w:rsid w:val="00BF0C5E"/>
    <w:rsid w:val="00BF1B29"/>
    <w:rsid w:val="00BF279C"/>
    <w:rsid w:val="00BF2A97"/>
    <w:rsid w:val="00BF324E"/>
    <w:rsid w:val="00BF32EC"/>
    <w:rsid w:val="00BF47D7"/>
    <w:rsid w:val="00BF5713"/>
    <w:rsid w:val="00BF725E"/>
    <w:rsid w:val="00BF7CC8"/>
    <w:rsid w:val="00C009A4"/>
    <w:rsid w:val="00C011AE"/>
    <w:rsid w:val="00C0261A"/>
    <w:rsid w:val="00C02DFC"/>
    <w:rsid w:val="00C045FA"/>
    <w:rsid w:val="00C047EE"/>
    <w:rsid w:val="00C04CAC"/>
    <w:rsid w:val="00C05BEE"/>
    <w:rsid w:val="00C0609E"/>
    <w:rsid w:val="00C06D33"/>
    <w:rsid w:val="00C07498"/>
    <w:rsid w:val="00C12841"/>
    <w:rsid w:val="00C13504"/>
    <w:rsid w:val="00C153A2"/>
    <w:rsid w:val="00C16EB0"/>
    <w:rsid w:val="00C1763D"/>
    <w:rsid w:val="00C20238"/>
    <w:rsid w:val="00C20D81"/>
    <w:rsid w:val="00C224E4"/>
    <w:rsid w:val="00C25458"/>
    <w:rsid w:val="00C258E4"/>
    <w:rsid w:val="00C25BCA"/>
    <w:rsid w:val="00C30763"/>
    <w:rsid w:val="00C31E8B"/>
    <w:rsid w:val="00C33BCD"/>
    <w:rsid w:val="00C34659"/>
    <w:rsid w:val="00C3678A"/>
    <w:rsid w:val="00C404A2"/>
    <w:rsid w:val="00C41008"/>
    <w:rsid w:val="00C4459C"/>
    <w:rsid w:val="00C501B2"/>
    <w:rsid w:val="00C50AA8"/>
    <w:rsid w:val="00C50DDC"/>
    <w:rsid w:val="00C52473"/>
    <w:rsid w:val="00C52C07"/>
    <w:rsid w:val="00C535AB"/>
    <w:rsid w:val="00C550F2"/>
    <w:rsid w:val="00C55755"/>
    <w:rsid w:val="00C5647B"/>
    <w:rsid w:val="00C56605"/>
    <w:rsid w:val="00C571C0"/>
    <w:rsid w:val="00C612A4"/>
    <w:rsid w:val="00C6189F"/>
    <w:rsid w:val="00C61A43"/>
    <w:rsid w:val="00C62733"/>
    <w:rsid w:val="00C62DC0"/>
    <w:rsid w:val="00C63A02"/>
    <w:rsid w:val="00C63A99"/>
    <w:rsid w:val="00C64C89"/>
    <w:rsid w:val="00C66041"/>
    <w:rsid w:val="00C678FF"/>
    <w:rsid w:val="00C7009E"/>
    <w:rsid w:val="00C71445"/>
    <w:rsid w:val="00C71AF1"/>
    <w:rsid w:val="00C73441"/>
    <w:rsid w:val="00C739CE"/>
    <w:rsid w:val="00C743AC"/>
    <w:rsid w:val="00C7508A"/>
    <w:rsid w:val="00C767D7"/>
    <w:rsid w:val="00C7775C"/>
    <w:rsid w:val="00C7776C"/>
    <w:rsid w:val="00C77CBF"/>
    <w:rsid w:val="00C80474"/>
    <w:rsid w:val="00C8075B"/>
    <w:rsid w:val="00C808C4"/>
    <w:rsid w:val="00C80906"/>
    <w:rsid w:val="00C80D2A"/>
    <w:rsid w:val="00C8154E"/>
    <w:rsid w:val="00C81A73"/>
    <w:rsid w:val="00C81A7E"/>
    <w:rsid w:val="00C82324"/>
    <w:rsid w:val="00C825E3"/>
    <w:rsid w:val="00C83120"/>
    <w:rsid w:val="00C831FB"/>
    <w:rsid w:val="00C84274"/>
    <w:rsid w:val="00C8535C"/>
    <w:rsid w:val="00C855FE"/>
    <w:rsid w:val="00C85958"/>
    <w:rsid w:val="00C86E55"/>
    <w:rsid w:val="00C90579"/>
    <w:rsid w:val="00C90EE8"/>
    <w:rsid w:val="00C90F72"/>
    <w:rsid w:val="00C91B3F"/>
    <w:rsid w:val="00C92BAB"/>
    <w:rsid w:val="00C935A4"/>
    <w:rsid w:val="00C95DC6"/>
    <w:rsid w:val="00C95F80"/>
    <w:rsid w:val="00C96E45"/>
    <w:rsid w:val="00C97EBD"/>
    <w:rsid w:val="00CA2FDC"/>
    <w:rsid w:val="00CA34B1"/>
    <w:rsid w:val="00CA3760"/>
    <w:rsid w:val="00CA3BBA"/>
    <w:rsid w:val="00CA4403"/>
    <w:rsid w:val="00CA5578"/>
    <w:rsid w:val="00CA5769"/>
    <w:rsid w:val="00CA5985"/>
    <w:rsid w:val="00CA7185"/>
    <w:rsid w:val="00CA75B0"/>
    <w:rsid w:val="00CB03EA"/>
    <w:rsid w:val="00CB075C"/>
    <w:rsid w:val="00CB190C"/>
    <w:rsid w:val="00CB2155"/>
    <w:rsid w:val="00CB21BA"/>
    <w:rsid w:val="00CB28B2"/>
    <w:rsid w:val="00CB41D2"/>
    <w:rsid w:val="00CB4711"/>
    <w:rsid w:val="00CB54AA"/>
    <w:rsid w:val="00CB5505"/>
    <w:rsid w:val="00CB5DD0"/>
    <w:rsid w:val="00CB6312"/>
    <w:rsid w:val="00CB68D6"/>
    <w:rsid w:val="00CB6C0B"/>
    <w:rsid w:val="00CB6D24"/>
    <w:rsid w:val="00CB6D4F"/>
    <w:rsid w:val="00CB7886"/>
    <w:rsid w:val="00CB7B1C"/>
    <w:rsid w:val="00CC0602"/>
    <w:rsid w:val="00CC0666"/>
    <w:rsid w:val="00CC31AB"/>
    <w:rsid w:val="00CC39C1"/>
    <w:rsid w:val="00CC3DAA"/>
    <w:rsid w:val="00CC3DDF"/>
    <w:rsid w:val="00CC518F"/>
    <w:rsid w:val="00CC5BF1"/>
    <w:rsid w:val="00CC5D41"/>
    <w:rsid w:val="00CC5D58"/>
    <w:rsid w:val="00CC60AF"/>
    <w:rsid w:val="00CC6EEB"/>
    <w:rsid w:val="00CC71C5"/>
    <w:rsid w:val="00CC7965"/>
    <w:rsid w:val="00CD0964"/>
    <w:rsid w:val="00CD13A7"/>
    <w:rsid w:val="00CD20D3"/>
    <w:rsid w:val="00CD3BF5"/>
    <w:rsid w:val="00CD54C1"/>
    <w:rsid w:val="00CD6326"/>
    <w:rsid w:val="00CD6EB9"/>
    <w:rsid w:val="00CD7105"/>
    <w:rsid w:val="00CD73D5"/>
    <w:rsid w:val="00CD77CB"/>
    <w:rsid w:val="00CD7D2F"/>
    <w:rsid w:val="00CE10DB"/>
    <w:rsid w:val="00CE1E7F"/>
    <w:rsid w:val="00CE272D"/>
    <w:rsid w:val="00CE3F96"/>
    <w:rsid w:val="00CE505D"/>
    <w:rsid w:val="00CE522A"/>
    <w:rsid w:val="00CE571C"/>
    <w:rsid w:val="00CE649F"/>
    <w:rsid w:val="00CE78BD"/>
    <w:rsid w:val="00CF03F4"/>
    <w:rsid w:val="00CF0E11"/>
    <w:rsid w:val="00CF1DC4"/>
    <w:rsid w:val="00CF2AB9"/>
    <w:rsid w:val="00CF39C0"/>
    <w:rsid w:val="00CF4261"/>
    <w:rsid w:val="00CF5EF8"/>
    <w:rsid w:val="00CF6193"/>
    <w:rsid w:val="00D01169"/>
    <w:rsid w:val="00D01288"/>
    <w:rsid w:val="00D01429"/>
    <w:rsid w:val="00D0270D"/>
    <w:rsid w:val="00D02B2B"/>
    <w:rsid w:val="00D03D69"/>
    <w:rsid w:val="00D04785"/>
    <w:rsid w:val="00D0539D"/>
    <w:rsid w:val="00D057BD"/>
    <w:rsid w:val="00D05834"/>
    <w:rsid w:val="00D05F9D"/>
    <w:rsid w:val="00D07577"/>
    <w:rsid w:val="00D10560"/>
    <w:rsid w:val="00D10939"/>
    <w:rsid w:val="00D11BE3"/>
    <w:rsid w:val="00D1220F"/>
    <w:rsid w:val="00D12773"/>
    <w:rsid w:val="00D1323B"/>
    <w:rsid w:val="00D13355"/>
    <w:rsid w:val="00D14053"/>
    <w:rsid w:val="00D149D9"/>
    <w:rsid w:val="00D15BF8"/>
    <w:rsid w:val="00D1625F"/>
    <w:rsid w:val="00D16351"/>
    <w:rsid w:val="00D20839"/>
    <w:rsid w:val="00D20EF3"/>
    <w:rsid w:val="00D21011"/>
    <w:rsid w:val="00D2112A"/>
    <w:rsid w:val="00D21E57"/>
    <w:rsid w:val="00D221BE"/>
    <w:rsid w:val="00D22AFB"/>
    <w:rsid w:val="00D23253"/>
    <w:rsid w:val="00D239C8"/>
    <w:rsid w:val="00D24318"/>
    <w:rsid w:val="00D24560"/>
    <w:rsid w:val="00D263CC"/>
    <w:rsid w:val="00D268C0"/>
    <w:rsid w:val="00D26ADA"/>
    <w:rsid w:val="00D27B16"/>
    <w:rsid w:val="00D314DA"/>
    <w:rsid w:val="00D31A85"/>
    <w:rsid w:val="00D31D7D"/>
    <w:rsid w:val="00D321F3"/>
    <w:rsid w:val="00D32C7D"/>
    <w:rsid w:val="00D32E8D"/>
    <w:rsid w:val="00D33033"/>
    <w:rsid w:val="00D3321B"/>
    <w:rsid w:val="00D33803"/>
    <w:rsid w:val="00D33815"/>
    <w:rsid w:val="00D33A5D"/>
    <w:rsid w:val="00D33EAF"/>
    <w:rsid w:val="00D35677"/>
    <w:rsid w:val="00D35D4D"/>
    <w:rsid w:val="00D36292"/>
    <w:rsid w:val="00D36A90"/>
    <w:rsid w:val="00D36CA3"/>
    <w:rsid w:val="00D37D86"/>
    <w:rsid w:val="00D403DD"/>
    <w:rsid w:val="00D4220D"/>
    <w:rsid w:val="00D4289F"/>
    <w:rsid w:val="00D42B56"/>
    <w:rsid w:val="00D42FD2"/>
    <w:rsid w:val="00D435C4"/>
    <w:rsid w:val="00D446A1"/>
    <w:rsid w:val="00D44E20"/>
    <w:rsid w:val="00D4576E"/>
    <w:rsid w:val="00D4739F"/>
    <w:rsid w:val="00D47429"/>
    <w:rsid w:val="00D514E6"/>
    <w:rsid w:val="00D517B3"/>
    <w:rsid w:val="00D52AEE"/>
    <w:rsid w:val="00D52F9C"/>
    <w:rsid w:val="00D5316D"/>
    <w:rsid w:val="00D53E2E"/>
    <w:rsid w:val="00D542CE"/>
    <w:rsid w:val="00D54C2F"/>
    <w:rsid w:val="00D55F47"/>
    <w:rsid w:val="00D56171"/>
    <w:rsid w:val="00D569C6"/>
    <w:rsid w:val="00D579A8"/>
    <w:rsid w:val="00D6045B"/>
    <w:rsid w:val="00D6068E"/>
    <w:rsid w:val="00D607AF"/>
    <w:rsid w:val="00D62067"/>
    <w:rsid w:val="00D625B5"/>
    <w:rsid w:val="00D6274C"/>
    <w:rsid w:val="00D6278B"/>
    <w:rsid w:val="00D6357B"/>
    <w:rsid w:val="00D64953"/>
    <w:rsid w:val="00D65C75"/>
    <w:rsid w:val="00D6662E"/>
    <w:rsid w:val="00D71CDB"/>
    <w:rsid w:val="00D72297"/>
    <w:rsid w:val="00D7257C"/>
    <w:rsid w:val="00D72958"/>
    <w:rsid w:val="00D732C2"/>
    <w:rsid w:val="00D742F3"/>
    <w:rsid w:val="00D74ED3"/>
    <w:rsid w:val="00D766E6"/>
    <w:rsid w:val="00D76996"/>
    <w:rsid w:val="00D77192"/>
    <w:rsid w:val="00D77402"/>
    <w:rsid w:val="00D801D1"/>
    <w:rsid w:val="00D807E1"/>
    <w:rsid w:val="00D81E0A"/>
    <w:rsid w:val="00D838EE"/>
    <w:rsid w:val="00D84BB8"/>
    <w:rsid w:val="00D84E42"/>
    <w:rsid w:val="00D85040"/>
    <w:rsid w:val="00D86C58"/>
    <w:rsid w:val="00D86C77"/>
    <w:rsid w:val="00D87572"/>
    <w:rsid w:val="00D90837"/>
    <w:rsid w:val="00D916D7"/>
    <w:rsid w:val="00D91AAD"/>
    <w:rsid w:val="00D9580A"/>
    <w:rsid w:val="00D96C18"/>
    <w:rsid w:val="00D973E1"/>
    <w:rsid w:val="00DA0C13"/>
    <w:rsid w:val="00DA0FB7"/>
    <w:rsid w:val="00DA12FA"/>
    <w:rsid w:val="00DA2233"/>
    <w:rsid w:val="00DA294A"/>
    <w:rsid w:val="00DA3A95"/>
    <w:rsid w:val="00DA3B56"/>
    <w:rsid w:val="00DA3BDC"/>
    <w:rsid w:val="00DA3DC8"/>
    <w:rsid w:val="00DA4268"/>
    <w:rsid w:val="00DA4B5C"/>
    <w:rsid w:val="00DA56CB"/>
    <w:rsid w:val="00DA59A2"/>
    <w:rsid w:val="00DA5B93"/>
    <w:rsid w:val="00DA5C47"/>
    <w:rsid w:val="00DA73B8"/>
    <w:rsid w:val="00DA797C"/>
    <w:rsid w:val="00DB2019"/>
    <w:rsid w:val="00DB2286"/>
    <w:rsid w:val="00DB2E63"/>
    <w:rsid w:val="00DB4CB0"/>
    <w:rsid w:val="00DB4DD3"/>
    <w:rsid w:val="00DB502B"/>
    <w:rsid w:val="00DB538F"/>
    <w:rsid w:val="00DB69B9"/>
    <w:rsid w:val="00DB6A72"/>
    <w:rsid w:val="00DB76F7"/>
    <w:rsid w:val="00DB76FC"/>
    <w:rsid w:val="00DC0B85"/>
    <w:rsid w:val="00DC1C8B"/>
    <w:rsid w:val="00DC1C9E"/>
    <w:rsid w:val="00DC2CE8"/>
    <w:rsid w:val="00DC44A7"/>
    <w:rsid w:val="00DC49D2"/>
    <w:rsid w:val="00DC6323"/>
    <w:rsid w:val="00DC6E20"/>
    <w:rsid w:val="00DD01AE"/>
    <w:rsid w:val="00DD0A05"/>
    <w:rsid w:val="00DD0FD4"/>
    <w:rsid w:val="00DD16DC"/>
    <w:rsid w:val="00DD2B79"/>
    <w:rsid w:val="00DD41C4"/>
    <w:rsid w:val="00DD4906"/>
    <w:rsid w:val="00DD57B8"/>
    <w:rsid w:val="00DD5DF8"/>
    <w:rsid w:val="00DD671E"/>
    <w:rsid w:val="00DE1E22"/>
    <w:rsid w:val="00DE235C"/>
    <w:rsid w:val="00DE36FA"/>
    <w:rsid w:val="00DE4C7A"/>
    <w:rsid w:val="00DE5B0C"/>
    <w:rsid w:val="00DE66CE"/>
    <w:rsid w:val="00DE6F03"/>
    <w:rsid w:val="00DE7990"/>
    <w:rsid w:val="00DF01CF"/>
    <w:rsid w:val="00DF086E"/>
    <w:rsid w:val="00DF2351"/>
    <w:rsid w:val="00DF27AA"/>
    <w:rsid w:val="00DF374A"/>
    <w:rsid w:val="00DF3ECA"/>
    <w:rsid w:val="00DF46C9"/>
    <w:rsid w:val="00DF4AD9"/>
    <w:rsid w:val="00DF50E9"/>
    <w:rsid w:val="00DF5CC1"/>
    <w:rsid w:val="00DF5FE6"/>
    <w:rsid w:val="00DF6036"/>
    <w:rsid w:val="00DF6BC3"/>
    <w:rsid w:val="00DF6D68"/>
    <w:rsid w:val="00E00E43"/>
    <w:rsid w:val="00E026A7"/>
    <w:rsid w:val="00E02DAF"/>
    <w:rsid w:val="00E02E02"/>
    <w:rsid w:val="00E037D5"/>
    <w:rsid w:val="00E04DA7"/>
    <w:rsid w:val="00E0688E"/>
    <w:rsid w:val="00E0792E"/>
    <w:rsid w:val="00E10280"/>
    <w:rsid w:val="00E11296"/>
    <w:rsid w:val="00E11704"/>
    <w:rsid w:val="00E1254F"/>
    <w:rsid w:val="00E12FD7"/>
    <w:rsid w:val="00E1388A"/>
    <w:rsid w:val="00E13C5B"/>
    <w:rsid w:val="00E13FC1"/>
    <w:rsid w:val="00E158BD"/>
    <w:rsid w:val="00E15E9E"/>
    <w:rsid w:val="00E166B2"/>
    <w:rsid w:val="00E16E64"/>
    <w:rsid w:val="00E20E2A"/>
    <w:rsid w:val="00E21D0A"/>
    <w:rsid w:val="00E21F6A"/>
    <w:rsid w:val="00E234C9"/>
    <w:rsid w:val="00E23551"/>
    <w:rsid w:val="00E24134"/>
    <w:rsid w:val="00E24306"/>
    <w:rsid w:val="00E25C50"/>
    <w:rsid w:val="00E30299"/>
    <w:rsid w:val="00E30B22"/>
    <w:rsid w:val="00E30C79"/>
    <w:rsid w:val="00E3102F"/>
    <w:rsid w:val="00E33854"/>
    <w:rsid w:val="00E341CA"/>
    <w:rsid w:val="00E34431"/>
    <w:rsid w:val="00E348D9"/>
    <w:rsid w:val="00E354A3"/>
    <w:rsid w:val="00E35548"/>
    <w:rsid w:val="00E35835"/>
    <w:rsid w:val="00E3798A"/>
    <w:rsid w:val="00E37DD2"/>
    <w:rsid w:val="00E40425"/>
    <w:rsid w:val="00E42453"/>
    <w:rsid w:val="00E460F3"/>
    <w:rsid w:val="00E47E55"/>
    <w:rsid w:val="00E500F4"/>
    <w:rsid w:val="00E50902"/>
    <w:rsid w:val="00E5237E"/>
    <w:rsid w:val="00E53007"/>
    <w:rsid w:val="00E54AF9"/>
    <w:rsid w:val="00E56172"/>
    <w:rsid w:val="00E5626A"/>
    <w:rsid w:val="00E5639F"/>
    <w:rsid w:val="00E57815"/>
    <w:rsid w:val="00E60325"/>
    <w:rsid w:val="00E604E5"/>
    <w:rsid w:val="00E63389"/>
    <w:rsid w:val="00E63C95"/>
    <w:rsid w:val="00E65B36"/>
    <w:rsid w:val="00E67EE7"/>
    <w:rsid w:val="00E70BFC"/>
    <w:rsid w:val="00E71A5D"/>
    <w:rsid w:val="00E720ED"/>
    <w:rsid w:val="00E74A64"/>
    <w:rsid w:val="00E74DC3"/>
    <w:rsid w:val="00E752E3"/>
    <w:rsid w:val="00E77184"/>
    <w:rsid w:val="00E77542"/>
    <w:rsid w:val="00E776A7"/>
    <w:rsid w:val="00E779E9"/>
    <w:rsid w:val="00E8202A"/>
    <w:rsid w:val="00E82523"/>
    <w:rsid w:val="00E82585"/>
    <w:rsid w:val="00E82B4E"/>
    <w:rsid w:val="00E83B7A"/>
    <w:rsid w:val="00E83D6D"/>
    <w:rsid w:val="00E84212"/>
    <w:rsid w:val="00E84A98"/>
    <w:rsid w:val="00E8567C"/>
    <w:rsid w:val="00E85E50"/>
    <w:rsid w:val="00E91228"/>
    <w:rsid w:val="00E91342"/>
    <w:rsid w:val="00E917BD"/>
    <w:rsid w:val="00E924BA"/>
    <w:rsid w:val="00E92586"/>
    <w:rsid w:val="00E92ABB"/>
    <w:rsid w:val="00E93301"/>
    <w:rsid w:val="00E9488A"/>
    <w:rsid w:val="00E953C4"/>
    <w:rsid w:val="00E964CF"/>
    <w:rsid w:val="00E96D77"/>
    <w:rsid w:val="00EA0ABD"/>
    <w:rsid w:val="00EA174C"/>
    <w:rsid w:val="00EA2644"/>
    <w:rsid w:val="00EA2CA1"/>
    <w:rsid w:val="00EA4094"/>
    <w:rsid w:val="00EA46E7"/>
    <w:rsid w:val="00EA4F7E"/>
    <w:rsid w:val="00EA75E7"/>
    <w:rsid w:val="00EA7907"/>
    <w:rsid w:val="00EB0615"/>
    <w:rsid w:val="00EB1A35"/>
    <w:rsid w:val="00EB1C8A"/>
    <w:rsid w:val="00EB1CF4"/>
    <w:rsid w:val="00EB1DEC"/>
    <w:rsid w:val="00EB2222"/>
    <w:rsid w:val="00EB25D1"/>
    <w:rsid w:val="00EB272C"/>
    <w:rsid w:val="00EB3014"/>
    <w:rsid w:val="00EB3125"/>
    <w:rsid w:val="00EB3A1D"/>
    <w:rsid w:val="00EB3D68"/>
    <w:rsid w:val="00EB45BB"/>
    <w:rsid w:val="00EB4E6F"/>
    <w:rsid w:val="00EB54D6"/>
    <w:rsid w:val="00EB5E45"/>
    <w:rsid w:val="00EB659E"/>
    <w:rsid w:val="00EB73FA"/>
    <w:rsid w:val="00EC00A0"/>
    <w:rsid w:val="00EC1C54"/>
    <w:rsid w:val="00EC1FD7"/>
    <w:rsid w:val="00EC3310"/>
    <w:rsid w:val="00EC4360"/>
    <w:rsid w:val="00EC46BB"/>
    <w:rsid w:val="00EC5865"/>
    <w:rsid w:val="00EC5B9F"/>
    <w:rsid w:val="00EC7AE8"/>
    <w:rsid w:val="00ED1068"/>
    <w:rsid w:val="00ED2177"/>
    <w:rsid w:val="00ED2BD0"/>
    <w:rsid w:val="00ED38C8"/>
    <w:rsid w:val="00ED4A17"/>
    <w:rsid w:val="00ED4BF6"/>
    <w:rsid w:val="00ED5E2A"/>
    <w:rsid w:val="00ED5EC1"/>
    <w:rsid w:val="00ED68F9"/>
    <w:rsid w:val="00EE0CF6"/>
    <w:rsid w:val="00EE0D13"/>
    <w:rsid w:val="00EE0F5F"/>
    <w:rsid w:val="00EE39F5"/>
    <w:rsid w:val="00EE4B51"/>
    <w:rsid w:val="00EE50B2"/>
    <w:rsid w:val="00EE6353"/>
    <w:rsid w:val="00EE72C3"/>
    <w:rsid w:val="00EF084D"/>
    <w:rsid w:val="00EF1638"/>
    <w:rsid w:val="00EF1962"/>
    <w:rsid w:val="00EF226B"/>
    <w:rsid w:val="00EF2B46"/>
    <w:rsid w:val="00EF3562"/>
    <w:rsid w:val="00EF3630"/>
    <w:rsid w:val="00EF4A3B"/>
    <w:rsid w:val="00EF4C5D"/>
    <w:rsid w:val="00EF7CD7"/>
    <w:rsid w:val="00F00937"/>
    <w:rsid w:val="00F00A54"/>
    <w:rsid w:val="00F02D47"/>
    <w:rsid w:val="00F03631"/>
    <w:rsid w:val="00F03C55"/>
    <w:rsid w:val="00F03FD2"/>
    <w:rsid w:val="00F05815"/>
    <w:rsid w:val="00F05BC1"/>
    <w:rsid w:val="00F07662"/>
    <w:rsid w:val="00F100E4"/>
    <w:rsid w:val="00F10702"/>
    <w:rsid w:val="00F11334"/>
    <w:rsid w:val="00F11E49"/>
    <w:rsid w:val="00F1307B"/>
    <w:rsid w:val="00F1375E"/>
    <w:rsid w:val="00F141E0"/>
    <w:rsid w:val="00F150EC"/>
    <w:rsid w:val="00F16B9A"/>
    <w:rsid w:val="00F16D2E"/>
    <w:rsid w:val="00F17896"/>
    <w:rsid w:val="00F17CE2"/>
    <w:rsid w:val="00F20760"/>
    <w:rsid w:val="00F20BB0"/>
    <w:rsid w:val="00F20CA4"/>
    <w:rsid w:val="00F22182"/>
    <w:rsid w:val="00F22528"/>
    <w:rsid w:val="00F22FA0"/>
    <w:rsid w:val="00F24852"/>
    <w:rsid w:val="00F25D6B"/>
    <w:rsid w:val="00F26495"/>
    <w:rsid w:val="00F26595"/>
    <w:rsid w:val="00F27AD2"/>
    <w:rsid w:val="00F315C9"/>
    <w:rsid w:val="00F31E87"/>
    <w:rsid w:val="00F33327"/>
    <w:rsid w:val="00F33779"/>
    <w:rsid w:val="00F35BDA"/>
    <w:rsid w:val="00F368CC"/>
    <w:rsid w:val="00F36D4A"/>
    <w:rsid w:val="00F36F2D"/>
    <w:rsid w:val="00F37C88"/>
    <w:rsid w:val="00F434E6"/>
    <w:rsid w:val="00F44B66"/>
    <w:rsid w:val="00F453D7"/>
    <w:rsid w:val="00F46365"/>
    <w:rsid w:val="00F468C2"/>
    <w:rsid w:val="00F474DF"/>
    <w:rsid w:val="00F506A0"/>
    <w:rsid w:val="00F518A2"/>
    <w:rsid w:val="00F51E00"/>
    <w:rsid w:val="00F51E5E"/>
    <w:rsid w:val="00F527F4"/>
    <w:rsid w:val="00F535F2"/>
    <w:rsid w:val="00F53E03"/>
    <w:rsid w:val="00F53E35"/>
    <w:rsid w:val="00F54154"/>
    <w:rsid w:val="00F563A8"/>
    <w:rsid w:val="00F57F6B"/>
    <w:rsid w:val="00F60468"/>
    <w:rsid w:val="00F60E33"/>
    <w:rsid w:val="00F61040"/>
    <w:rsid w:val="00F62EAB"/>
    <w:rsid w:val="00F64438"/>
    <w:rsid w:val="00F64B32"/>
    <w:rsid w:val="00F65542"/>
    <w:rsid w:val="00F6657B"/>
    <w:rsid w:val="00F66606"/>
    <w:rsid w:val="00F67220"/>
    <w:rsid w:val="00F67582"/>
    <w:rsid w:val="00F678F2"/>
    <w:rsid w:val="00F6797E"/>
    <w:rsid w:val="00F710B5"/>
    <w:rsid w:val="00F73C16"/>
    <w:rsid w:val="00F743A1"/>
    <w:rsid w:val="00F74A8D"/>
    <w:rsid w:val="00F7525F"/>
    <w:rsid w:val="00F75BA3"/>
    <w:rsid w:val="00F75CA5"/>
    <w:rsid w:val="00F77428"/>
    <w:rsid w:val="00F77FE1"/>
    <w:rsid w:val="00F80241"/>
    <w:rsid w:val="00F808C0"/>
    <w:rsid w:val="00F80CEB"/>
    <w:rsid w:val="00F8194C"/>
    <w:rsid w:val="00F81F93"/>
    <w:rsid w:val="00F83712"/>
    <w:rsid w:val="00F84B58"/>
    <w:rsid w:val="00F852E0"/>
    <w:rsid w:val="00F85CA3"/>
    <w:rsid w:val="00F860D5"/>
    <w:rsid w:val="00F86AA8"/>
    <w:rsid w:val="00F87133"/>
    <w:rsid w:val="00F8772E"/>
    <w:rsid w:val="00F87FC0"/>
    <w:rsid w:val="00F90A0A"/>
    <w:rsid w:val="00F91A45"/>
    <w:rsid w:val="00F9300C"/>
    <w:rsid w:val="00F93741"/>
    <w:rsid w:val="00F93DB8"/>
    <w:rsid w:val="00F95878"/>
    <w:rsid w:val="00F96837"/>
    <w:rsid w:val="00F968C1"/>
    <w:rsid w:val="00FA0555"/>
    <w:rsid w:val="00FA0766"/>
    <w:rsid w:val="00FA0832"/>
    <w:rsid w:val="00FA32C6"/>
    <w:rsid w:val="00FA4810"/>
    <w:rsid w:val="00FA4ACC"/>
    <w:rsid w:val="00FA65C1"/>
    <w:rsid w:val="00FA66E5"/>
    <w:rsid w:val="00FA69E9"/>
    <w:rsid w:val="00FB027A"/>
    <w:rsid w:val="00FB0ADA"/>
    <w:rsid w:val="00FB21A3"/>
    <w:rsid w:val="00FB3967"/>
    <w:rsid w:val="00FB5165"/>
    <w:rsid w:val="00FB5812"/>
    <w:rsid w:val="00FB5FA5"/>
    <w:rsid w:val="00FB6554"/>
    <w:rsid w:val="00FC03A2"/>
    <w:rsid w:val="00FC15E4"/>
    <w:rsid w:val="00FC2A1E"/>
    <w:rsid w:val="00FC2CC2"/>
    <w:rsid w:val="00FC3358"/>
    <w:rsid w:val="00FC3931"/>
    <w:rsid w:val="00FC55F1"/>
    <w:rsid w:val="00FC5931"/>
    <w:rsid w:val="00FC5DD1"/>
    <w:rsid w:val="00FC627E"/>
    <w:rsid w:val="00FC636D"/>
    <w:rsid w:val="00FC71DB"/>
    <w:rsid w:val="00FC7F86"/>
    <w:rsid w:val="00FD0BCC"/>
    <w:rsid w:val="00FD0D2C"/>
    <w:rsid w:val="00FD1673"/>
    <w:rsid w:val="00FD1909"/>
    <w:rsid w:val="00FD247B"/>
    <w:rsid w:val="00FD3373"/>
    <w:rsid w:val="00FD44E8"/>
    <w:rsid w:val="00FD4E23"/>
    <w:rsid w:val="00FD56C3"/>
    <w:rsid w:val="00FD58DA"/>
    <w:rsid w:val="00FD6C75"/>
    <w:rsid w:val="00FD7097"/>
    <w:rsid w:val="00FD70B7"/>
    <w:rsid w:val="00FD7200"/>
    <w:rsid w:val="00FE0853"/>
    <w:rsid w:val="00FE0AFE"/>
    <w:rsid w:val="00FE22F4"/>
    <w:rsid w:val="00FE23A1"/>
    <w:rsid w:val="00FE5029"/>
    <w:rsid w:val="00FE5F30"/>
    <w:rsid w:val="00FE6000"/>
    <w:rsid w:val="00FE69FF"/>
    <w:rsid w:val="00FE6ACA"/>
    <w:rsid w:val="00FE6C48"/>
    <w:rsid w:val="00FE6E0B"/>
    <w:rsid w:val="00FE73FA"/>
    <w:rsid w:val="00FF1A03"/>
    <w:rsid w:val="00FF24FA"/>
    <w:rsid w:val="00FF46D2"/>
    <w:rsid w:val="00FF4973"/>
    <w:rsid w:val="00FF5046"/>
    <w:rsid w:val="00FF558F"/>
    <w:rsid w:val="00FF6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28EC07C"/>
  <w15:chartTrackingRefBased/>
  <w15:docId w15:val="{8395F09A-60BA-4C4C-879F-6D84C9E3D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annotation text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92F82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170E8"/>
    <w:pPr>
      <w:pBdr>
        <w:bottom w:val="single" w:sz="12" w:space="1" w:color="auto"/>
        <w:between w:val="single" w:sz="12" w:space="1" w:color="auto"/>
      </w:pBdr>
      <w:spacing w:before="120"/>
      <w:jc w:val="both"/>
      <w:outlineLvl w:val="0"/>
    </w:pPr>
    <w:rPr>
      <w:rFonts w:cs="CG Palacio (WN)"/>
      <w:b/>
      <w:sz w:val="18"/>
    </w:rPr>
  </w:style>
  <w:style w:type="paragraph" w:styleId="Ttulo2">
    <w:name w:val="heading 2"/>
    <w:basedOn w:val="Normal"/>
    <w:next w:val="Normal"/>
    <w:link w:val="Ttulo2Car"/>
    <w:qFormat/>
    <w:rsid w:val="0089558E"/>
    <w:pPr>
      <w:pBdr>
        <w:top w:val="double" w:sz="6" w:space="1" w:color="auto"/>
        <w:between w:val="double" w:sz="6" w:space="1" w:color="auto"/>
      </w:pBdr>
      <w:spacing w:after="101" w:line="216" w:lineRule="atLeast"/>
      <w:jc w:val="both"/>
      <w:outlineLvl w:val="1"/>
    </w:pPr>
    <w:rPr>
      <w:rFonts w:ascii="Arial" w:hAnsi="Arial" w:cs="Helv"/>
      <w:sz w:val="18"/>
      <w:szCs w:val="20"/>
      <w:lang w:val="es-ES_tradnl" w:eastAsia="es-MX"/>
    </w:rPr>
  </w:style>
  <w:style w:type="paragraph" w:styleId="Ttulo3">
    <w:name w:val="heading 3"/>
    <w:basedOn w:val="Normal"/>
    <w:next w:val="Normal"/>
    <w:link w:val="Ttulo3Car"/>
    <w:autoRedefine/>
    <w:qFormat/>
    <w:rsid w:val="004007C6"/>
    <w:pPr>
      <w:keepNext/>
      <w:tabs>
        <w:tab w:val="num" w:pos="851"/>
      </w:tabs>
      <w:ind w:left="993" w:hanging="993"/>
      <w:outlineLvl w:val="2"/>
    </w:pPr>
    <w:rPr>
      <w:rFonts w:ascii="Calibri" w:hAnsi="Calibri" w:cs="Calibri"/>
      <w:b/>
      <w:bCs/>
      <w:sz w:val="22"/>
      <w:szCs w:val="22"/>
      <w:lang w:val="es-MX"/>
    </w:rPr>
  </w:style>
  <w:style w:type="paragraph" w:styleId="Ttulo4">
    <w:name w:val="heading 4"/>
    <w:basedOn w:val="Normal"/>
    <w:next w:val="Normal"/>
    <w:link w:val="Ttulo4Car"/>
    <w:qFormat/>
    <w:rsid w:val="004007C6"/>
    <w:pPr>
      <w:keepNext/>
      <w:tabs>
        <w:tab w:val="num" w:pos="864"/>
        <w:tab w:val="left" w:pos="1021"/>
        <w:tab w:val="left" w:pos="1134"/>
        <w:tab w:val="left" w:pos="1560"/>
      </w:tabs>
      <w:spacing w:before="240" w:after="60"/>
      <w:ind w:left="864" w:hanging="864"/>
      <w:jc w:val="both"/>
      <w:outlineLvl w:val="3"/>
    </w:pPr>
    <w:rPr>
      <w:rFonts w:ascii="Arial" w:hAnsi="Arial"/>
      <w:b/>
      <w:bCs/>
      <w:szCs w:val="28"/>
    </w:rPr>
  </w:style>
  <w:style w:type="paragraph" w:styleId="Ttulo5">
    <w:name w:val="heading 5"/>
    <w:basedOn w:val="Normal"/>
    <w:next w:val="Normal"/>
    <w:link w:val="Ttulo5Car"/>
    <w:autoRedefine/>
    <w:qFormat/>
    <w:rsid w:val="004007C6"/>
    <w:pPr>
      <w:tabs>
        <w:tab w:val="left" w:pos="851"/>
      </w:tabs>
      <w:jc w:val="both"/>
      <w:outlineLvl w:val="4"/>
    </w:pPr>
    <w:rPr>
      <w:rFonts w:ascii="Calibri" w:hAnsi="Calibri" w:cs="Calibri"/>
      <w:bCs/>
      <w:iCs/>
      <w:sz w:val="20"/>
      <w:szCs w:val="20"/>
      <w:lang w:val="es-MX"/>
    </w:rPr>
  </w:style>
  <w:style w:type="paragraph" w:styleId="Ttulo6">
    <w:name w:val="heading 6"/>
    <w:basedOn w:val="Normal"/>
    <w:next w:val="Normal"/>
    <w:link w:val="Ttulo6Car"/>
    <w:qFormat/>
    <w:rsid w:val="004007C6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qFormat/>
    <w:rsid w:val="004007C6"/>
    <w:pPr>
      <w:tabs>
        <w:tab w:val="num" w:pos="1296"/>
      </w:tabs>
      <w:spacing w:before="240" w:after="60"/>
      <w:ind w:left="1296" w:hanging="1296"/>
      <w:outlineLvl w:val="6"/>
    </w:pPr>
  </w:style>
  <w:style w:type="paragraph" w:styleId="Ttulo8">
    <w:name w:val="heading 8"/>
    <w:basedOn w:val="Normal"/>
    <w:next w:val="Normal"/>
    <w:link w:val="Ttulo8Car"/>
    <w:qFormat/>
    <w:rsid w:val="004007C6"/>
    <w:pPr>
      <w:tabs>
        <w:tab w:val="num" w:pos="1440"/>
      </w:tabs>
      <w:spacing w:before="240" w:after="60"/>
      <w:ind w:left="1440" w:hanging="1440"/>
      <w:outlineLvl w:val="7"/>
    </w:pPr>
    <w:rPr>
      <w:i/>
      <w:iCs/>
    </w:rPr>
  </w:style>
  <w:style w:type="paragraph" w:styleId="Ttulo9">
    <w:name w:val="heading 9"/>
    <w:basedOn w:val="Normal"/>
    <w:next w:val="Normal"/>
    <w:link w:val="Ttulo9Car"/>
    <w:qFormat/>
    <w:rsid w:val="004007C6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locked/>
    <w:rsid w:val="004007C6"/>
    <w:rPr>
      <w:rFonts w:cs="CG Palacio (WN)"/>
      <w:b/>
      <w:sz w:val="18"/>
      <w:szCs w:val="24"/>
      <w:lang w:val="es-ES" w:eastAsia="es-ES" w:bidi="ar-SA"/>
    </w:rPr>
  </w:style>
  <w:style w:type="character" w:customStyle="1" w:styleId="Ttulo2Car">
    <w:name w:val="Título 2 Car"/>
    <w:link w:val="Ttulo2"/>
    <w:locked/>
    <w:rsid w:val="004007C6"/>
    <w:rPr>
      <w:rFonts w:ascii="Arial" w:hAnsi="Arial" w:cs="Helv"/>
      <w:sz w:val="18"/>
      <w:lang w:val="es-ES_tradnl" w:eastAsia="es-MX" w:bidi="ar-SA"/>
    </w:rPr>
  </w:style>
  <w:style w:type="character" w:customStyle="1" w:styleId="Ttulo3Car">
    <w:name w:val="Título 3 Car"/>
    <w:link w:val="Ttulo3"/>
    <w:locked/>
    <w:rsid w:val="004007C6"/>
    <w:rPr>
      <w:rFonts w:ascii="Calibri" w:hAnsi="Calibri" w:cs="Calibri"/>
      <w:b/>
      <w:bCs/>
      <w:sz w:val="22"/>
      <w:szCs w:val="22"/>
      <w:lang w:val="es-MX" w:eastAsia="es-ES" w:bidi="ar-SA"/>
    </w:rPr>
  </w:style>
  <w:style w:type="character" w:customStyle="1" w:styleId="Ttulo4Car">
    <w:name w:val="Título 4 Car"/>
    <w:link w:val="Ttulo4"/>
    <w:locked/>
    <w:rsid w:val="004007C6"/>
    <w:rPr>
      <w:rFonts w:ascii="Arial" w:hAnsi="Arial"/>
      <w:b/>
      <w:bCs/>
      <w:sz w:val="24"/>
      <w:szCs w:val="28"/>
      <w:lang w:val="es-ES" w:eastAsia="es-ES" w:bidi="ar-SA"/>
    </w:rPr>
  </w:style>
  <w:style w:type="character" w:customStyle="1" w:styleId="Ttulo5Car">
    <w:name w:val="Título 5 Car"/>
    <w:link w:val="Ttulo5"/>
    <w:locked/>
    <w:rsid w:val="004007C6"/>
    <w:rPr>
      <w:rFonts w:ascii="Calibri" w:hAnsi="Calibri" w:cs="Calibri"/>
      <w:bCs/>
      <w:iCs/>
      <w:lang w:val="es-MX" w:eastAsia="es-ES" w:bidi="ar-SA"/>
    </w:rPr>
  </w:style>
  <w:style w:type="character" w:customStyle="1" w:styleId="Ttulo6Car">
    <w:name w:val="Título 6 Car"/>
    <w:link w:val="Ttulo6"/>
    <w:locked/>
    <w:rsid w:val="004007C6"/>
    <w:rPr>
      <w:b/>
      <w:bCs/>
      <w:sz w:val="22"/>
      <w:szCs w:val="22"/>
      <w:lang w:val="es-ES" w:eastAsia="es-ES" w:bidi="ar-SA"/>
    </w:rPr>
  </w:style>
  <w:style w:type="character" w:customStyle="1" w:styleId="Ttulo7Car">
    <w:name w:val="Título 7 Car"/>
    <w:link w:val="Ttulo7"/>
    <w:locked/>
    <w:rsid w:val="004007C6"/>
    <w:rPr>
      <w:sz w:val="24"/>
      <w:szCs w:val="24"/>
      <w:lang w:val="es-ES" w:eastAsia="es-ES" w:bidi="ar-SA"/>
    </w:rPr>
  </w:style>
  <w:style w:type="character" w:customStyle="1" w:styleId="Ttulo8Car">
    <w:name w:val="Título 8 Car"/>
    <w:link w:val="Ttulo8"/>
    <w:locked/>
    <w:rsid w:val="004007C6"/>
    <w:rPr>
      <w:i/>
      <w:iCs/>
      <w:sz w:val="24"/>
      <w:szCs w:val="24"/>
      <w:lang w:val="es-ES" w:eastAsia="es-ES" w:bidi="ar-SA"/>
    </w:rPr>
  </w:style>
  <w:style w:type="character" w:customStyle="1" w:styleId="Ttulo9Car">
    <w:name w:val="Título 9 Car"/>
    <w:link w:val="Ttulo9"/>
    <w:locked/>
    <w:rsid w:val="004007C6"/>
    <w:rPr>
      <w:rFonts w:ascii="Arial" w:hAnsi="Arial"/>
      <w:sz w:val="22"/>
      <w:szCs w:val="22"/>
      <w:lang w:val="es-ES" w:eastAsia="es-ES" w:bidi="ar-SA"/>
    </w:rPr>
  </w:style>
  <w:style w:type="paragraph" w:customStyle="1" w:styleId="Texto">
    <w:name w:val="Texto"/>
    <w:basedOn w:val="Normal"/>
    <w:link w:val="TextoCar"/>
    <w:qFormat/>
    <w:rsid w:val="00A333DC"/>
    <w:pPr>
      <w:spacing w:after="101" w:line="216" w:lineRule="exact"/>
      <w:ind w:firstLine="288"/>
      <w:jc w:val="both"/>
    </w:pPr>
    <w:rPr>
      <w:rFonts w:ascii="Arial" w:hAnsi="Arial" w:cs="Arial"/>
      <w:sz w:val="18"/>
      <w:szCs w:val="20"/>
    </w:rPr>
  </w:style>
  <w:style w:type="paragraph" w:customStyle="1" w:styleId="CABEZA">
    <w:name w:val="CABEZA"/>
    <w:basedOn w:val="Normal"/>
    <w:rsid w:val="00514993"/>
    <w:pPr>
      <w:jc w:val="center"/>
    </w:pPr>
    <w:rPr>
      <w:rFonts w:cs="Arial"/>
      <w:b/>
      <w:sz w:val="28"/>
      <w:szCs w:val="28"/>
      <w:lang w:val="es-ES_tradnl" w:eastAsia="es-MX"/>
    </w:rPr>
  </w:style>
  <w:style w:type="paragraph" w:customStyle="1" w:styleId="ROMANOS">
    <w:name w:val="ROMANOS"/>
    <w:basedOn w:val="Normal"/>
    <w:link w:val="ROMANOSCar"/>
    <w:rsid w:val="00F51E5E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hAnsi="Arial" w:cs="Arial"/>
      <w:sz w:val="18"/>
      <w:szCs w:val="18"/>
    </w:rPr>
  </w:style>
  <w:style w:type="paragraph" w:customStyle="1" w:styleId="INCISO">
    <w:name w:val="INCISO"/>
    <w:basedOn w:val="Normal"/>
    <w:rsid w:val="00255299"/>
    <w:pPr>
      <w:spacing w:after="101" w:line="216" w:lineRule="exact"/>
      <w:ind w:left="1080" w:hanging="360"/>
      <w:jc w:val="both"/>
    </w:pPr>
    <w:rPr>
      <w:rFonts w:ascii="Arial" w:hAnsi="Arial" w:cs="Arial"/>
      <w:sz w:val="18"/>
      <w:szCs w:val="18"/>
    </w:rPr>
  </w:style>
  <w:style w:type="paragraph" w:customStyle="1" w:styleId="Fechas">
    <w:name w:val="Fechas"/>
    <w:basedOn w:val="Texto"/>
    <w:autoRedefine/>
    <w:rsid w:val="00B14C29"/>
    <w:pPr>
      <w:widowControl w:val="0"/>
      <w:pBdr>
        <w:bottom w:val="double" w:sz="6" w:space="1" w:color="auto"/>
      </w:pBdr>
      <w:tabs>
        <w:tab w:val="center" w:pos="4464"/>
        <w:tab w:val="right" w:pos="8582"/>
      </w:tabs>
      <w:spacing w:after="0" w:line="240" w:lineRule="auto"/>
      <w:ind w:left="288" w:right="288" w:firstLine="0"/>
    </w:pPr>
    <w:rPr>
      <w:rFonts w:ascii="Times New Roman" w:hAnsi="Times New Roman"/>
      <w:snapToGrid w:val="0"/>
      <w:lang w:val="es-MX" w:eastAsia="es-MX"/>
    </w:rPr>
  </w:style>
  <w:style w:type="paragraph" w:customStyle="1" w:styleId="ANOTACION">
    <w:name w:val="ANOTACION"/>
    <w:basedOn w:val="Normal"/>
    <w:link w:val="ANOTACIONCar"/>
    <w:rsid w:val="009C02DA"/>
    <w:pPr>
      <w:spacing w:before="101" w:after="101" w:line="216" w:lineRule="atLeast"/>
      <w:jc w:val="center"/>
    </w:pPr>
    <w:rPr>
      <w:b/>
      <w:sz w:val="18"/>
      <w:szCs w:val="20"/>
      <w:lang w:val="es-ES_tradnl"/>
    </w:rPr>
  </w:style>
  <w:style w:type="paragraph" w:customStyle="1" w:styleId="SUBIN">
    <w:name w:val="SUBIN"/>
    <w:basedOn w:val="Texto"/>
    <w:rsid w:val="00535845"/>
    <w:pPr>
      <w:ind w:left="1987" w:hanging="720"/>
    </w:pPr>
    <w:rPr>
      <w:lang w:val="es-MX"/>
    </w:rPr>
  </w:style>
  <w:style w:type="paragraph" w:customStyle="1" w:styleId="Titulo1">
    <w:name w:val="Titulo 1"/>
    <w:basedOn w:val="Texto"/>
    <w:rsid w:val="00875A59"/>
    <w:pPr>
      <w:pBdr>
        <w:bottom w:val="single" w:sz="12" w:space="1" w:color="auto"/>
      </w:pBdr>
      <w:spacing w:before="120" w:after="0" w:line="240" w:lineRule="auto"/>
      <w:ind w:firstLine="0"/>
      <w:outlineLvl w:val="0"/>
    </w:pPr>
    <w:rPr>
      <w:rFonts w:ascii="Times New Roman" w:hAnsi="Times New Roman"/>
      <w:b/>
      <w:szCs w:val="18"/>
      <w:lang w:val="es-MX" w:eastAsia="es-MX"/>
    </w:rPr>
  </w:style>
  <w:style w:type="paragraph" w:customStyle="1" w:styleId="Titulo2">
    <w:name w:val="Titulo 2"/>
    <w:basedOn w:val="Texto"/>
    <w:rsid w:val="00FE5F30"/>
    <w:pPr>
      <w:pBdr>
        <w:top w:val="double" w:sz="6" w:space="1" w:color="auto"/>
      </w:pBdr>
      <w:spacing w:line="240" w:lineRule="auto"/>
      <w:ind w:firstLine="0"/>
      <w:outlineLvl w:val="1"/>
    </w:pPr>
    <w:rPr>
      <w:lang w:val="es-MX"/>
    </w:rPr>
  </w:style>
  <w:style w:type="paragraph" w:customStyle="1" w:styleId="tt">
    <w:name w:val="tt"/>
    <w:basedOn w:val="Texto"/>
    <w:rsid w:val="00F64B32"/>
    <w:pPr>
      <w:tabs>
        <w:tab w:val="left" w:pos="1320"/>
        <w:tab w:val="left" w:pos="1629"/>
      </w:tabs>
      <w:ind w:left="1647" w:hanging="1440"/>
    </w:pPr>
    <w:rPr>
      <w:lang w:val="es-ES_tradnl"/>
    </w:rPr>
  </w:style>
  <w:style w:type="paragraph" w:customStyle="1" w:styleId="sum">
    <w:name w:val="sum"/>
    <w:basedOn w:val="Texto"/>
    <w:rsid w:val="007578BE"/>
    <w:pPr>
      <w:tabs>
        <w:tab w:val="right" w:leader="dot" w:pos="8100"/>
        <w:tab w:val="right" w:pos="8640"/>
      </w:tabs>
      <w:spacing w:after="0" w:line="266" w:lineRule="exact"/>
      <w:ind w:left="274" w:right="749" w:firstLine="0"/>
    </w:pPr>
    <w:rPr>
      <w:rFonts w:ascii="Times New Roman" w:hAnsi="Times New Roman"/>
      <w:b/>
      <w:sz w:val="20"/>
      <w:u w:val="single"/>
      <w:lang w:val="es-ES_tradnl"/>
    </w:rPr>
  </w:style>
  <w:style w:type="paragraph" w:customStyle="1" w:styleId="texto0">
    <w:name w:val="texto"/>
    <w:basedOn w:val="Normal"/>
    <w:rsid w:val="00E82585"/>
    <w:pPr>
      <w:spacing w:after="101" w:line="216" w:lineRule="exact"/>
      <w:ind w:firstLine="288"/>
      <w:jc w:val="both"/>
    </w:pPr>
    <w:rPr>
      <w:rFonts w:ascii="Arial" w:hAnsi="Arial" w:cs="Arial"/>
      <w:sz w:val="18"/>
      <w:szCs w:val="18"/>
      <w:lang w:val="es-MX" w:eastAsia="es-MX"/>
    </w:rPr>
  </w:style>
  <w:style w:type="paragraph" w:customStyle="1" w:styleId="EstilotextoPrimeralnea0">
    <w:name w:val="Estilo texto + Primera línea:  0&quot;"/>
    <w:basedOn w:val="texto0"/>
    <w:rsid w:val="00E82585"/>
    <w:pPr>
      <w:ind w:firstLine="0"/>
    </w:pPr>
    <w:rPr>
      <w:rFonts w:cs="Times New Roman"/>
      <w:szCs w:val="20"/>
    </w:rPr>
  </w:style>
  <w:style w:type="paragraph" w:styleId="Piedepgina">
    <w:name w:val="footer"/>
    <w:basedOn w:val="Normal"/>
    <w:link w:val="PiedepginaCar"/>
    <w:uiPriority w:val="99"/>
    <w:rsid w:val="00672317"/>
    <w:pPr>
      <w:tabs>
        <w:tab w:val="center" w:pos="4419"/>
        <w:tab w:val="right" w:pos="8838"/>
      </w:tabs>
    </w:pPr>
    <w:rPr>
      <w:sz w:val="20"/>
      <w:szCs w:val="20"/>
    </w:rPr>
  </w:style>
  <w:style w:type="character" w:customStyle="1" w:styleId="PiedepginaCar">
    <w:name w:val="Pie de página Car"/>
    <w:link w:val="Piedepgina"/>
    <w:uiPriority w:val="99"/>
    <w:locked/>
    <w:rsid w:val="004007C6"/>
    <w:rPr>
      <w:lang w:val="es-ES" w:eastAsia="es-ES" w:bidi="ar-SA"/>
    </w:rPr>
  </w:style>
  <w:style w:type="paragraph" w:styleId="NormalWeb">
    <w:name w:val="Normal (Web)"/>
    <w:basedOn w:val="Normal"/>
    <w:uiPriority w:val="99"/>
    <w:rsid w:val="00672317"/>
    <w:pPr>
      <w:spacing w:before="100" w:after="100"/>
    </w:pPr>
    <w:rPr>
      <w:szCs w:val="20"/>
    </w:rPr>
  </w:style>
  <w:style w:type="paragraph" w:customStyle="1" w:styleId="Prrafodelista1">
    <w:name w:val="Párrafo de lista1"/>
    <w:basedOn w:val="Normal"/>
    <w:rsid w:val="00672317"/>
    <w:pPr>
      <w:spacing w:after="200" w:line="276" w:lineRule="atLeast"/>
      <w:ind w:left="720"/>
    </w:pPr>
    <w:rPr>
      <w:rFonts w:ascii="Calibri" w:hAnsi="Calibri" w:cs="Calibri"/>
      <w:sz w:val="22"/>
      <w:szCs w:val="20"/>
      <w:lang w:val="es-MX"/>
    </w:rPr>
  </w:style>
  <w:style w:type="paragraph" w:styleId="Encabezado">
    <w:name w:val="header"/>
    <w:basedOn w:val="Normal"/>
    <w:link w:val="EncabezadoCar"/>
    <w:rsid w:val="00672317"/>
    <w:pPr>
      <w:tabs>
        <w:tab w:val="center" w:pos="4252"/>
        <w:tab w:val="right" w:pos="8504"/>
      </w:tabs>
    </w:pPr>
    <w:rPr>
      <w:rFonts w:ascii="Verdana" w:hAnsi="Verdana" w:cs="Verdana"/>
      <w:sz w:val="22"/>
      <w:szCs w:val="20"/>
    </w:rPr>
  </w:style>
  <w:style w:type="character" w:customStyle="1" w:styleId="EncabezadoCar">
    <w:name w:val="Encabezado Car"/>
    <w:link w:val="Encabezado"/>
    <w:locked/>
    <w:rsid w:val="004007C6"/>
    <w:rPr>
      <w:rFonts w:ascii="Verdana" w:hAnsi="Verdana" w:cs="Verdana"/>
      <w:sz w:val="22"/>
      <w:lang w:val="es-ES" w:eastAsia="es-ES" w:bidi="ar-SA"/>
    </w:rPr>
  </w:style>
  <w:style w:type="paragraph" w:styleId="Textonotapie">
    <w:name w:val="footnote text"/>
    <w:basedOn w:val="Normal"/>
    <w:link w:val="TextonotapieCar"/>
    <w:uiPriority w:val="99"/>
    <w:rsid w:val="00672317"/>
    <w:pPr>
      <w:spacing w:before="360" w:after="200"/>
    </w:pPr>
    <w:rPr>
      <w:rFonts w:ascii="Calibri" w:hAnsi="Calibri" w:cs="Calibri"/>
      <w:sz w:val="20"/>
      <w:szCs w:val="20"/>
      <w:lang w:val="es-AR"/>
    </w:rPr>
  </w:style>
  <w:style w:type="character" w:customStyle="1" w:styleId="TextonotapieCar">
    <w:name w:val="Texto nota pie Car"/>
    <w:link w:val="Textonotapie"/>
    <w:uiPriority w:val="99"/>
    <w:locked/>
    <w:rsid w:val="00E16E64"/>
    <w:rPr>
      <w:rFonts w:ascii="Calibri" w:hAnsi="Calibri" w:cs="Calibri"/>
      <w:lang w:val="es-AR" w:eastAsia="es-ES" w:bidi="ar-SA"/>
    </w:rPr>
  </w:style>
  <w:style w:type="paragraph" w:customStyle="1" w:styleId="Textonormal">
    <w:name w:val="Texto normal"/>
    <w:basedOn w:val="Normal"/>
    <w:rsid w:val="00672317"/>
    <w:pPr>
      <w:jc w:val="both"/>
    </w:pPr>
    <w:rPr>
      <w:rFonts w:ascii="Arial" w:hAnsi="Arial" w:cs="Arial"/>
      <w:sz w:val="22"/>
      <w:szCs w:val="20"/>
    </w:rPr>
  </w:style>
  <w:style w:type="paragraph" w:styleId="Sangradetextonormal">
    <w:name w:val="Body Text Indent"/>
    <w:basedOn w:val="Normal"/>
    <w:link w:val="SangradetextonormalCar"/>
    <w:rsid w:val="00672317"/>
    <w:pPr>
      <w:spacing w:before="360" w:after="200"/>
      <w:ind w:firstLine="708"/>
      <w:jc w:val="both"/>
    </w:pPr>
    <w:rPr>
      <w:rFonts w:ascii="Arial" w:hAnsi="Arial" w:cs="Arial"/>
      <w:sz w:val="22"/>
      <w:szCs w:val="20"/>
      <w:lang w:val="es-AR"/>
    </w:rPr>
  </w:style>
  <w:style w:type="paragraph" w:customStyle="1" w:styleId="arial">
    <w:name w:val="arial"/>
    <w:basedOn w:val="Normal"/>
    <w:rsid w:val="00672317"/>
    <w:rPr>
      <w:b/>
      <w:szCs w:val="20"/>
    </w:rPr>
  </w:style>
  <w:style w:type="paragraph" w:customStyle="1" w:styleId="Modelo1">
    <w:name w:val="Modelo 1"/>
    <w:basedOn w:val="Normal"/>
    <w:rsid w:val="00672317"/>
    <w:pPr>
      <w:tabs>
        <w:tab w:val="left" w:pos="792"/>
      </w:tabs>
      <w:spacing w:before="60" w:after="60"/>
      <w:ind w:left="792" w:hanging="432"/>
      <w:jc w:val="both"/>
    </w:pPr>
    <w:rPr>
      <w:rFonts w:ascii="Arial" w:hAnsi="Arial" w:cs="Arial"/>
      <w:b/>
      <w:sz w:val="22"/>
      <w:szCs w:val="20"/>
      <w:lang w:val="es-MX"/>
    </w:rPr>
  </w:style>
  <w:style w:type="paragraph" w:styleId="Mapadeldocumento">
    <w:name w:val="Document Map"/>
    <w:basedOn w:val="Normal"/>
    <w:link w:val="MapadeldocumentoCar"/>
    <w:rsid w:val="00765E0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eldocumentoCar">
    <w:name w:val="Mapa del documento Car"/>
    <w:link w:val="Mapadeldocumento"/>
    <w:locked/>
    <w:rsid w:val="004007C6"/>
    <w:rPr>
      <w:rFonts w:ascii="Tahoma" w:hAnsi="Tahoma" w:cs="Tahoma"/>
      <w:lang w:val="es-ES" w:eastAsia="es-ES" w:bidi="ar-SA"/>
    </w:rPr>
  </w:style>
  <w:style w:type="table" w:styleId="Tablaconcuadrcula">
    <w:name w:val="Table Grid"/>
    <w:basedOn w:val="Tablanormal"/>
    <w:uiPriority w:val="59"/>
    <w:rsid w:val="00CF1D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notaalpie">
    <w:name w:val="footnote reference"/>
    <w:uiPriority w:val="99"/>
    <w:rsid w:val="00E16E64"/>
    <w:rPr>
      <w:vertAlign w:val="superscript"/>
    </w:rPr>
  </w:style>
  <w:style w:type="paragraph" w:styleId="Textodeglobo">
    <w:name w:val="Balloon Text"/>
    <w:basedOn w:val="Normal"/>
    <w:link w:val="TextodegloboCar"/>
    <w:rsid w:val="008E2EA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locked/>
    <w:rsid w:val="004007C6"/>
    <w:rPr>
      <w:rFonts w:ascii="Tahoma" w:hAnsi="Tahoma" w:cs="Tahoma"/>
      <w:sz w:val="16"/>
      <w:szCs w:val="16"/>
      <w:lang w:val="es-ES" w:eastAsia="es-ES" w:bidi="ar-SA"/>
    </w:rPr>
  </w:style>
  <w:style w:type="character" w:customStyle="1" w:styleId="apartados">
    <w:name w:val="apartados"/>
    <w:rsid w:val="004007C6"/>
    <w:rPr>
      <w:rFonts w:ascii="Maiandra GD" w:hAnsi="Maiandra GD"/>
      <w:b/>
      <w:sz w:val="24"/>
    </w:rPr>
  </w:style>
  <w:style w:type="character" w:styleId="Hipervnculo">
    <w:name w:val="Hyperlink"/>
    <w:rsid w:val="004007C6"/>
    <w:rPr>
      <w:rFonts w:cs="Times New Roman"/>
      <w:color w:val="0000FF"/>
      <w:u w:val="single"/>
    </w:rPr>
  </w:style>
  <w:style w:type="paragraph" w:customStyle="1" w:styleId="EstiloTtulo1Verdana">
    <w:name w:val="Estilo Título 1 + Verdana"/>
    <w:basedOn w:val="Ttulo1"/>
    <w:rsid w:val="004007C6"/>
    <w:pPr>
      <w:keepNext/>
      <w:pBdr>
        <w:bottom w:val="none" w:sz="0" w:space="0" w:color="auto"/>
        <w:between w:val="none" w:sz="0" w:space="0" w:color="auto"/>
      </w:pBdr>
      <w:tabs>
        <w:tab w:val="left" w:pos="993"/>
      </w:tabs>
      <w:spacing w:before="0"/>
      <w:ind w:left="993" w:hanging="993"/>
    </w:pPr>
    <w:rPr>
      <w:rFonts w:ascii="Calibri" w:hAnsi="Calibri" w:cs="Calibri"/>
      <w:bCs/>
      <w:smallCaps/>
      <w:kern w:val="32"/>
      <w:sz w:val="24"/>
      <w:szCs w:val="20"/>
      <w:lang w:val="es-MX"/>
    </w:rPr>
  </w:style>
  <w:style w:type="paragraph" w:customStyle="1" w:styleId="paper">
    <w:name w:val="paper"/>
    <w:basedOn w:val="Normal"/>
    <w:rsid w:val="004007C6"/>
    <w:pPr>
      <w:spacing w:before="120"/>
      <w:ind w:firstLine="720"/>
      <w:jc w:val="both"/>
    </w:pPr>
    <w:rPr>
      <w:rFonts w:ascii="Garamond" w:hAnsi="Garamond" w:cs="Arial"/>
      <w:sz w:val="22"/>
      <w:szCs w:val="20"/>
      <w:lang w:val="en-US" w:eastAsia="en-US"/>
    </w:rPr>
  </w:style>
  <w:style w:type="paragraph" w:styleId="Textocomentario">
    <w:name w:val="annotation text"/>
    <w:basedOn w:val="Normal"/>
    <w:link w:val="TextocomentarioCar"/>
    <w:uiPriority w:val="99"/>
    <w:rsid w:val="004007C6"/>
    <w:rPr>
      <w:rFonts w:ascii="Verdana" w:hAnsi="Verdana"/>
      <w:sz w:val="20"/>
      <w:szCs w:val="20"/>
    </w:rPr>
  </w:style>
  <w:style w:type="character" w:customStyle="1" w:styleId="TextocomentarioCar">
    <w:name w:val="Texto comentario Car"/>
    <w:link w:val="Textocomentario"/>
    <w:uiPriority w:val="99"/>
    <w:locked/>
    <w:rsid w:val="004007C6"/>
    <w:rPr>
      <w:rFonts w:ascii="Verdana" w:hAnsi="Verdana"/>
      <w:lang w:val="es-ES" w:eastAsia="es-ES" w:bidi="ar-SA"/>
    </w:rPr>
  </w:style>
  <w:style w:type="paragraph" w:styleId="Asuntodelcomentario">
    <w:name w:val="annotation subject"/>
    <w:basedOn w:val="Textocomentario"/>
    <w:next w:val="Textocomentario"/>
    <w:link w:val="AsuntodelcomentarioCar"/>
    <w:rsid w:val="004007C6"/>
    <w:rPr>
      <w:b/>
      <w:bCs/>
    </w:rPr>
  </w:style>
  <w:style w:type="character" w:customStyle="1" w:styleId="AsuntodelcomentarioCar">
    <w:name w:val="Asunto del comentario Car"/>
    <w:link w:val="Asuntodelcomentario"/>
    <w:locked/>
    <w:rsid w:val="004007C6"/>
    <w:rPr>
      <w:rFonts w:ascii="Verdana" w:hAnsi="Verdana"/>
      <w:b/>
      <w:bCs/>
      <w:lang w:val="es-ES" w:eastAsia="es-ES" w:bidi="ar-SA"/>
    </w:rPr>
  </w:style>
  <w:style w:type="character" w:styleId="Hipervnculovisitado">
    <w:name w:val="FollowedHyperlink"/>
    <w:rsid w:val="004007C6"/>
    <w:rPr>
      <w:rFonts w:cs="Times New Roman"/>
      <w:color w:val="800080"/>
      <w:u w:val="single"/>
    </w:rPr>
  </w:style>
  <w:style w:type="paragraph" w:customStyle="1" w:styleId="font5">
    <w:name w:val="font5"/>
    <w:basedOn w:val="Normal"/>
    <w:rsid w:val="004007C6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Normal"/>
    <w:rsid w:val="004007C6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65">
    <w:name w:val="xl65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6">
    <w:name w:val="xl66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7">
    <w:name w:val="xl6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8">
    <w:name w:val="xl68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9">
    <w:name w:val="xl69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0">
    <w:name w:val="xl70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1">
    <w:name w:val="xl71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2">
    <w:name w:val="xl72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3">
    <w:name w:val="xl73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4">
    <w:name w:val="xl74"/>
    <w:basedOn w:val="Normal"/>
    <w:rsid w:val="004007C6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5">
    <w:name w:val="xl75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6">
    <w:name w:val="xl76"/>
    <w:basedOn w:val="Normal"/>
    <w:rsid w:val="004007C6"/>
    <w:pPr>
      <w:pBdr>
        <w:top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77">
    <w:name w:val="xl7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character" w:styleId="Nmerodepgina">
    <w:name w:val="page number"/>
    <w:rsid w:val="004007C6"/>
    <w:rPr>
      <w:rFonts w:cs="Times New Roman"/>
    </w:rPr>
  </w:style>
  <w:style w:type="character" w:styleId="nfasis">
    <w:name w:val="Emphasis"/>
    <w:qFormat/>
    <w:rsid w:val="004007C6"/>
    <w:rPr>
      <w:rFonts w:cs="Times New Roman"/>
      <w:i/>
    </w:rPr>
  </w:style>
  <w:style w:type="paragraph" w:styleId="Subttulo">
    <w:name w:val="Subtitle"/>
    <w:basedOn w:val="Normal"/>
    <w:next w:val="Normal"/>
    <w:link w:val="SubttuloCar"/>
    <w:qFormat/>
    <w:rsid w:val="004007C6"/>
    <w:pPr>
      <w:spacing w:after="60"/>
      <w:jc w:val="center"/>
      <w:outlineLvl w:val="1"/>
    </w:pPr>
    <w:rPr>
      <w:rFonts w:ascii="Cambria" w:hAnsi="Cambria"/>
    </w:rPr>
  </w:style>
  <w:style w:type="character" w:customStyle="1" w:styleId="SubttuloCar">
    <w:name w:val="Subtítulo Car"/>
    <w:link w:val="Subttulo"/>
    <w:locked/>
    <w:rsid w:val="004007C6"/>
    <w:rPr>
      <w:rFonts w:ascii="Cambria" w:hAnsi="Cambria"/>
      <w:sz w:val="24"/>
      <w:szCs w:val="24"/>
      <w:lang w:val="es-ES" w:eastAsia="es-ES" w:bidi="ar-SA"/>
    </w:rPr>
  </w:style>
  <w:style w:type="character" w:styleId="Textoennegrita">
    <w:name w:val="Strong"/>
    <w:qFormat/>
    <w:rsid w:val="004007C6"/>
    <w:rPr>
      <w:rFonts w:cs="Times New Roman"/>
      <w:b/>
    </w:rPr>
  </w:style>
  <w:style w:type="paragraph" w:styleId="Ttulo">
    <w:name w:val="Title"/>
    <w:basedOn w:val="Normal"/>
    <w:next w:val="Normal"/>
    <w:link w:val="TtuloCar"/>
    <w:qFormat/>
    <w:rsid w:val="004007C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tuloCar">
    <w:name w:val="Título Car"/>
    <w:link w:val="Ttulo"/>
    <w:locked/>
    <w:rsid w:val="004007C6"/>
    <w:rPr>
      <w:rFonts w:ascii="Cambria" w:hAnsi="Cambria"/>
      <w:b/>
      <w:bCs/>
      <w:kern w:val="28"/>
      <w:sz w:val="32"/>
      <w:szCs w:val="32"/>
      <w:lang w:val="es-ES" w:eastAsia="es-ES" w:bidi="ar-SA"/>
    </w:rPr>
  </w:style>
  <w:style w:type="paragraph" w:customStyle="1" w:styleId="Prrafodelista10">
    <w:name w:val="Párrafo de lista1"/>
    <w:basedOn w:val="Normal"/>
    <w:rsid w:val="004007C6"/>
    <w:pPr>
      <w:ind w:left="720"/>
    </w:pPr>
    <w:rPr>
      <w:rFonts w:ascii="Verdana" w:hAnsi="Verdana" w:cs="Arial"/>
      <w:sz w:val="22"/>
      <w:szCs w:val="20"/>
    </w:rPr>
  </w:style>
  <w:style w:type="paragraph" w:customStyle="1" w:styleId="rom">
    <w:name w:val="rom"/>
    <w:basedOn w:val="Texto"/>
    <w:rsid w:val="002D7706"/>
    <w:pPr>
      <w:ind w:left="1080" w:hanging="792"/>
    </w:pPr>
    <w:rPr>
      <w:b/>
    </w:rPr>
  </w:style>
  <w:style w:type="paragraph" w:customStyle="1" w:styleId="Sumario">
    <w:name w:val="Sumario"/>
    <w:basedOn w:val="Normal"/>
    <w:rsid w:val="002D454D"/>
    <w:pPr>
      <w:tabs>
        <w:tab w:val="right" w:leader="dot" w:pos="8107"/>
        <w:tab w:val="right" w:pos="8640"/>
      </w:tabs>
      <w:spacing w:line="260" w:lineRule="exact"/>
      <w:ind w:left="274" w:right="749"/>
      <w:jc w:val="both"/>
    </w:pPr>
    <w:rPr>
      <w:rFonts w:ascii="Arial" w:hAnsi="Arial"/>
      <w:sz w:val="18"/>
      <w:szCs w:val="18"/>
    </w:rPr>
  </w:style>
  <w:style w:type="paragraph" w:customStyle="1" w:styleId="Secreta">
    <w:name w:val="Secreta"/>
    <w:basedOn w:val="Normal"/>
    <w:autoRedefine/>
    <w:rsid w:val="002D454D"/>
    <w:pPr>
      <w:tabs>
        <w:tab w:val="right" w:leader="dot" w:pos="8100"/>
        <w:tab w:val="right" w:pos="8640"/>
      </w:tabs>
      <w:spacing w:line="334" w:lineRule="exact"/>
      <w:ind w:left="274" w:right="749"/>
      <w:jc w:val="both"/>
    </w:pPr>
    <w:rPr>
      <w:b/>
      <w:sz w:val="20"/>
      <w:szCs w:val="20"/>
      <w:u w:val="single"/>
      <w:lang w:val="es-ES_tradnl"/>
    </w:rPr>
  </w:style>
  <w:style w:type="character" w:customStyle="1" w:styleId="TextoCar">
    <w:name w:val="Texto Car"/>
    <w:link w:val="Texto"/>
    <w:locked/>
    <w:rsid w:val="009B528D"/>
    <w:rPr>
      <w:rFonts w:ascii="Arial" w:hAnsi="Arial" w:cs="Arial"/>
      <w:sz w:val="18"/>
      <w:lang w:val="es-ES" w:eastAsia="es-ES"/>
    </w:rPr>
  </w:style>
  <w:style w:type="character" w:customStyle="1" w:styleId="ANOTACIONCar">
    <w:name w:val="ANOTACION Car"/>
    <w:link w:val="ANOTACION"/>
    <w:locked/>
    <w:rsid w:val="002F25C9"/>
    <w:rPr>
      <w:b/>
      <w:sz w:val="18"/>
      <w:lang w:val="es-ES_tradnl" w:eastAsia="es-ES"/>
    </w:rPr>
  </w:style>
  <w:style w:type="paragraph" w:styleId="Textonotaalfinal">
    <w:name w:val="endnote text"/>
    <w:basedOn w:val="Normal"/>
    <w:link w:val="TextonotaalfinalCar"/>
    <w:rsid w:val="0068015D"/>
    <w:rPr>
      <w:sz w:val="20"/>
      <w:szCs w:val="20"/>
    </w:rPr>
  </w:style>
  <w:style w:type="character" w:customStyle="1" w:styleId="TextonotaalfinalCar">
    <w:name w:val="Texto nota al final Car"/>
    <w:link w:val="Textonotaalfinal"/>
    <w:rsid w:val="0068015D"/>
    <w:rPr>
      <w:lang w:val="es-ES" w:eastAsia="es-ES"/>
    </w:rPr>
  </w:style>
  <w:style w:type="character" w:styleId="Refdenotaalfinal">
    <w:name w:val="endnote reference"/>
    <w:rsid w:val="0068015D"/>
    <w:rPr>
      <w:vertAlign w:val="superscript"/>
    </w:rPr>
  </w:style>
  <w:style w:type="paragraph" w:styleId="Prrafodelista">
    <w:name w:val="List Paragraph"/>
    <w:basedOn w:val="Normal"/>
    <w:uiPriority w:val="34"/>
    <w:qFormat/>
    <w:rsid w:val="004670E4"/>
    <w:pPr>
      <w:ind w:left="720"/>
      <w:contextualSpacing/>
    </w:pPr>
  </w:style>
  <w:style w:type="character" w:customStyle="1" w:styleId="ROMANOSCar">
    <w:name w:val="ROMANOS Car"/>
    <w:link w:val="ROMANOS"/>
    <w:locked/>
    <w:rsid w:val="00CB6D24"/>
    <w:rPr>
      <w:rFonts w:ascii="Arial" w:hAnsi="Arial" w:cs="Arial"/>
      <w:sz w:val="18"/>
      <w:szCs w:val="18"/>
      <w:lang w:val="es-ES" w:eastAsia="es-ES"/>
    </w:rPr>
  </w:style>
  <w:style w:type="character" w:customStyle="1" w:styleId="SangradetextonormalCar">
    <w:name w:val="Sangría de texto normal Car"/>
    <w:link w:val="Sangradetextonormal"/>
    <w:rsid w:val="00CB6D24"/>
    <w:rPr>
      <w:rFonts w:ascii="Arial" w:hAnsi="Arial" w:cs="Arial"/>
      <w:sz w:val="22"/>
      <w:lang w:val="es-AR" w:eastAsia="es-ES"/>
    </w:rPr>
  </w:style>
  <w:style w:type="character" w:styleId="Refdecomentario">
    <w:name w:val="annotation reference"/>
    <w:uiPriority w:val="99"/>
    <w:rsid w:val="00CB6D24"/>
    <w:rPr>
      <w:sz w:val="16"/>
      <w:szCs w:val="16"/>
    </w:rPr>
  </w:style>
  <w:style w:type="paragraph" w:styleId="Revisin">
    <w:name w:val="Revision"/>
    <w:hidden/>
    <w:uiPriority w:val="99"/>
    <w:semiHidden/>
    <w:rsid w:val="00CB6D24"/>
    <w:rPr>
      <w:sz w:val="24"/>
      <w:szCs w:val="24"/>
      <w:lang w:val="es-ES" w:eastAsia="es-ES"/>
    </w:rPr>
  </w:style>
  <w:style w:type="paragraph" w:customStyle="1" w:styleId="Default">
    <w:name w:val="Default"/>
    <w:rsid w:val="00334DF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Prrafodelista11">
    <w:name w:val="Párrafo de lista11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paragraph" w:customStyle="1" w:styleId="Prrafodelista12">
    <w:name w:val="Párrafo de lista12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character" w:customStyle="1" w:styleId="PuestoCar">
    <w:name w:val="Puesto Car"/>
    <w:uiPriority w:val="10"/>
    <w:rsid w:val="00E96D77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customStyle="1" w:styleId="Prrafobsico">
    <w:name w:val="[Párrafo básico]"/>
    <w:basedOn w:val="Normal"/>
    <w:uiPriority w:val="99"/>
    <w:rsid w:val="009E6256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s-ES_tradnl"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186A25"/>
    <w:rPr>
      <w:color w:val="605E5C"/>
      <w:shd w:val="clear" w:color="auto" w:fill="E1DFDD"/>
    </w:rPr>
  </w:style>
  <w:style w:type="paragraph" w:styleId="Sinespaciado">
    <w:name w:val="No Spacing"/>
    <w:uiPriority w:val="1"/>
    <w:qFormat/>
    <w:rsid w:val="00186A25"/>
    <w:rPr>
      <w:rFonts w:asciiTheme="minorHAnsi" w:eastAsiaTheme="minorEastAsia" w:hAnsiTheme="minorHAnsi" w:cstheme="minorBidi"/>
      <w:sz w:val="22"/>
      <w:szCs w:val="22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5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4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4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2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0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3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9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4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8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4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8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1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2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8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Jalacingo.gob.mx" TargetMode="External"/><Relationship Id="rId2" Type="http://schemas.openxmlformats.org/officeDocument/2006/relationships/hyperlink" Target="http://www.Jalacingo.gob.mx" TargetMode="External"/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4.jpg"/><Relationship Id="rId2" Type="http://schemas.openxmlformats.org/officeDocument/2006/relationships/image" Target="media/image2.emf"/><Relationship Id="rId1" Type="http://schemas.openxmlformats.org/officeDocument/2006/relationships/image" Target="media/image1.emf"/><Relationship Id="rId6" Type="http://schemas.openxmlformats.org/officeDocument/2006/relationships/image" Target="media/image6.png"/><Relationship Id="rId5" Type="http://schemas.openxmlformats.org/officeDocument/2006/relationships/image" Target="media/image5.emf"/><Relationship Id="rId4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cgutierrez\Datos%20de%20programa\Microsoft\Plantillas\modelo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DD8AD1-44B0-42D7-944A-23E92EF80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modelo</Template>
  <TotalTime>33</TotalTime>
  <Pages>1</Pages>
  <Words>178</Words>
  <Characters>980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ACUERDO POR EL QUE SE EMITE EL MANUAL DE CONTABILIDAD GUBERNAMENTAL</vt:lpstr>
    </vt:vector>
  </TitlesOfParts>
  <Company>Diario Oficial de la Federación</Company>
  <LinksUpToDate>false</LinksUpToDate>
  <CharactersWithSpaces>1156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ACUERDO POR EL QUE SE EMITE EL MANUAL DE CONTABILIDAD GUBERNAMENTAL</dc:title>
  <dc:subject/>
  <dc:creator>DOF</dc:creator>
  <cp:keywords/>
  <cp:lastModifiedBy>USUARIO</cp:lastModifiedBy>
  <cp:revision>14</cp:revision>
  <cp:lastPrinted>2023-02-03T20:33:00Z</cp:lastPrinted>
  <dcterms:created xsi:type="dcterms:W3CDTF">2022-11-24T22:19:00Z</dcterms:created>
  <dcterms:modified xsi:type="dcterms:W3CDTF">2023-02-09T19:17:00Z</dcterms:modified>
</cp:coreProperties>
</file>